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5966E727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A6181">
                                  <w:rPr>
                                    <w:sz w:val="28"/>
                                    <w:szCs w:val="28"/>
                                  </w:rPr>
                                  <w:t>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August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D48F4">
                                  <w:rPr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7777777"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5966E727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6A6181">
                            <w:rPr>
                              <w:sz w:val="28"/>
                              <w:szCs w:val="28"/>
                            </w:rPr>
                            <w:t>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August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D48F4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7777777"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1A068CA6" w14:textId="77777777" w:rsidR="009C37DA" w:rsidRDefault="009C37DA">
            <w:pPr>
              <w:rPr>
                <w:sz w:val="18"/>
                <w:szCs w:val="18"/>
              </w:rPr>
            </w:pPr>
          </w:p>
          <w:p w14:paraId="2EB454B4" w14:textId="304A50D7" w:rsidR="00A3297F" w:rsidRDefault="009C37DA">
            <w:r>
              <w:rPr>
                <w:noProof/>
              </w:rPr>
              <w:drawing>
                <wp:inline distT="0" distB="0" distL="0" distR="0" wp14:anchorId="2E0C0912" wp14:editId="4DDC3082">
                  <wp:extent cx="1143000" cy="744378"/>
                  <wp:effectExtent l="0" t="0" r="0" b="0"/>
                  <wp:docPr id="14033394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33946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7224432" w14:textId="7E5C2601" w:rsidR="00685A63" w:rsidRPr="00E60DBD" w:rsidRDefault="00685A63" w:rsidP="00D3086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9F24F4" w14:textId="7B0F0F2E" w:rsidR="00B87271" w:rsidRPr="00992913" w:rsidRDefault="00697D59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6C5988F8" w14:textId="53471C68" w:rsidR="00685A63" w:rsidRPr="00E60DBD" w:rsidRDefault="00697D59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2</w:t>
            </w:r>
          </w:p>
        </w:tc>
        <w:tc>
          <w:tcPr>
            <w:tcW w:w="2016" w:type="dxa"/>
          </w:tcPr>
          <w:p w14:paraId="41E87440" w14:textId="746E092E" w:rsidR="009D628A" w:rsidRPr="00E60DBD" w:rsidRDefault="00697D59" w:rsidP="00053B8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3</w:t>
            </w:r>
          </w:p>
        </w:tc>
        <w:tc>
          <w:tcPr>
            <w:tcW w:w="2016" w:type="dxa"/>
          </w:tcPr>
          <w:p w14:paraId="3BC543C9" w14:textId="413DBF59" w:rsidR="009D628A" w:rsidRPr="00552617" w:rsidRDefault="00697D59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August </w:t>
            </w:r>
            <w:r w:rsidR="00F14BCC">
              <w:rPr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6C73054B" w14:textId="252C8811" w:rsidR="003806F2" w:rsidRPr="005C22DF" w:rsidRDefault="00697D59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7</w:t>
            </w:r>
          </w:p>
        </w:tc>
        <w:tc>
          <w:tcPr>
            <w:tcW w:w="2016" w:type="dxa"/>
          </w:tcPr>
          <w:p w14:paraId="4D4770EA" w14:textId="3DE6A6A1" w:rsidR="000839A4" w:rsidRPr="00E20886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8</w:t>
            </w:r>
          </w:p>
        </w:tc>
        <w:tc>
          <w:tcPr>
            <w:tcW w:w="2016" w:type="dxa"/>
          </w:tcPr>
          <w:p w14:paraId="20302A4A" w14:textId="185822F5" w:rsidR="000839A4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9</w:t>
            </w:r>
          </w:p>
        </w:tc>
        <w:tc>
          <w:tcPr>
            <w:tcW w:w="2016" w:type="dxa"/>
          </w:tcPr>
          <w:p w14:paraId="15E55C2E" w14:textId="3A736392" w:rsidR="000839A4" w:rsidRPr="0087304A" w:rsidRDefault="00697D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14:paraId="21649110" w14:textId="0F06C2B3" w:rsidR="000839A4" w:rsidRPr="00E35224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F14BCC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2A1DD55A" w14:textId="7A2335A2" w:rsidR="00CB6B37" w:rsidRDefault="004630E0" w:rsidP="0087304A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33CD82BC" wp14:editId="1F0808BF">
                      <wp:extent cx="1143000" cy="1524000"/>
                      <wp:effectExtent l="0" t="0" r="0" b="0"/>
                      <wp:docPr id="1704770513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3000" cy="1524000"/>
                                <a:chOff x="0" y="0"/>
                                <a:chExt cx="1143000" cy="1524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1556526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000" cy="906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4931478" name="Text Box 9"/>
                              <wps:cNvSpPr txBox="1"/>
                              <wps:spPr>
                                <a:xfrm>
                                  <a:off x="0" y="906780"/>
                                  <a:ext cx="1143000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5B4835" w14:textId="3AADDB11" w:rsidR="004630E0" w:rsidRPr="004630E0" w:rsidRDefault="00000000" w:rsidP="004630E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" w:history="1">
                                      <w:r w:rsidR="004630E0" w:rsidRPr="004630E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4630E0" w:rsidRPr="004630E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" w:history="1">
                                      <w:r w:rsidR="004630E0" w:rsidRPr="004630E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CD82BC" id="Group 10" o:spid="_x0000_s1028" style="width:90pt;height:120pt;mso-position-horizontal-relative:char;mso-position-vertical-relative:line" coordsize="11430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">
                      <v:shape id="Picture 8" o:spid="_x0000_s1029" type="#_x0000_t75" style="position:absolute;width:11430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">
                        <v:imagedata r:id="rId14" o:title=""/>
                      </v:shape>
                      <v:shape id="Text Box 9" o:spid="_x0000_s1030" type="#_x0000_t202" style="position:absolute;top:9067;width:11430;height:6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" stroked="f">
                        <v:textbox style="mso-fit-shape-to-text:t">
                          <w:txbxContent>
                            <w:p w14:paraId="365B4835" w14:textId="3AADDB11" w:rsidR="004630E0" w:rsidRPr="004630E0" w:rsidRDefault="00000000" w:rsidP="004630E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4630E0" w:rsidRPr="004630E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4630E0" w:rsidRPr="004630E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4630E0" w:rsidRPr="004630E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B1902FF" w14:textId="420A818D" w:rsidR="00EC63EC" w:rsidRPr="005C22DF" w:rsidRDefault="00EC63EC" w:rsidP="0076185E">
            <w:pPr>
              <w:rPr>
                <w:sz w:val="16"/>
                <w:szCs w:val="16"/>
              </w:rPr>
            </w:pP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F9E66B" w14:textId="419C8C3A" w:rsidR="0076185E" w:rsidRPr="0048760D" w:rsidRDefault="00697D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F14BCC">
              <w:rPr>
                <w:sz w:val="16"/>
                <w:szCs w:val="16"/>
              </w:rPr>
              <w:t>4</w:t>
            </w:r>
          </w:p>
        </w:tc>
        <w:tc>
          <w:tcPr>
            <w:tcW w:w="2016" w:type="dxa"/>
          </w:tcPr>
          <w:p w14:paraId="118BE4CF" w14:textId="2DE4BFEA" w:rsidR="0076185E" w:rsidRPr="00FD3FF0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F14BCC">
              <w:rPr>
                <w:sz w:val="16"/>
                <w:szCs w:val="16"/>
              </w:rPr>
              <w:t>5</w:t>
            </w:r>
          </w:p>
        </w:tc>
        <w:tc>
          <w:tcPr>
            <w:tcW w:w="2016" w:type="dxa"/>
          </w:tcPr>
          <w:p w14:paraId="13D0D3D4" w14:textId="3E546134" w:rsidR="0076185E" w:rsidRPr="00E36637" w:rsidRDefault="00697D59" w:rsidP="000839A4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21D49E" wp14:editId="70337117">
                  <wp:extent cx="1143000" cy="9607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F8713D4" w14:textId="0283F44B" w:rsidR="00BD5E84" w:rsidRPr="00934EC8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F14BCC">
              <w:rPr>
                <w:sz w:val="16"/>
                <w:szCs w:val="16"/>
              </w:rPr>
              <w:t>7</w:t>
            </w:r>
          </w:p>
        </w:tc>
        <w:tc>
          <w:tcPr>
            <w:tcW w:w="2016" w:type="dxa"/>
          </w:tcPr>
          <w:p w14:paraId="03730B80" w14:textId="7102B156" w:rsidR="00BD5E84" w:rsidRPr="00934EC8" w:rsidRDefault="00697D59" w:rsidP="00B655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1</w:t>
            </w:r>
            <w:r w:rsidR="00F14BCC">
              <w:rPr>
                <w:sz w:val="16"/>
                <w:szCs w:val="16"/>
              </w:rPr>
              <w:t>8</w:t>
            </w:r>
          </w:p>
        </w:tc>
        <w:tc>
          <w:tcPr>
            <w:tcW w:w="2016" w:type="dxa"/>
          </w:tcPr>
          <w:p w14:paraId="283E8306" w14:textId="77777777" w:rsidR="004630E0" w:rsidRDefault="004630E0" w:rsidP="004630E0">
            <w:pPr>
              <w:jc w:val="center"/>
              <w:rPr>
                <w:i/>
              </w:rPr>
            </w:pPr>
          </w:p>
          <w:p w14:paraId="66410628" w14:textId="0450BBBA" w:rsidR="004630E0" w:rsidRDefault="004630E0" w:rsidP="004630E0">
            <w:pPr>
              <w:jc w:val="center"/>
              <w:rPr>
                <w:i/>
              </w:rPr>
            </w:pPr>
            <w:r>
              <w:rPr>
                <w:i/>
              </w:rPr>
              <w:t xml:space="preserve">Pre-K Students </w:t>
            </w:r>
          </w:p>
          <w:p w14:paraId="502CA67B" w14:textId="3A838E87" w:rsidR="004630E0" w:rsidRDefault="004630E0" w:rsidP="00EB05E3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Pr="004630E0">
              <w:rPr>
                <w:i/>
                <w:vertAlign w:val="superscript"/>
              </w:rPr>
              <w:t>st</w:t>
            </w:r>
            <w:r>
              <w:rPr>
                <w:i/>
              </w:rPr>
              <w:t xml:space="preserve"> Choice </w:t>
            </w:r>
          </w:p>
          <w:p w14:paraId="5F5D3387" w14:textId="1C8B2902" w:rsidR="004630E0" w:rsidRDefault="004630E0" w:rsidP="00EB05E3">
            <w:pPr>
              <w:jc w:val="center"/>
              <w:rPr>
                <w:i/>
              </w:rPr>
            </w:pPr>
            <w:r>
              <w:rPr>
                <w:i/>
              </w:rPr>
              <w:t>Everyday.</w:t>
            </w: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2865BE2B" w14:textId="0FDF2FBC" w:rsidR="00BD5E84" w:rsidRPr="008E52C8" w:rsidRDefault="00697D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F14BCC">
              <w:rPr>
                <w:sz w:val="16"/>
                <w:szCs w:val="16"/>
              </w:rPr>
              <w:t>1</w:t>
            </w:r>
          </w:p>
        </w:tc>
        <w:tc>
          <w:tcPr>
            <w:tcW w:w="2016" w:type="dxa"/>
          </w:tcPr>
          <w:p w14:paraId="6FEC4FAA" w14:textId="5A622131" w:rsidR="00BD5E84" w:rsidRPr="008E52C8" w:rsidRDefault="00697D59" w:rsidP="00C3687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F14BCC">
              <w:rPr>
                <w:sz w:val="16"/>
                <w:szCs w:val="16"/>
              </w:rPr>
              <w:t>2</w:t>
            </w:r>
          </w:p>
        </w:tc>
        <w:tc>
          <w:tcPr>
            <w:tcW w:w="2016" w:type="dxa"/>
          </w:tcPr>
          <w:p w14:paraId="60643C1C" w14:textId="6F35EC85" w:rsidR="00BD5E84" w:rsidRDefault="00697D59" w:rsidP="0076185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F14BCC">
              <w:rPr>
                <w:sz w:val="16"/>
                <w:szCs w:val="16"/>
              </w:rPr>
              <w:t>3</w:t>
            </w:r>
          </w:p>
          <w:p w14:paraId="1821F93F" w14:textId="79A5C412" w:rsidR="004630E0" w:rsidRPr="004923EE" w:rsidRDefault="004630E0" w:rsidP="00FB057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3D42C1B" w14:textId="668B3411" w:rsidR="00425D56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F14BCC">
              <w:rPr>
                <w:sz w:val="16"/>
                <w:szCs w:val="16"/>
              </w:rPr>
              <w:t>4</w:t>
            </w:r>
          </w:p>
          <w:p w14:paraId="03D5EE8A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14:paraId="1A613148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08DC265B" w14:textId="463F3D22" w:rsidR="00D339BB" w:rsidRDefault="00FB0573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14:paraId="18010A40" w14:textId="73584A77" w:rsidR="00D339BB" w:rsidRDefault="004630E0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14:paraId="61A5B8DC" w14:textId="77777777" w:rsidR="00D339BB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D0A991F" w14:textId="06F652A5" w:rsidR="00D339BB" w:rsidRPr="002900AA" w:rsidRDefault="00D339BB" w:rsidP="00425D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FC10DFF" w14:textId="508A09D1" w:rsidR="00425D56" w:rsidRDefault="00D339BB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F14BCC">
              <w:rPr>
                <w:sz w:val="16"/>
                <w:szCs w:val="16"/>
              </w:rPr>
              <w:t>5</w:t>
            </w:r>
          </w:p>
          <w:p w14:paraId="4B2586F1" w14:textId="028D62E4" w:rsidR="00D339BB" w:rsidRDefault="00D1080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14:paraId="0517674D" w14:textId="0AAFEABC" w:rsidR="00D10809" w:rsidRDefault="00D10809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B36EA47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21A8231E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Turkey &amp; Cheese </w:t>
            </w:r>
          </w:p>
          <w:p w14:paraId="57686D76" w14:textId="77777777" w:rsidR="00845303" w:rsidRDefault="00845303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Hoagie</w:t>
            </w:r>
          </w:p>
          <w:p w14:paraId="18124125" w14:textId="0B24998E" w:rsidR="00845303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613C3077" w14:textId="3C404B73" w:rsidR="00845303" w:rsidRPr="004923EE" w:rsidRDefault="00D10809" w:rsidP="00D108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845303"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062357DF" w:rsidR="008E52C8" w:rsidRDefault="006A6181" w:rsidP="000D2DFA">
            <w:r>
              <w:t>Elementary</w:t>
            </w:r>
          </w:p>
          <w:p w14:paraId="1DA9A724" w14:textId="77777777" w:rsidR="000D2DFA" w:rsidRDefault="000D2DFA" w:rsidP="000D2DFA">
            <w:r>
              <w:t>Lunch</w:t>
            </w:r>
            <w:r w:rsidRPr="00D416CA">
              <w:rPr>
                <w:b/>
              </w:rPr>
              <w:t>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638BA688" w:rsidR="000D2DFA" w:rsidRDefault="000D2DFA" w:rsidP="000D2DFA">
            <w:r>
              <w:t xml:space="preserve">Milk - </w:t>
            </w:r>
            <w:r w:rsidR="00FB0573">
              <w:t>$0</w:t>
            </w:r>
            <w:r>
              <w:t>.50</w:t>
            </w:r>
          </w:p>
          <w:p w14:paraId="24B0A932" w14:textId="68597D1D" w:rsidR="006A6181" w:rsidRDefault="006A6181" w:rsidP="000D2DFA">
            <w:r>
              <w:t xml:space="preserve">Snacks </w:t>
            </w:r>
            <w:r w:rsidR="00FB0573">
              <w:t>–</w:t>
            </w:r>
            <w:r>
              <w:t xml:space="preserve"> </w:t>
            </w:r>
            <w:r w:rsidR="00FB0573">
              <w:t>K- 5</w:t>
            </w:r>
          </w:p>
          <w:p w14:paraId="40EDBC90" w14:textId="7F80A39E" w:rsidR="00FB0573" w:rsidRDefault="00FB0573" w:rsidP="000D2DFA">
            <w:r>
              <w:t>$0.75</w:t>
            </w:r>
          </w:p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38C365A" w14:textId="686C5508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</w:t>
            </w:r>
            <w:r w:rsidR="00F14BCC">
              <w:rPr>
                <w:sz w:val="16"/>
                <w:szCs w:val="16"/>
              </w:rPr>
              <w:t>8</w:t>
            </w:r>
          </w:p>
          <w:p w14:paraId="7CC5CA8F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14:paraId="0F446F11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5671B1FA" w14:textId="77777777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14:paraId="098C8ABB" w14:textId="51403F59" w:rsidR="00064457" w:rsidRDefault="004630E0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Smiley Fries</w:t>
            </w:r>
          </w:p>
          <w:p w14:paraId="261E4141" w14:textId="23D10D74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5FDDBF5" w14:textId="51414F85" w:rsidR="00064457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44764D9E" w:rsidR="00064457" w:rsidRPr="00B51FCA" w:rsidRDefault="00064457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99B8B7" w14:textId="09D1E3E5" w:rsidR="00AC0EAE" w:rsidRDefault="00064457" w:rsidP="004F3E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August </w:t>
            </w:r>
            <w:r w:rsidR="00F14BCC">
              <w:rPr>
                <w:sz w:val="16"/>
                <w:szCs w:val="16"/>
              </w:rPr>
              <w:t>29</w:t>
            </w:r>
          </w:p>
          <w:p w14:paraId="6589E1F2" w14:textId="77777777" w:rsidR="00064457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&amp; Cheese</w:t>
            </w:r>
          </w:p>
          <w:p w14:paraId="2F30972E" w14:textId="62931A69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1852E0FF" w14:textId="6E052B37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14:paraId="6003EEDF" w14:textId="36EC5E0F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14:paraId="6F5A1628" w14:textId="4CB619C7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14:paraId="204FB51F" w14:textId="53955AEB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9CF08E2" w14:textId="3336A410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018E6C6" w14:textId="47FBC32B" w:rsidR="004630E0" w:rsidRPr="00B51FCA" w:rsidRDefault="004630E0" w:rsidP="004630E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F16AD7D" w14:textId="7DC7BA32" w:rsidR="00AC0EAE" w:rsidRDefault="00064457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</w:t>
            </w:r>
            <w:r w:rsidR="00F14BCC">
              <w:rPr>
                <w:sz w:val="16"/>
                <w:szCs w:val="16"/>
              </w:rPr>
              <w:t>0</w:t>
            </w:r>
          </w:p>
          <w:p w14:paraId="198A667C" w14:textId="77777777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14:paraId="6D8A6B76" w14:textId="77777777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72497C15" w14:textId="4580529E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14:paraId="082A3954" w14:textId="313F7132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14:paraId="56E5FD31" w14:textId="77777777" w:rsidR="004630E0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410B856" w14:textId="502F2B0C" w:rsidR="00064457" w:rsidRDefault="004630E0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5A077C" w14:textId="4109F5E5" w:rsidR="00D10809" w:rsidRPr="00B51FCA" w:rsidRDefault="00D10809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FEB2853" w14:textId="6148C460" w:rsidR="00064457" w:rsidRDefault="00F14BCC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31</w:t>
            </w:r>
          </w:p>
          <w:p w14:paraId="065B2B49" w14:textId="74A1A5B4" w:rsidR="00D10809" w:rsidRDefault="00D1080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14:paraId="785ED217" w14:textId="6C084D05" w:rsidR="00D10809" w:rsidRDefault="00D10809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14:paraId="27D7CFF4" w14:textId="46507E15" w:rsidR="00064457" w:rsidRDefault="00064457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14:paraId="35C0FF43" w14:textId="55B6690E" w:rsidR="00064457" w:rsidRDefault="004630E0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Sandwich</w:t>
            </w:r>
          </w:p>
          <w:p w14:paraId="22D21C4F" w14:textId="6E1DFCEA" w:rsidR="00697D59" w:rsidRDefault="00697D59" w:rsidP="004630E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14:paraId="5003F0FB" w14:textId="3FEB796B" w:rsidR="00697D59" w:rsidRDefault="004630E0" w:rsidP="0006445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697D59">
              <w:rPr>
                <w:sz w:val="16"/>
                <w:szCs w:val="16"/>
              </w:rPr>
              <w:t>Milk</w:t>
            </w:r>
          </w:p>
          <w:p w14:paraId="16DDD373" w14:textId="5A9F64CE" w:rsidR="00064457" w:rsidRPr="00B51FCA" w:rsidRDefault="00064457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3DC5C79" w14:textId="67563E87" w:rsidR="00764B05" w:rsidRDefault="00764B05" w:rsidP="00C36873">
            <w:pPr>
              <w:jc w:val="center"/>
              <w:rPr>
                <w:sz w:val="16"/>
                <w:szCs w:val="16"/>
              </w:rPr>
            </w:pPr>
          </w:p>
          <w:p w14:paraId="66BE6E94" w14:textId="77777777" w:rsidR="00064457" w:rsidRDefault="00064457" w:rsidP="00C36873">
            <w:pPr>
              <w:jc w:val="center"/>
              <w:rPr>
                <w:sz w:val="16"/>
                <w:szCs w:val="16"/>
              </w:rPr>
            </w:pPr>
          </w:p>
          <w:p w14:paraId="31E8BD04" w14:textId="17D40629" w:rsidR="00AC0EAE" w:rsidRPr="00B51FCA" w:rsidRDefault="00AC0EAE" w:rsidP="009D62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8A811BA" w14:textId="426AFAD3" w:rsidR="000D2DFA" w:rsidRPr="008D423B" w:rsidRDefault="004630E0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2557C2" wp14:editId="1FB793F4">
                  <wp:extent cx="533400" cy="952500"/>
                  <wp:effectExtent l="0" t="0" r="0" b="0"/>
                  <wp:docPr id="72260445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604450" name="Picture 722604450"/>
                          <pic:cNvPicPr/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30E0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21024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4381B"/>
    <w:rsid w:val="00960012"/>
    <w:rsid w:val="0096002E"/>
    <w:rsid w:val="0097260C"/>
    <w:rsid w:val="009839FA"/>
    <w:rsid w:val="00992913"/>
    <w:rsid w:val="009945CD"/>
    <w:rsid w:val="00995165"/>
    <w:rsid w:val="009A7BDE"/>
    <w:rsid w:val="009B1C17"/>
    <w:rsid w:val="009B1F91"/>
    <w:rsid w:val="009C37DA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8F4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1CE8"/>
    <w:rsid w:val="00EE2E36"/>
    <w:rsid w:val="00EF2296"/>
    <w:rsid w:val="00EF5B27"/>
    <w:rsid w:val="00EF6928"/>
    <w:rsid w:val="00F0172E"/>
    <w:rsid w:val="00F040B0"/>
    <w:rsid w:val="00F04426"/>
    <w:rsid w:val="00F14BCC"/>
    <w:rsid w:val="00F16D8B"/>
    <w:rsid w:val="00F25157"/>
    <w:rsid w:val="00F41FF1"/>
    <w:rsid w:val="00F46745"/>
    <w:rsid w:val="00F577F3"/>
    <w:rsid w:val="00F72B6F"/>
    <w:rsid w:val="00F90A11"/>
    <w:rsid w:val="00F91C36"/>
    <w:rsid w:val="00F935AB"/>
    <w:rsid w:val="00FA1CA4"/>
    <w:rsid w:val="00FA585D"/>
    <w:rsid w:val="00FA5DEE"/>
    <w:rsid w:val="00FA7717"/>
    <w:rsid w:val="00FB0573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reativecommons.org/licenses/by-nc-nd/3.0/" TargetMode="External"/><Relationship Id="rId18" Type="http://schemas.openxmlformats.org/officeDocument/2006/relationships/hyperlink" Target="https://www.stmichaelschool.edu.mt/entry/back-to-school-3/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hyperlink" Target="http://oddelenskanastavaresursi.blogspot.com/2015/03/2.html" TargetMode="External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hyperlink" Target="https://pixabay.com/en/football-footballer-ball-child-boy-989987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ddelenskanastavaresursi.blogspot.com/2015/03/2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oddelenskanastavaresursi.blogspot.com/2015/03/2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yperlink" Target="https://freepngimg.com/png/55766-august-hd-free-transparent-image-hq" TargetMode="External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160B6"/>
    <w:rsid w:val="0002224F"/>
    <w:rsid w:val="00031151"/>
    <w:rsid w:val="00037478"/>
    <w:rsid w:val="00050F06"/>
    <w:rsid w:val="000712DE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30539"/>
    <w:rsid w:val="00643F30"/>
    <w:rsid w:val="006622F1"/>
    <w:rsid w:val="006630FA"/>
    <w:rsid w:val="00667C73"/>
    <w:rsid w:val="00672559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1895"/>
    <w:rsid w:val="007F55D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E7319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42CE0"/>
    <w:rsid w:val="00C900B3"/>
    <w:rsid w:val="00C9180C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81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2021-02-09T15:35:00Z</cp:lastPrinted>
  <dcterms:created xsi:type="dcterms:W3CDTF">2022-08-04T16:35:00Z</dcterms:created>
  <dcterms:modified xsi:type="dcterms:W3CDTF">2023-08-08T16:09:00Z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