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3399DA59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A6181">
                                  <w:rPr>
                                    <w:sz w:val="28"/>
                                    <w:szCs w:val="28"/>
                                  </w:rPr>
                                  <w:t>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August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A605C7">
                                  <w:rPr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2D211FC" w:rsidR="00D74CF6" w:rsidRPr="008E52C8" w:rsidRDefault="00F24764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Breakfast</w:t>
                            </w:r>
                            <w:r w:rsidR="008E52C8"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 xml:space="preserve">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3399DA59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6A6181">
                            <w:rPr>
                              <w:sz w:val="28"/>
                              <w:szCs w:val="28"/>
                            </w:rPr>
                            <w:t>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August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A605C7">
                            <w:rPr>
                              <w:sz w:val="28"/>
                              <w:szCs w:val="28"/>
                            </w:rPr>
                            <w:t>3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2D211FC" w:rsidR="00D74CF6" w:rsidRPr="008E52C8" w:rsidRDefault="00F24764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Breakfast</w:t>
                      </w:r>
                      <w:r w:rsidR="008E52C8"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 xml:space="preserve">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5583D7BB" w:rsidR="00A3297F" w:rsidRDefault="00D3086E">
            <w:r>
              <w:rPr>
                <w:noProof/>
              </w:rPr>
              <w:drawing>
                <wp:inline distT="0" distB="0" distL="0" distR="0" wp14:anchorId="3DF7F501" wp14:editId="40E07F40">
                  <wp:extent cx="1143000" cy="92710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7224432" w14:textId="4345CA6B" w:rsidR="00685A63" w:rsidRPr="00E60DBD" w:rsidRDefault="00685A63" w:rsidP="00D3086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89F24F4" w14:textId="4E3673BC" w:rsidR="00B87271" w:rsidRPr="00992913" w:rsidRDefault="00697D59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A605C7">
              <w:rPr>
                <w:sz w:val="16"/>
                <w:szCs w:val="16"/>
              </w:rPr>
              <w:t>1</w:t>
            </w:r>
          </w:p>
        </w:tc>
        <w:tc>
          <w:tcPr>
            <w:tcW w:w="2016" w:type="dxa"/>
          </w:tcPr>
          <w:p w14:paraId="6C5988F8" w14:textId="789008DE" w:rsidR="00685A63" w:rsidRPr="00E60DBD" w:rsidRDefault="00697D59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A605C7">
              <w:rPr>
                <w:sz w:val="16"/>
                <w:szCs w:val="16"/>
              </w:rPr>
              <w:t>2</w:t>
            </w:r>
          </w:p>
        </w:tc>
        <w:tc>
          <w:tcPr>
            <w:tcW w:w="2016" w:type="dxa"/>
          </w:tcPr>
          <w:p w14:paraId="41E87440" w14:textId="4D88D62B" w:rsidR="009D628A" w:rsidRPr="00E60DBD" w:rsidRDefault="00697D59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A605C7">
              <w:rPr>
                <w:sz w:val="16"/>
                <w:szCs w:val="16"/>
              </w:rPr>
              <w:t>3</w:t>
            </w:r>
          </w:p>
        </w:tc>
        <w:tc>
          <w:tcPr>
            <w:tcW w:w="2016" w:type="dxa"/>
          </w:tcPr>
          <w:p w14:paraId="3BC543C9" w14:textId="614307EC" w:rsidR="009D628A" w:rsidRPr="00552617" w:rsidRDefault="00697D59" w:rsidP="009D628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August </w:t>
            </w:r>
            <w:r w:rsidR="00A605C7"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1CBFC508"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6C73054B" w14:textId="38D85957" w:rsidR="003806F2" w:rsidRPr="005C22DF" w:rsidRDefault="00697D59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A605C7">
              <w:rPr>
                <w:sz w:val="16"/>
                <w:szCs w:val="16"/>
              </w:rPr>
              <w:t>7</w:t>
            </w:r>
          </w:p>
        </w:tc>
        <w:tc>
          <w:tcPr>
            <w:tcW w:w="2016" w:type="dxa"/>
          </w:tcPr>
          <w:p w14:paraId="4D4770EA" w14:textId="0B8E38D3" w:rsidR="000839A4" w:rsidRPr="00E20886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A605C7">
              <w:rPr>
                <w:sz w:val="16"/>
                <w:szCs w:val="16"/>
              </w:rPr>
              <w:t>8</w:t>
            </w:r>
          </w:p>
        </w:tc>
        <w:tc>
          <w:tcPr>
            <w:tcW w:w="2016" w:type="dxa"/>
          </w:tcPr>
          <w:p w14:paraId="20302A4A" w14:textId="5AD8D756" w:rsidR="000839A4" w:rsidRPr="00E36637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A605C7">
              <w:rPr>
                <w:sz w:val="16"/>
                <w:szCs w:val="16"/>
              </w:rPr>
              <w:t>9</w:t>
            </w:r>
          </w:p>
        </w:tc>
        <w:tc>
          <w:tcPr>
            <w:tcW w:w="2016" w:type="dxa"/>
          </w:tcPr>
          <w:p w14:paraId="15E55C2E" w14:textId="2B8FA1BC" w:rsidR="000839A4" w:rsidRPr="0087304A" w:rsidRDefault="00697D59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</w:t>
            </w:r>
            <w:r w:rsidR="00A605C7">
              <w:rPr>
                <w:sz w:val="16"/>
                <w:szCs w:val="16"/>
              </w:rPr>
              <w:t>0</w:t>
            </w:r>
          </w:p>
        </w:tc>
        <w:tc>
          <w:tcPr>
            <w:tcW w:w="2016" w:type="dxa"/>
          </w:tcPr>
          <w:p w14:paraId="21649110" w14:textId="6ABC5BB0" w:rsidR="000839A4" w:rsidRPr="00E35224" w:rsidRDefault="00697D59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</w:t>
            </w:r>
            <w:r w:rsidR="00A605C7">
              <w:rPr>
                <w:sz w:val="16"/>
                <w:szCs w:val="16"/>
              </w:rPr>
              <w:t>1</w:t>
            </w:r>
          </w:p>
        </w:tc>
        <w:tc>
          <w:tcPr>
            <w:tcW w:w="2016" w:type="dxa"/>
          </w:tcPr>
          <w:p w14:paraId="2A1DD55A" w14:textId="22180B2E" w:rsidR="00CB6B37" w:rsidRDefault="00A605C7" w:rsidP="0087304A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0F71B22A" wp14:editId="3D9CD1BB">
                  <wp:extent cx="1054100" cy="952500"/>
                  <wp:effectExtent l="0" t="0" r="0" b="0"/>
                  <wp:docPr id="140484099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840996" name="Picture 1404840996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902FF" w14:textId="420A818D" w:rsidR="00EC63EC" w:rsidRPr="005C22DF" w:rsidRDefault="00EC63EC" w:rsidP="0076185E">
            <w:pPr>
              <w:rPr>
                <w:sz w:val="16"/>
                <w:szCs w:val="16"/>
              </w:rPr>
            </w:pP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FF9E66B" w14:textId="11DAF374" w:rsidR="0076185E" w:rsidRPr="0048760D" w:rsidRDefault="00697D59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</w:t>
            </w:r>
            <w:r w:rsidR="00A605C7">
              <w:rPr>
                <w:sz w:val="16"/>
                <w:szCs w:val="16"/>
              </w:rPr>
              <w:t>4</w:t>
            </w:r>
          </w:p>
        </w:tc>
        <w:tc>
          <w:tcPr>
            <w:tcW w:w="2016" w:type="dxa"/>
          </w:tcPr>
          <w:p w14:paraId="118BE4CF" w14:textId="63C20818" w:rsidR="0076185E" w:rsidRPr="00FD3FF0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</w:t>
            </w:r>
            <w:r w:rsidR="00A605C7">
              <w:rPr>
                <w:sz w:val="16"/>
                <w:szCs w:val="16"/>
              </w:rPr>
              <w:t>5</w:t>
            </w:r>
          </w:p>
        </w:tc>
        <w:tc>
          <w:tcPr>
            <w:tcW w:w="2016" w:type="dxa"/>
          </w:tcPr>
          <w:p w14:paraId="13D0D3D4" w14:textId="3E546134" w:rsidR="0076185E" w:rsidRPr="00E36637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21D49E" wp14:editId="70337117">
                  <wp:extent cx="1143000" cy="96075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F8713D4" w14:textId="6F41AF59" w:rsidR="00BD5E84" w:rsidRPr="00934EC8" w:rsidRDefault="00697D59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</w:t>
            </w:r>
            <w:r w:rsidR="00A605C7">
              <w:rPr>
                <w:sz w:val="16"/>
                <w:szCs w:val="16"/>
              </w:rPr>
              <w:t>7</w:t>
            </w:r>
          </w:p>
        </w:tc>
        <w:tc>
          <w:tcPr>
            <w:tcW w:w="2016" w:type="dxa"/>
          </w:tcPr>
          <w:p w14:paraId="03730B80" w14:textId="437BBE47" w:rsidR="00BD5E84" w:rsidRPr="00934EC8" w:rsidRDefault="00697D59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</w:t>
            </w:r>
            <w:r w:rsidR="00A605C7">
              <w:rPr>
                <w:sz w:val="16"/>
                <w:szCs w:val="16"/>
              </w:rPr>
              <w:t>8</w:t>
            </w:r>
          </w:p>
        </w:tc>
        <w:tc>
          <w:tcPr>
            <w:tcW w:w="2016" w:type="dxa"/>
          </w:tcPr>
          <w:p w14:paraId="6F8CEE76" w14:textId="6B6E3A16" w:rsidR="00EB05E3" w:rsidRDefault="00EB05E3" w:rsidP="00EB05E3">
            <w:pPr>
              <w:jc w:val="center"/>
              <w:rPr>
                <w:i/>
              </w:rPr>
            </w:pPr>
          </w:p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2865BE2B" w14:textId="06C3E562" w:rsidR="00BD5E84" w:rsidRPr="008E52C8" w:rsidRDefault="00697D59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</w:t>
            </w:r>
            <w:r w:rsidR="00A605C7">
              <w:rPr>
                <w:sz w:val="16"/>
                <w:szCs w:val="16"/>
              </w:rPr>
              <w:t>1</w:t>
            </w:r>
          </w:p>
        </w:tc>
        <w:tc>
          <w:tcPr>
            <w:tcW w:w="2016" w:type="dxa"/>
          </w:tcPr>
          <w:p w14:paraId="6FEC4FAA" w14:textId="50694B5E" w:rsidR="00BD5E84" w:rsidRPr="008E52C8" w:rsidRDefault="00697D59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</w:t>
            </w:r>
            <w:r w:rsidR="00A605C7">
              <w:rPr>
                <w:sz w:val="16"/>
                <w:szCs w:val="16"/>
              </w:rPr>
              <w:t>2</w:t>
            </w:r>
          </w:p>
        </w:tc>
        <w:tc>
          <w:tcPr>
            <w:tcW w:w="2016" w:type="dxa"/>
          </w:tcPr>
          <w:p w14:paraId="1821F93F" w14:textId="47B9EEFF" w:rsidR="00BD5E84" w:rsidRPr="004923EE" w:rsidRDefault="00697D59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</w:t>
            </w:r>
            <w:r w:rsidR="00A605C7">
              <w:rPr>
                <w:sz w:val="16"/>
                <w:szCs w:val="16"/>
              </w:rPr>
              <w:t>3</w:t>
            </w:r>
          </w:p>
        </w:tc>
        <w:tc>
          <w:tcPr>
            <w:tcW w:w="2016" w:type="dxa"/>
          </w:tcPr>
          <w:p w14:paraId="53D42C1B" w14:textId="37D7D257" w:rsidR="00425D56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</w:t>
            </w:r>
            <w:r w:rsidR="00A605C7">
              <w:rPr>
                <w:sz w:val="16"/>
                <w:szCs w:val="16"/>
              </w:rPr>
              <w:t>4</w:t>
            </w:r>
          </w:p>
          <w:p w14:paraId="6CA8FA05" w14:textId="77777777" w:rsidR="00F24764" w:rsidRDefault="00F24764" w:rsidP="00425D56">
            <w:pPr>
              <w:jc w:val="center"/>
              <w:rPr>
                <w:sz w:val="16"/>
                <w:szCs w:val="16"/>
              </w:rPr>
            </w:pPr>
          </w:p>
          <w:p w14:paraId="7D0BFF74" w14:textId="77777777" w:rsidR="00D339BB" w:rsidRDefault="00F24764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481FEDCB" w14:textId="40815138" w:rsidR="00F24764" w:rsidRDefault="00F24764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D0A991F" w14:textId="699B7D31" w:rsidR="00F24764" w:rsidRPr="002900AA" w:rsidRDefault="00F24764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FC10DFF" w14:textId="254E1BC3" w:rsidR="00425D56" w:rsidRDefault="00D339B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</w:t>
            </w:r>
            <w:r w:rsidR="00A605C7">
              <w:rPr>
                <w:sz w:val="16"/>
                <w:szCs w:val="16"/>
              </w:rPr>
              <w:t>5</w:t>
            </w:r>
          </w:p>
          <w:p w14:paraId="08EA4D6F" w14:textId="77777777" w:rsidR="00F24764" w:rsidRDefault="00F24764" w:rsidP="000839A4">
            <w:pPr>
              <w:jc w:val="center"/>
              <w:rPr>
                <w:sz w:val="16"/>
                <w:szCs w:val="16"/>
              </w:rPr>
            </w:pPr>
          </w:p>
          <w:p w14:paraId="0F212EB5" w14:textId="3EBEA46A" w:rsidR="00F24764" w:rsidRDefault="00F2476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32B6488E" w14:textId="34D1FBC8" w:rsidR="00F24764" w:rsidRDefault="00F2476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76B4E94A" w14:textId="10FD2FB3" w:rsidR="00F24764" w:rsidRDefault="00F2476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C5E9292" w14:textId="6343FAB4" w:rsidR="00F24764" w:rsidRDefault="00F2476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13C3077" w14:textId="71568F83" w:rsidR="00845303" w:rsidRPr="004923EE" w:rsidRDefault="00845303" w:rsidP="00D108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D1C31A6" w14:textId="062357DF" w:rsidR="008E52C8" w:rsidRDefault="006A6181" w:rsidP="000D2DFA">
            <w:r>
              <w:t>Elementary</w:t>
            </w:r>
          </w:p>
          <w:p w14:paraId="1DA9A724" w14:textId="3BDBB908" w:rsidR="000D2DFA" w:rsidRDefault="0041353E" w:rsidP="000D2DFA">
            <w:r>
              <w:t>Breakfast -</w:t>
            </w:r>
            <w:r w:rsidR="00D416CA" w:rsidRPr="00D416CA">
              <w:rPr>
                <w:b/>
              </w:rPr>
              <w:t xml:space="preserve"> FREE</w:t>
            </w:r>
          </w:p>
          <w:p w14:paraId="107DD0E5" w14:textId="14EEB55F" w:rsidR="000D2DFA" w:rsidRDefault="000D2DFA" w:rsidP="000D2DFA">
            <w:r>
              <w:t>Milk - .50</w:t>
            </w:r>
          </w:p>
          <w:p w14:paraId="45C3993D" w14:textId="77777777" w:rsidR="000D2DFA" w:rsidRDefault="000D2DFA" w:rsidP="003013D5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051C3572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 xml:space="preserve">No breakfast on </w:t>
            </w:r>
            <w:r w:rsidR="00960012" w:rsidRPr="00B51FCA">
              <w:rPr>
                <w:b/>
                <w:i/>
              </w:rPr>
              <w:t>two-hour</w:t>
            </w:r>
            <w:r w:rsidRPr="00B51FCA">
              <w:rPr>
                <w:b/>
                <w:i/>
              </w:rPr>
              <w:t xml:space="preserve"> delays</w:t>
            </w:r>
          </w:p>
        </w:tc>
        <w:tc>
          <w:tcPr>
            <w:tcW w:w="2016" w:type="dxa"/>
          </w:tcPr>
          <w:p w14:paraId="738C365A" w14:textId="513B236F" w:rsidR="00AC0EAE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</w:t>
            </w:r>
            <w:r w:rsidR="00A605C7">
              <w:rPr>
                <w:sz w:val="16"/>
                <w:szCs w:val="16"/>
              </w:rPr>
              <w:t>8</w:t>
            </w:r>
          </w:p>
          <w:p w14:paraId="25FDDBF5" w14:textId="16B7C53C" w:rsidR="00064457" w:rsidRDefault="00064457" w:rsidP="00AC0EAE">
            <w:pPr>
              <w:jc w:val="center"/>
              <w:rPr>
                <w:sz w:val="16"/>
                <w:szCs w:val="16"/>
              </w:rPr>
            </w:pPr>
          </w:p>
          <w:p w14:paraId="23164054" w14:textId="6EF33291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02E7E927" w14:textId="3F12AED1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7E2EC7D0" w14:textId="38DD66B1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7C07386" w14:textId="77777777" w:rsidR="00F24764" w:rsidRDefault="00F24764" w:rsidP="00AC0EAE">
            <w:pPr>
              <w:jc w:val="center"/>
              <w:rPr>
                <w:sz w:val="16"/>
                <w:szCs w:val="16"/>
              </w:rPr>
            </w:pPr>
          </w:p>
          <w:p w14:paraId="28BEF064" w14:textId="44764D9E" w:rsidR="00064457" w:rsidRPr="00B51FCA" w:rsidRDefault="00064457" w:rsidP="00AC0E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F99B8B7" w14:textId="06108838" w:rsidR="00AC0EAE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A605C7">
              <w:rPr>
                <w:sz w:val="16"/>
                <w:szCs w:val="16"/>
              </w:rPr>
              <w:t>29</w:t>
            </w:r>
          </w:p>
          <w:p w14:paraId="26327D4D" w14:textId="79FDB116" w:rsidR="00F24764" w:rsidRDefault="00F24764" w:rsidP="004F3EE4">
            <w:pPr>
              <w:jc w:val="center"/>
              <w:rPr>
                <w:sz w:val="16"/>
                <w:szCs w:val="16"/>
              </w:rPr>
            </w:pPr>
          </w:p>
          <w:p w14:paraId="7A5C86BD" w14:textId="7B8E25A2" w:rsidR="00F24764" w:rsidRDefault="00842C06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Scrambled Eggs</w:t>
            </w:r>
          </w:p>
          <w:p w14:paraId="0CAD9BA1" w14:textId="2423D192" w:rsidR="00A605C7" w:rsidRDefault="00A605C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BA998E1" w14:textId="1957E8C4" w:rsidR="00A605C7" w:rsidRDefault="00A605C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018E6C6" w14:textId="0C8B5853" w:rsidR="00064457" w:rsidRPr="00B51FCA" w:rsidRDefault="00064457" w:rsidP="00F247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F16AD7D" w14:textId="11CDB795" w:rsidR="00AC0EAE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</w:t>
            </w:r>
            <w:r w:rsidR="00A605C7">
              <w:rPr>
                <w:sz w:val="16"/>
                <w:szCs w:val="16"/>
              </w:rPr>
              <w:t>0</w:t>
            </w:r>
          </w:p>
          <w:p w14:paraId="00CCDEC6" w14:textId="4E8AFD16" w:rsidR="00F24764" w:rsidRDefault="00F24764" w:rsidP="00AC0EAE">
            <w:pPr>
              <w:jc w:val="center"/>
              <w:rPr>
                <w:sz w:val="16"/>
                <w:szCs w:val="16"/>
              </w:rPr>
            </w:pPr>
          </w:p>
          <w:p w14:paraId="451C26CF" w14:textId="57CD71C0" w:rsidR="00F24764" w:rsidRDefault="00A605C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</w:t>
            </w:r>
          </w:p>
          <w:p w14:paraId="573E05E7" w14:textId="3394AE5D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Sausage</w:t>
            </w:r>
          </w:p>
          <w:p w14:paraId="69F1ED1D" w14:textId="37011B3B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07E6633" w14:textId="66526D6F" w:rsidR="00F24764" w:rsidRDefault="00F2476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65A077C" w14:textId="627AFA74" w:rsidR="00D10809" w:rsidRPr="00B51FCA" w:rsidRDefault="00D10809" w:rsidP="00AC0E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FEB2853" w14:textId="7DCD16E1" w:rsidR="00064457" w:rsidRDefault="00A605C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31</w:t>
            </w:r>
          </w:p>
          <w:p w14:paraId="0472BE17" w14:textId="77777777" w:rsidR="00F24764" w:rsidRDefault="00F24764" w:rsidP="00F24764">
            <w:pPr>
              <w:rPr>
                <w:sz w:val="16"/>
                <w:szCs w:val="16"/>
              </w:rPr>
            </w:pPr>
          </w:p>
          <w:p w14:paraId="40F3284F" w14:textId="77777777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4B5E4221" w14:textId="53F03A86" w:rsidR="00F24764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6DDD373" w14:textId="7A1BC73F" w:rsidR="00064457" w:rsidRPr="00B51FCA" w:rsidRDefault="00F24764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6BE6E94" w14:textId="77777777" w:rsidR="00064457" w:rsidRDefault="00064457" w:rsidP="00C36873">
            <w:pPr>
              <w:jc w:val="center"/>
              <w:rPr>
                <w:sz w:val="16"/>
                <w:szCs w:val="16"/>
              </w:rPr>
            </w:pPr>
          </w:p>
          <w:p w14:paraId="31E8BD04" w14:textId="17D40629" w:rsidR="00AC0EAE" w:rsidRPr="00B51FCA" w:rsidRDefault="00AC0EAE" w:rsidP="009D62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240035A8" w:rsidR="000D2DFA" w:rsidRPr="008D423B" w:rsidRDefault="00F24764" w:rsidP="000D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1735F7" wp14:editId="3655FA7F">
                  <wp:extent cx="952500" cy="9525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834B0"/>
    <w:rsid w:val="000839A4"/>
    <w:rsid w:val="000855DD"/>
    <w:rsid w:val="000879E9"/>
    <w:rsid w:val="00093D17"/>
    <w:rsid w:val="000A5AB5"/>
    <w:rsid w:val="000B0ABD"/>
    <w:rsid w:val="000B4523"/>
    <w:rsid w:val="000C16C8"/>
    <w:rsid w:val="000C4273"/>
    <w:rsid w:val="000D2DFA"/>
    <w:rsid w:val="000D638D"/>
    <w:rsid w:val="000D74D4"/>
    <w:rsid w:val="000E436B"/>
    <w:rsid w:val="000F0A09"/>
    <w:rsid w:val="0011320A"/>
    <w:rsid w:val="00124DF2"/>
    <w:rsid w:val="001267C4"/>
    <w:rsid w:val="00131C5E"/>
    <w:rsid w:val="0013776D"/>
    <w:rsid w:val="00137F84"/>
    <w:rsid w:val="0014044B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65563"/>
    <w:rsid w:val="00276BCA"/>
    <w:rsid w:val="002806BB"/>
    <w:rsid w:val="00281D26"/>
    <w:rsid w:val="0028344D"/>
    <w:rsid w:val="0028362F"/>
    <w:rsid w:val="00283746"/>
    <w:rsid w:val="002900AA"/>
    <w:rsid w:val="0029275C"/>
    <w:rsid w:val="002A35AE"/>
    <w:rsid w:val="002A375D"/>
    <w:rsid w:val="002A503A"/>
    <w:rsid w:val="002B54B0"/>
    <w:rsid w:val="002C5340"/>
    <w:rsid w:val="002F2560"/>
    <w:rsid w:val="003013D5"/>
    <w:rsid w:val="00302773"/>
    <w:rsid w:val="00304EEE"/>
    <w:rsid w:val="003071CB"/>
    <w:rsid w:val="00326535"/>
    <w:rsid w:val="00346F66"/>
    <w:rsid w:val="0035186B"/>
    <w:rsid w:val="00355051"/>
    <w:rsid w:val="0036083B"/>
    <w:rsid w:val="00372342"/>
    <w:rsid w:val="003806F2"/>
    <w:rsid w:val="00385361"/>
    <w:rsid w:val="00396BCA"/>
    <w:rsid w:val="003B2138"/>
    <w:rsid w:val="003B2413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53E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31FD0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2690"/>
    <w:rsid w:val="00676AD6"/>
    <w:rsid w:val="00676F5D"/>
    <w:rsid w:val="006854E6"/>
    <w:rsid w:val="00685A63"/>
    <w:rsid w:val="00685DA2"/>
    <w:rsid w:val="00697D59"/>
    <w:rsid w:val="006A03AE"/>
    <w:rsid w:val="006A6181"/>
    <w:rsid w:val="006A7324"/>
    <w:rsid w:val="006C1DFF"/>
    <w:rsid w:val="006C6347"/>
    <w:rsid w:val="006D10B2"/>
    <w:rsid w:val="006D6B82"/>
    <w:rsid w:val="006F70E3"/>
    <w:rsid w:val="0070564A"/>
    <w:rsid w:val="00715AE3"/>
    <w:rsid w:val="00727983"/>
    <w:rsid w:val="00731D6C"/>
    <w:rsid w:val="00736D29"/>
    <w:rsid w:val="0075419C"/>
    <w:rsid w:val="0076185E"/>
    <w:rsid w:val="00764B05"/>
    <w:rsid w:val="00774237"/>
    <w:rsid w:val="0077431A"/>
    <w:rsid w:val="007908A2"/>
    <w:rsid w:val="00791615"/>
    <w:rsid w:val="007919DD"/>
    <w:rsid w:val="0079283C"/>
    <w:rsid w:val="007B6798"/>
    <w:rsid w:val="007D04D5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2C06"/>
    <w:rsid w:val="008442EF"/>
    <w:rsid w:val="00845303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2BC8"/>
    <w:rsid w:val="008B6186"/>
    <w:rsid w:val="008C4B51"/>
    <w:rsid w:val="008C6C9B"/>
    <w:rsid w:val="008D423B"/>
    <w:rsid w:val="008E251E"/>
    <w:rsid w:val="008E2931"/>
    <w:rsid w:val="008E52C8"/>
    <w:rsid w:val="008F5148"/>
    <w:rsid w:val="00911C8F"/>
    <w:rsid w:val="00916300"/>
    <w:rsid w:val="00927C0B"/>
    <w:rsid w:val="00934EC8"/>
    <w:rsid w:val="0094381B"/>
    <w:rsid w:val="00960012"/>
    <w:rsid w:val="0096002E"/>
    <w:rsid w:val="0097260C"/>
    <w:rsid w:val="009839FA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297F"/>
    <w:rsid w:val="00A51D81"/>
    <w:rsid w:val="00A54279"/>
    <w:rsid w:val="00A54481"/>
    <w:rsid w:val="00A57756"/>
    <w:rsid w:val="00A605C7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7271"/>
    <w:rsid w:val="00B87484"/>
    <w:rsid w:val="00B9563A"/>
    <w:rsid w:val="00BA7812"/>
    <w:rsid w:val="00BB263E"/>
    <w:rsid w:val="00BB4751"/>
    <w:rsid w:val="00BC3A63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E12BA"/>
    <w:rsid w:val="00CE5E6E"/>
    <w:rsid w:val="00CF1364"/>
    <w:rsid w:val="00D0094D"/>
    <w:rsid w:val="00D10809"/>
    <w:rsid w:val="00D1272A"/>
    <w:rsid w:val="00D15785"/>
    <w:rsid w:val="00D20FA8"/>
    <w:rsid w:val="00D25DAE"/>
    <w:rsid w:val="00D25F8C"/>
    <w:rsid w:val="00D3086E"/>
    <w:rsid w:val="00D339BB"/>
    <w:rsid w:val="00D416CA"/>
    <w:rsid w:val="00D439AE"/>
    <w:rsid w:val="00D517D6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F3776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75A92"/>
    <w:rsid w:val="00E84161"/>
    <w:rsid w:val="00EA4A25"/>
    <w:rsid w:val="00EB05E3"/>
    <w:rsid w:val="00EB6BBC"/>
    <w:rsid w:val="00EB776F"/>
    <w:rsid w:val="00EC63EC"/>
    <w:rsid w:val="00ED0FB3"/>
    <w:rsid w:val="00ED3D2F"/>
    <w:rsid w:val="00EE2E36"/>
    <w:rsid w:val="00EF2296"/>
    <w:rsid w:val="00EF5B27"/>
    <w:rsid w:val="00EF6928"/>
    <w:rsid w:val="00F0172E"/>
    <w:rsid w:val="00F040B0"/>
    <w:rsid w:val="00F04426"/>
    <w:rsid w:val="00F16D8B"/>
    <w:rsid w:val="00F24764"/>
    <w:rsid w:val="00F25157"/>
    <w:rsid w:val="00F41FF1"/>
    <w:rsid w:val="00F46745"/>
    <w:rsid w:val="00F577F3"/>
    <w:rsid w:val="00F72B6F"/>
    <w:rsid w:val="00F90A11"/>
    <w:rsid w:val="00F91C36"/>
    <w:rsid w:val="00F935AB"/>
    <w:rsid w:val="00F951F0"/>
    <w:rsid w:val="00FA1CA4"/>
    <w:rsid w:val="00FA585D"/>
    <w:rsid w:val="00FA5DEE"/>
    <w:rsid w:val="00FA7717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stmichaelschool.edu.mt/entry/back-to-school-3/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ixabay.com/th/%E0%B8%A7%E0%B8%B2%E0%B8%9F%E0%B9%80%E0%B8%9F%E0%B8%B4%E0%B8%A5-%E0%B9%80%E0%B8%9A%E0%B9%80%E0%B8%81%E0%B8%AD%E0%B8%A3%E0%B8%B5%E0%B9%88-%E0%B8%AD%E0%B8%B2%E0%B8%AB%E0%B8%B2%E0%B8%A3-%E0%B8%82%E0%B8%99%E0%B8%A1-28977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rawpixel.com/image/60160/free-illustration-image-milk-vector-bottle" TargetMode="Externa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yperlink" Target="https://windsorcampground.ca/wordpress/july-2/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31151"/>
    <w:rsid w:val="00037478"/>
    <w:rsid w:val="00050F06"/>
    <w:rsid w:val="00071A14"/>
    <w:rsid w:val="000946BC"/>
    <w:rsid w:val="00097761"/>
    <w:rsid w:val="000A4D5F"/>
    <w:rsid w:val="000B5137"/>
    <w:rsid w:val="000D111D"/>
    <w:rsid w:val="000D7207"/>
    <w:rsid w:val="000E01CD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B62B6"/>
    <w:rsid w:val="001C07A5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5130CB"/>
    <w:rsid w:val="00550088"/>
    <w:rsid w:val="005503D8"/>
    <w:rsid w:val="0058144A"/>
    <w:rsid w:val="005E0DAE"/>
    <w:rsid w:val="005E34B9"/>
    <w:rsid w:val="00602B7D"/>
    <w:rsid w:val="0062249E"/>
    <w:rsid w:val="00643F30"/>
    <w:rsid w:val="00662092"/>
    <w:rsid w:val="006622F1"/>
    <w:rsid w:val="006630FA"/>
    <w:rsid w:val="00667C73"/>
    <w:rsid w:val="00672559"/>
    <w:rsid w:val="006A32EB"/>
    <w:rsid w:val="006B4592"/>
    <w:rsid w:val="006C48CC"/>
    <w:rsid w:val="006D58B0"/>
    <w:rsid w:val="006E1331"/>
    <w:rsid w:val="006E75B0"/>
    <w:rsid w:val="00717CA7"/>
    <w:rsid w:val="00773F59"/>
    <w:rsid w:val="00782BD9"/>
    <w:rsid w:val="007854A5"/>
    <w:rsid w:val="00791D78"/>
    <w:rsid w:val="007B4652"/>
    <w:rsid w:val="007D0684"/>
    <w:rsid w:val="007E4133"/>
    <w:rsid w:val="007F55D9"/>
    <w:rsid w:val="00805ADA"/>
    <w:rsid w:val="00820CB7"/>
    <w:rsid w:val="008C3040"/>
    <w:rsid w:val="008C5E13"/>
    <w:rsid w:val="008D2D22"/>
    <w:rsid w:val="008D7E21"/>
    <w:rsid w:val="008F230D"/>
    <w:rsid w:val="00904025"/>
    <w:rsid w:val="00914F84"/>
    <w:rsid w:val="009208C6"/>
    <w:rsid w:val="00936F4A"/>
    <w:rsid w:val="00952268"/>
    <w:rsid w:val="00974B7C"/>
    <w:rsid w:val="00995631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42CE0"/>
    <w:rsid w:val="00C900B3"/>
    <w:rsid w:val="00CA22E2"/>
    <w:rsid w:val="00CB1038"/>
    <w:rsid w:val="00CC2DB2"/>
    <w:rsid w:val="00CC76D0"/>
    <w:rsid w:val="00D01784"/>
    <w:rsid w:val="00D44E38"/>
    <w:rsid w:val="00D612B6"/>
    <w:rsid w:val="00D62DBE"/>
    <w:rsid w:val="00D66A20"/>
    <w:rsid w:val="00DA7628"/>
    <w:rsid w:val="00DC1CBF"/>
    <w:rsid w:val="00DC5487"/>
    <w:rsid w:val="00DD5849"/>
    <w:rsid w:val="00E00521"/>
    <w:rsid w:val="00E34FF8"/>
    <w:rsid w:val="00E50594"/>
    <w:rsid w:val="00E519AE"/>
    <w:rsid w:val="00E6351F"/>
    <w:rsid w:val="00E66539"/>
    <w:rsid w:val="00EA2364"/>
    <w:rsid w:val="00EC125E"/>
    <w:rsid w:val="00EF1EC7"/>
    <w:rsid w:val="00EF4FC7"/>
    <w:rsid w:val="00F069E6"/>
    <w:rsid w:val="00F23F3C"/>
    <w:rsid w:val="00F261FE"/>
    <w:rsid w:val="00F45A57"/>
    <w:rsid w:val="00F636B1"/>
    <w:rsid w:val="00F75D8B"/>
    <w:rsid w:val="00F81F3C"/>
    <w:rsid w:val="00F86020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9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6</cp:revision>
  <cp:lastPrinted>2021-02-09T15:35:00Z</cp:lastPrinted>
  <dcterms:created xsi:type="dcterms:W3CDTF">2022-08-04T15:47:00Z</dcterms:created>
  <dcterms:modified xsi:type="dcterms:W3CDTF">2023-08-08T16:08:00Z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