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1CD570F3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D1F00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3F6571">
                                  <w:rPr>
                                    <w:sz w:val="28"/>
                                    <w:szCs w:val="28"/>
                                  </w:rPr>
                                  <w:t>March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480C18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 xml:space="preserve">Fannett-Metal is an equal opportunity </w:t>
                            </w:r>
                            <w:proofErr w:type="gramStart"/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provider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1CD570F3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CD1F00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3F6571">
                            <w:rPr>
                              <w:sz w:val="28"/>
                              <w:szCs w:val="28"/>
                            </w:rPr>
                            <w:t>March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480C18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 xml:space="preserve">Fannett-Metal is an equal opportunity </w:t>
                      </w:r>
                      <w:proofErr w:type="gramStart"/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provider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0B26F081" w:rsidR="00A3297F" w:rsidRDefault="003F094B">
            <w:r>
              <w:rPr>
                <w:noProof/>
              </w:rPr>
              <w:drawing>
                <wp:inline distT="0" distB="0" distL="0" distR="0" wp14:anchorId="6FE53A96" wp14:editId="760713F1">
                  <wp:extent cx="1143000" cy="889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83AA9E5" w14:textId="77777777" w:rsidR="007157EB" w:rsidRDefault="007157EB" w:rsidP="007157EB">
            <w:r>
              <w:t>Elementary</w:t>
            </w:r>
          </w:p>
          <w:p w14:paraId="6D9486E3" w14:textId="77777777" w:rsidR="007157EB" w:rsidRDefault="007157EB" w:rsidP="007157EB">
            <w:pPr>
              <w:rPr>
                <w:b/>
              </w:rPr>
            </w:pPr>
            <w:r>
              <w:t>Lunch</w:t>
            </w:r>
            <w:r w:rsidRPr="00D416CA">
              <w:rPr>
                <w:b/>
              </w:rPr>
              <w:t>- FREE</w:t>
            </w:r>
          </w:p>
          <w:p w14:paraId="7607A45A" w14:textId="77777777" w:rsidR="007157EB" w:rsidRDefault="007157EB" w:rsidP="007157EB">
            <w:pPr>
              <w:rPr>
                <w:b/>
              </w:rPr>
            </w:pPr>
          </w:p>
          <w:p w14:paraId="1E39147F" w14:textId="77777777" w:rsidR="007157EB" w:rsidRDefault="007157EB" w:rsidP="007157EB">
            <w:r>
              <w:rPr>
                <w:b/>
              </w:rPr>
              <w:t>EXTRA</w:t>
            </w:r>
          </w:p>
          <w:p w14:paraId="0ED41319" w14:textId="77777777" w:rsidR="007157EB" w:rsidRDefault="007157EB" w:rsidP="007157EB">
            <w:r>
              <w:t>Milk - $0.50</w:t>
            </w:r>
          </w:p>
          <w:p w14:paraId="78ED5A14" w14:textId="77777777" w:rsidR="007157EB" w:rsidRDefault="007157EB" w:rsidP="007157EB">
            <w:pPr>
              <w:rPr>
                <w:i/>
              </w:rPr>
            </w:pPr>
            <w:r>
              <w:t>Snacks -$0.75</w:t>
            </w:r>
          </w:p>
          <w:p w14:paraId="57224432" w14:textId="64C5F7F8" w:rsidR="000A5FC8" w:rsidRPr="007157EB" w:rsidRDefault="000A5FC8" w:rsidP="007157EB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0E352F8C" w:rsidR="00B042FA" w:rsidRPr="00992913" w:rsidRDefault="00B042FA" w:rsidP="00F16F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C43C0A" w14:textId="77777777" w:rsidR="003B40CF" w:rsidRDefault="00E624DD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14:paraId="2EADF6EE" w14:textId="77777777" w:rsidR="00034A0C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Pork Chop</w:t>
            </w:r>
          </w:p>
          <w:p w14:paraId="058BA5C1" w14:textId="77777777" w:rsidR="00034A0C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4B16964" w14:textId="77777777" w:rsidR="00034A0C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EF0A049" w14:textId="77777777" w:rsidR="00034A0C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14:paraId="55AF2B24" w14:textId="77777777" w:rsidR="00034A0C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14:paraId="41E23FB0" w14:textId="77777777" w:rsidR="00034A0C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38E64451" w:rsidR="00034A0C" w:rsidRPr="00E60DBD" w:rsidRDefault="00034A0C" w:rsidP="003B40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1CC6E79" w14:textId="77777777" w:rsidR="00B042FA" w:rsidRDefault="00FA0ECE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</w:t>
            </w:r>
          </w:p>
          <w:p w14:paraId="2C4A1B66" w14:textId="77777777" w:rsidR="00034A0C" w:rsidRDefault="00034A0C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6DE22933" w14:textId="77777777" w:rsidR="00034A0C" w:rsidRDefault="00034A0C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E9910A6" w14:textId="77777777" w:rsidR="00034A0C" w:rsidRDefault="00034A0C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2D243CEB" w14:textId="77777777" w:rsidR="00034A0C" w:rsidRDefault="00034A0C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DEC54CC" w14:textId="77777777" w:rsidR="00034A0C" w:rsidRDefault="00034A0C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1E87440" w14:textId="5DB75C3D" w:rsidR="00034A0C" w:rsidRPr="00E60DBD" w:rsidRDefault="00034A0C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C173247" w14:textId="5E5A8A97" w:rsidR="0041516B" w:rsidRDefault="00FA0ECE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</w:t>
            </w:r>
          </w:p>
          <w:p w14:paraId="5283BB6A" w14:textId="70E69A9B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9C62192" w14:textId="1269F5B2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C78D6FA" w14:textId="3C363388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Sticks</w:t>
            </w:r>
          </w:p>
          <w:p w14:paraId="0663CF96" w14:textId="674992AC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C8CCBE5" w14:textId="32E611FA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14:paraId="70DBFA7F" w14:textId="284FBBAB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DF4C6A" w14:textId="2B537206" w:rsidR="00034A0C" w:rsidRDefault="00034A0C" w:rsidP="00F13E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15CF6843" w:rsidR="0041516B" w:rsidRPr="00552617" w:rsidRDefault="0041516B" w:rsidP="0041516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 xml:space="preserve">Students must </w:t>
            </w:r>
            <w:proofErr w:type="gramStart"/>
            <w:r>
              <w:t>take</w:t>
            </w:r>
            <w:proofErr w:type="gramEnd"/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75323F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699C5BE6" w14:textId="77777777" w:rsidR="00C4201E" w:rsidRDefault="00C4201E" w:rsidP="0041516B">
            <w:pPr>
              <w:jc w:val="center"/>
              <w:rPr>
                <w:b/>
                <w:i/>
              </w:rPr>
            </w:pPr>
          </w:p>
          <w:p w14:paraId="7A88733A" w14:textId="5253882F" w:rsidR="0041516B" w:rsidRDefault="0041516B" w:rsidP="0041516B">
            <w:pPr>
              <w:jc w:val="center"/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two-hour delays</w:t>
            </w:r>
          </w:p>
          <w:p w14:paraId="35D76DF6" w14:textId="77777777" w:rsidR="0075323F" w:rsidRPr="00165B8C" w:rsidRDefault="0075323F" w:rsidP="0079163F">
            <w:pPr>
              <w:jc w:val="center"/>
            </w:pPr>
          </w:p>
        </w:tc>
        <w:tc>
          <w:tcPr>
            <w:tcW w:w="2016" w:type="dxa"/>
          </w:tcPr>
          <w:p w14:paraId="5FFD5C23" w14:textId="2BE409AA" w:rsidR="0075323F" w:rsidRDefault="00E624DD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6</w:t>
            </w:r>
          </w:p>
          <w:p w14:paraId="4DCE20C6" w14:textId="59E64F00" w:rsidR="0075323F" w:rsidRDefault="00FD0F52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DFA606E" w14:textId="56590EBE" w:rsidR="0075323F" w:rsidRDefault="0075323F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6DD8302" w14:textId="1BFD596B" w:rsidR="0075323F" w:rsidRDefault="0075323F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15C13D1" w14:textId="6ACEDD74" w:rsidR="0075323F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25678726" w14:textId="4D44CE6B" w:rsidR="0075323F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5E9123DF" w14:textId="65CEFE0C" w:rsidR="0075323F" w:rsidRDefault="0075323F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0F4ECB9" w14:textId="59978CFE" w:rsidR="0075323F" w:rsidRDefault="0075323F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7C1E2F1" w14:textId="5BC9E76A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6BBFB26F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235A436D" w14:textId="71BE2C02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55725F05" w14:textId="0169965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6C73054B" w14:textId="7A4ED336" w:rsidR="0075323F" w:rsidRPr="005C22DF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7479DC2" w14:textId="1FE15831" w:rsidR="0075323F" w:rsidRDefault="00E624DD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7</w:t>
            </w:r>
          </w:p>
          <w:p w14:paraId="20A680A1" w14:textId="534CF99E" w:rsidR="00B042FA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4B110D19" w14:textId="702C1185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65A9136D" w14:textId="63AFBAA8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6798AC6D" w14:textId="5DE54ADC" w:rsidR="005048CC" w:rsidRDefault="007157E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14:paraId="46CF3A8C" w14:textId="503C3976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17553F6" w14:textId="669F1ECC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FD4CBB5" w14:textId="77777777" w:rsidR="005048CC" w:rsidRDefault="005048CC" w:rsidP="0075323F">
            <w:pPr>
              <w:jc w:val="center"/>
              <w:rPr>
                <w:sz w:val="16"/>
                <w:szCs w:val="16"/>
              </w:rPr>
            </w:pPr>
          </w:p>
          <w:p w14:paraId="4D4770EA" w14:textId="71D303D9" w:rsidR="0075323F" w:rsidRPr="00E20886" w:rsidRDefault="0075323F" w:rsidP="00B042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9E92372" w14:textId="31A265C2" w:rsidR="00B042FA" w:rsidRDefault="00E624DD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8</w:t>
            </w:r>
          </w:p>
          <w:p w14:paraId="6997AFCB" w14:textId="3AA635C4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14:paraId="15696AC2" w14:textId="472DDE11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14:paraId="45ACFD1B" w14:textId="6AEB3F53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DE94F88" w14:textId="3B4FE037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0259816A" w14:textId="727C8AE0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2EE89DD9" w14:textId="5783D1B4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710C133" w14:textId="03AA558F" w:rsidR="00E03EBA" w:rsidRDefault="00E03EBA" w:rsidP="00B042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23FBF68" w14:textId="77777777" w:rsidR="00E03EBA" w:rsidRDefault="00E03EBA" w:rsidP="00B042FA">
            <w:pPr>
              <w:jc w:val="center"/>
              <w:rPr>
                <w:sz w:val="16"/>
                <w:szCs w:val="16"/>
              </w:rPr>
            </w:pPr>
          </w:p>
          <w:p w14:paraId="164B9760" w14:textId="25293084" w:rsidR="00B042FA" w:rsidRDefault="00944E05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2A41AEB7" w14:textId="6CFB086D" w:rsidR="0075323F" w:rsidRDefault="0075323F" w:rsidP="00B042FA">
            <w:pPr>
              <w:jc w:val="center"/>
              <w:rPr>
                <w:sz w:val="16"/>
                <w:szCs w:val="16"/>
              </w:rPr>
            </w:pPr>
          </w:p>
          <w:p w14:paraId="46102FEC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20302A4A" w14:textId="11A31E97" w:rsidR="0075323F" w:rsidRPr="00E36637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F819383" w14:textId="47ECA2AD" w:rsidR="0075323F" w:rsidRDefault="00EF3CB1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9</w:t>
            </w:r>
          </w:p>
          <w:p w14:paraId="2CF7C1D0" w14:textId="77777777" w:rsidR="0075323F" w:rsidRDefault="002F7E7D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26BD195F" w14:textId="77777777" w:rsidR="002F7E7D" w:rsidRDefault="002F7E7D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ECEA783" w14:textId="77777777" w:rsidR="002F7E7D" w:rsidRDefault="002F7E7D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949A969" w14:textId="047A6504" w:rsidR="002F7E7D" w:rsidRDefault="007E3353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05A61456" w14:textId="72260820" w:rsidR="002F7E7D" w:rsidRDefault="00A64DED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674EDAF2" w14:textId="77777777" w:rsidR="002F7E7D" w:rsidRDefault="002F7E7D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E55C2E" w14:textId="44A6CBF0" w:rsidR="002F7E7D" w:rsidRPr="0087304A" w:rsidRDefault="002F7E7D" w:rsidP="002F7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723BEFB" w14:textId="4AC9CF83" w:rsidR="0075323F" w:rsidRDefault="00EF3CB1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10</w:t>
            </w:r>
          </w:p>
          <w:p w14:paraId="3B2AADC1" w14:textId="6C0A7B6E" w:rsidR="00FA0ECE" w:rsidRPr="00FA0ECE" w:rsidRDefault="00FA0ECE" w:rsidP="0075323F">
            <w:pPr>
              <w:jc w:val="center"/>
              <w:rPr>
                <w:b/>
                <w:bCs/>
                <w:sz w:val="16"/>
                <w:szCs w:val="16"/>
              </w:rPr>
            </w:pPr>
            <w:r w:rsidRPr="00FA0ECE">
              <w:rPr>
                <w:b/>
                <w:bCs/>
                <w:sz w:val="16"/>
                <w:szCs w:val="16"/>
              </w:rPr>
              <w:t>Mario Day</w:t>
            </w:r>
          </w:p>
          <w:p w14:paraId="200090FC" w14:textId="425D3BCC" w:rsidR="0041516B" w:rsidRDefault="00FA0ECE" w:rsidP="00FA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Mario’s Spaghetti &amp; Meatballs / Roll</w:t>
            </w:r>
          </w:p>
          <w:p w14:paraId="01FA658B" w14:textId="0084D2B6" w:rsidR="0041516B" w:rsidRDefault="0041516B" w:rsidP="004151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2943BE1" w14:textId="4A411FB2" w:rsidR="0041516B" w:rsidRDefault="0017432C" w:rsidP="004151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Luigi’s </w:t>
            </w:r>
            <w:r w:rsidR="00046714">
              <w:rPr>
                <w:sz w:val="16"/>
                <w:szCs w:val="16"/>
              </w:rPr>
              <w:t>Calzone</w:t>
            </w:r>
          </w:p>
          <w:p w14:paraId="4B17E0DC" w14:textId="15A912BB" w:rsidR="0041516B" w:rsidRDefault="0017432C" w:rsidP="004151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6AC43676" w14:textId="3C7AB6F6" w:rsidR="0041516B" w:rsidRDefault="0041516B" w:rsidP="00FA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FA0ECE">
              <w:rPr>
                <w:sz w:val="16"/>
                <w:szCs w:val="16"/>
              </w:rPr>
              <w:t xml:space="preserve"> / Milk</w:t>
            </w:r>
          </w:p>
          <w:p w14:paraId="05D0D82D" w14:textId="3801EDCC" w:rsidR="000A5FC8" w:rsidRDefault="000A5FC8" w:rsidP="0075323F">
            <w:pPr>
              <w:jc w:val="center"/>
              <w:rPr>
                <w:sz w:val="16"/>
                <w:szCs w:val="16"/>
              </w:rPr>
            </w:pPr>
          </w:p>
          <w:p w14:paraId="3D0C6E78" w14:textId="382F992B" w:rsidR="000A5FC8" w:rsidRDefault="000A5FC8" w:rsidP="0075323F">
            <w:pPr>
              <w:jc w:val="center"/>
              <w:rPr>
                <w:sz w:val="16"/>
                <w:szCs w:val="16"/>
              </w:rPr>
            </w:pPr>
          </w:p>
          <w:p w14:paraId="21649110" w14:textId="1615C023" w:rsidR="0075323F" w:rsidRPr="00E35224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0B14C24" w14:textId="421F18B1" w:rsidR="0075323F" w:rsidRDefault="007A6B70" w:rsidP="0075323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031119" wp14:editId="59467D49">
                  <wp:extent cx="1035050" cy="9461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692E20BF" w:rsidR="007A6B70" w:rsidRPr="00EF3CB1" w:rsidRDefault="007A6B70" w:rsidP="0075323F">
            <w:pPr>
              <w:rPr>
                <w:b/>
                <w:bCs/>
                <w:sz w:val="14"/>
                <w:szCs w:val="14"/>
              </w:rPr>
            </w:pPr>
          </w:p>
        </w:tc>
      </w:tr>
      <w:tr w:rsidR="0075323F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212167B6" w14:textId="54A30D62" w:rsidR="0075323F" w:rsidRPr="00552617" w:rsidRDefault="00E624DD" w:rsidP="004151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E455241" wp14:editId="1CA3408D">
                      <wp:extent cx="1136015" cy="901700"/>
                      <wp:effectExtent l="0" t="0" r="6985" b="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6015" cy="901700"/>
                                <a:chOff x="0" y="0"/>
                                <a:chExt cx="1136015" cy="95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015" cy="90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 flipV="1">
                                  <a:off x="0" y="895350"/>
                                  <a:ext cx="1136015" cy="57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BB656C" w14:textId="2FA40E40" w:rsidR="00E624DD" w:rsidRPr="00E624DD" w:rsidRDefault="00000000" w:rsidP="00E624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="00E624DD" w:rsidRPr="00E62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E624DD" w:rsidRPr="00E62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" w:history="1">
                                      <w:r w:rsidR="00E624DD" w:rsidRPr="00E62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55241" id="Group 15" o:spid="_x0000_s1028" style="width:89.45pt;height:71pt;mso-position-horizontal-relative:char;mso-position-vertical-relative:line" coordsize="11360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">
                      <v:shape id="Picture 12" o:spid="_x0000_s1029" type="#_x0000_t75" style="position:absolute;width:11360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">
                        <v:imagedata r:id="rId16" o:title=""/>
                      </v:shape>
                      <v:shape id="Text Box 14" o:spid="_x0000_s1030" type="#_x0000_t202" style="position:absolute;top:8953;width:11360;height:57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" stroked="f">
                        <v:textbox>
                          <w:txbxContent>
                            <w:p w14:paraId="47BB656C" w14:textId="2FA40E40" w:rsidR="00E624DD" w:rsidRPr="00E624DD" w:rsidRDefault="00000000" w:rsidP="00E624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E624DD" w:rsidRPr="00E62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624DD" w:rsidRPr="00E62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E624DD" w:rsidRPr="00E62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6" w:type="dxa"/>
          </w:tcPr>
          <w:p w14:paraId="046D7365" w14:textId="3F511212" w:rsidR="0075323F" w:rsidRDefault="00FA0ECE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14:paraId="1E7DFDB5" w14:textId="273C7060" w:rsidR="0041516B" w:rsidRDefault="004151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54AFDC1E" w14:textId="238B807C" w:rsidR="0041516B" w:rsidRDefault="004151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18B0DE4" w14:textId="1762D015" w:rsidR="0041516B" w:rsidRDefault="004151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44D581D5" w14:textId="5BCED3EB" w:rsidR="0041516B" w:rsidRDefault="007157E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0016BF90" w14:textId="15F27C43" w:rsidR="0041516B" w:rsidRDefault="004861D1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3BF499FC" w14:textId="3E903205" w:rsidR="0041516B" w:rsidRDefault="004151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CDBADDA" w14:textId="3BA2D27A" w:rsidR="0041516B" w:rsidRDefault="004151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BF53ED8" w14:textId="77777777" w:rsidR="000A5FC8" w:rsidRDefault="000A5FC8" w:rsidP="0075323F">
            <w:pPr>
              <w:jc w:val="center"/>
              <w:rPr>
                <w:sz w:val="16"/>
                <w:szCs w:val="16"/>
              </w:rPr>
            </w:pPr>
          </w:p>
          <w:p w14:paraId="04213A46" w14:textId="77777777" w:rsidR="000A5FC8" w:rsidRDefault="000A5FC8" w:rsidP="0075323F">
            <w:pPr>
              <w:jc w:val="center"/>
              <w:rPr>
                <w:sz w:val="16"/>
                <w:szCs w:val="16"/>
              </w:rPr>
            </w:pPr>
          </w:p>
          <w:p w14:paraId="3FF9E66B" w14:textId="485A5120" w:rsidR="000A5FC8" w:rsidRPr="0048760D" w:rsidRDefault="000A5FC8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51CAD46" w14:textId="1EBCC416" w:rsidR="005048CC" w:rsidRDefault="00FA0ECE" w:rsidP="005048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14</w:t>
            </w:r>
          </w:p>
          <w:p w14:paraId="54FBDD29" w14:textId="6EEC5D52" w:rsidR="008B2E8A" w:rsidRDefault="00183683" w:rsidP="001836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14:paraId="25ED5B79" w14:textId="77777777" w:rsidR="005048CC" w:rsidRDefault="005048CC" w:rsidP="001836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DDAF478" w14:textId="644D06A9" w:rsidR="005048CC" w:rsidRDefault="00183683" w:rsidP="001836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73E16C51" w14:textId="2348EF7D" w:rsidR="005048CC" w:rsidRDefault="00A64DED" w:rsidP="001836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Carrots</w:t>
            </w:r>
          </w:p>
          <w:p w14:paraId="2A055FA1" w14:textId="77777777" w:rsidR="005048CC" w:rsidRDefault="005048CC" w:rsidP="005048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B32753D" w14:textId="77777777" w:rsidR="005048CC" w:rsidRDefault="005048CC" w:rsidP="005048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E2BACC4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5F5AA11F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118BE4CF" w14:textId="679C88F1" w:rsidR="0075323F" w:rsidRPr="00FD3FF0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425E62" w14:textId="29A94173" w:rsidR="005048CC" w:rsidRDefault="00FA0ECE" w:rsidP="005048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15</w:t>
            </w:r>
          </w:p>
          <w:p w14:paraId="702B9B6F" w14:textId="45A9837C" w:rsidR="005048CC" w:rsidRDefault="005048CC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53F6D640" w14:textId="77777777" w:rsidR="005048CC" w:rsidRDefault="005048CC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F8648DD" w14:textId="2009AB81" w:rsidR="005048CC" w:rsidRDefault="00183683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2E052FF5" w14:textId="68CFE194" w:rsidR="00183683" w:rsidRDefault="00183683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1DA62A8B" w14:textId="63069656" w:rsidR="005048CC" w:rsidRDefault="004861D1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0ABACB53" w14:textId="77777777" w:rsidR="005048CC" w:rsidRDefault="005048CC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B16E4CD" w14:textId="77777777" w:rsidR="005048CC" w:rsidRDefault="005048CC" w:rsidP="00C53E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BB1FAB7" w14:textId="77777777" w:rsidR="005048CC" w:rsidRDefault="005048CC" w:rsidP="00C53EBC">
            <w:pPr>
              <w:jc w:val="center"/>
              <w:rPr>
                <w:sz w:val="16"/>
                <w:szCs w:val="16"/>
              </w:rPr>
            </w:pPr>
          </w:p>
          <w:p w14:paraId="13D0D3D4" w14:textId="723A62C2" w:rsidR="0075323F" w:rsidRPr="00E36637" w:rsidRDefault="0075323F" w:rsidP="00B042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A16FB6" w14:textId="7FE6FB3F" w:rsidR="0075323F" w:rsidRDefault="00FA0ECE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16</w:t>
            </w:r>
          </w:p>
          <w:p w14:paraId="0F984477" w14:textId="08B4687C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0C190EA7" w14:textId="45BCCBFD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76EA903C" w14:textId="58917768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E088FA6" w14:textId="44BE6EC0" w:rsidR="005048CC" w:rsidRDefault="00046714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211CA1A" w14:textId="60B3445C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47421D6" w14:textId="222B8C2B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BAD091C" w14:textId="6F23B17B" w:rsidR="005048CC" w:rsidRDefault="005048C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4BC0F84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39AAB852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052AA8D1" w14:textId="7777777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4F8713D4" w14:textId="3AB08947" w:rsidR="0075323F" w:rsidRPr="00934EC8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06607718" w:rsidR="0075323F" w:rsidRDefault="00FA0ECE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17</w:t>
            </w:r>
          </w:p>
          <w:p w14:paraId="3DC59030" w14:textId="16479281" w:rsidR="00FA0ECE" w:rsidRPr="00FA0ECE" w:rsidRDefault="00FA0ECE" w:rsidP="0075323F">
            <w:pPr>
              <w:jc w:val="center"/>
              <w:rPr>
                <w:b/>
                <w:bCs/>
                <w:sz w:val="16"/>
                <w:szCs w:val="16"/>
              </w:rPr>
            </w:pPr>
            <w:r w:rsidRPr="00FA0ECE">
              <w:rPr>
                <w:b/>
                <w:bCs/>
                <w:sz w:val="16"/>
                <w:szCs w:val="16"/>
              </w:rPr>
              <w:t>St. Patty’s Day</w:t>
            </w:r>
          </w:p>
          <w:p w14:paraId="4082820E" w14:textId="4CE5F238" w:rsidR="0075323F" w:rsidRDefault="00C103B1" w:rsidP="0075323F">
            <w:pPr>
              <w:jc w:val="center"/>
              <w:rPr>
                <w:sz w:val="16"/>
                <w:szCs w:val="16"/>
              </w:rPr>
            </w:pPr>
            <w:r w:rsidRPr="007157EB">
              <w:rPr>
                <w:b/>
                <w:bCs/>
                <w:sz w:val="16"/>
                <w:szCs w:val="16"/>
              </w:rPr>
              <w:t xml:space="preserve"> </w:t>
            </w:r>
            <w:r w:rsidR="007157EB" w:rsidRPr="007157EB">
              <w:rPr>
                <w:b/>
                <w:bCs/>
                <w:sz w:val="16"/>
                <w:szCs w:val="16"/>
              </w:rPr>
              <w:t>*</w:t>
            </w:r>
            <w:r w:rsidR="00D151EC">
              <w:rPr>
                <w:sz w:val="16"/>
                <w:szCs w:val="16"/>
              </w:rPr>
              <w:t>Green Butter Noodles</w:t>
            </w:r>
          </w:p>
          <w:p w14:paraId="6C3ABD55" w14:textId="34B3CE45" w:rsidR="00D151EC" w:rsidRDefault="00D151E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Meatballs</w:t>
            </w:r>
            <w:r w:rsidR="00810F30">
              <w:rPr>
                <w:sz w:val="16"/>
                <w:szCs w:val="16"/>
              </w:rPr>
              <w:t xml:space="preserve"> / Roll</w:t>
            </w:r>
          </w:p>
          <w:p w14:paraId="55B66F33" w14:textId="2E1CC087" w:rsidR="0075323F" w:rsidRDefault="0075323F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012C1EE" w14:textId="5111DF52" w:rsidR="0041516B" w:rsidRDefault="00D151E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Bagel</w:t>
            </w:r>
          </w:p>
          <w:p w14:paraId="61706269" w14:textId="67876208" w:rsidR="0075323F" w:rsidRDefault="0041516B" w:rsidP="00FA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B0B5E64" w14:textId="5A4B3875" w:rsidR="0075323F" w:rsidRDefault="00FA0ECE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75323F">
              <w:rPr>
                <w:sz w:val="16"/>
                <w:szCs w:val="16"/>
              </w:rPr>
              <w:t>Milk</w:t>
            </w:r>
          </w:p>
          <w:p w14:paraId="03730B80" w14:textId="44EB9DC5" w:rsidR="0075323F" w:rsidRPr="00934EC8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B6D14BA" w14:textId="7F575425" w:rsidR="0075323F" w:rsidRPr="00D1272A" w:rsidRDefault="00FA0ECE" w:rsidP="00FA0EC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4401B5" wp14:editId="2605084C">
                  <wp:extent cx="1143000" cy="8509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23F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6A6B8003" w14:textId="0839B5B6" w:rsidR="0075323F" w:rsidRDefault="00FA0ECE" w:rsidP="0075323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FCCEC0" wp14:editId="0547B006">
                  <wp:extent cx="1143000" cy="8699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AEB33" w14:textId="200498FF" w:rsidR="0075323F" w:rsidRPr="004C63E4" w:rsidRDefault="0075323F" w:rsidP="007532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1BDD6578" w14:textId="66F8DA19" w:rsidR="00BC2AC6" w:rsidRDefault="0017432C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20</w:t>
            </w:r>
          </w:p>
          <w:p w14:paraId="73D3CCA4" w14:textId="71782D86" w:rsidR="00A26EBE" w:rsidRDefault="00A26EBE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2A776EC8" w14:textId="168DA814" w:rsidR="00A26EBE" w:rsidRDefault="00A26EBE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9215AD7" w14:textId="520D5F4F" w:rsidR="00A26EBE" w:rsidRDefault="00A26EBE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660E2C31" w14:textId="5C3515AA" w:rsidR="00A26EBE" w:rsidRDefault="00A26EBE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7B8CFB1D" w14:textId="693D340C" w:rsidR="00A26EBE" w:rsidRDefault="00A26EBE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02ADB6" w14:textId="41B06C3D" w:rsidR="00A26EBE" w:rsidRDefault="00A26EBE" w:rsidP="008C60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B991C05" w14:textId="13E24BBD" w:rsidR="003B1AFD" w:rsidRDefault="003B1AFD" w:rsidP="008C6063">
            <w:pPr>
              <w:jc w:val="center"/>
              <w:rPr>
                <w:sz w:val="16"/>
                <w:szCs w:val="16"/>
              </w:rPr>
            </w:pPr>
          </w:p>
          <w:p w14:paraId="6B0AA871" w14:textId="77777777" w:rsidR="002F156B" w:rsidRDefault="002F156B" w:rsidP="008C6063">
            <w:pPr>
              <w:jc w:val="center"/>
              <w:rPr>
                <w:sz w:val="16"/>
                <w:szCs w:val="16"/>
              </w:rPr>
            </w:pPr>
          </w:p>
          <w:p w14:paraId="243F9E42" w14:textId="10156439" w:rsidR="00BC2AC6" w:rsidRPr="008C6063" w:rsidRDefault="00BC2AC6" w:rsidP="008C606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23C74501" w14:textId="727693B9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464B1576" w14:textId="2DE13DD7" w:rsidR="0075323F" w:rsidRDefault="0075323F" w:rsidP="0075323F">
            <w:pPr>
              <w:jc w:val="center"/>
              <w:rPr>
                <w:sz w:val="16"/>
                <w:szCs w:val="16"/>
              </w:rPr>
            </w:pPr>
          </w:p>
          <w:p w14:paraId="2865BE2B" w14:textId="35AF6654" w:rsidR="0075323F" w:rsidRPr="008E52C8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3071854" w14:textId="12BF811F" w:rsidR="0075323F" w:rsidRDefault="002F156B" w:rsidP="000A5F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21</w:t>
            </w:r>
          </w:p>
          <w:p w14:paraId="56D9AF52" w14:textId="77777777" w:rsidR="00BC2AC6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14:paraId="4E24A473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21E2C92" w14:textId="74FF5496" w:rsidR="00A26EBE" w:rsidRDefault="00183683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 Wrap</w:t>
            </w:r>
          </w:p>
          <w:p w14:paraId="51A3EB40" w14:textId="553FD307" w:rsidR="00A26EBE" w:rsidRDefault="004861D1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4859EFB7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FEC4FAA" w14:textId="62A143D3" w:rsidR="00A26EBE" w:rsidRPr="008E52C8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1CE4DF7" w14:textId="498877E1" w:rsidR="0075323F" w:rsidRDefault="002F15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22</w:t>
            </w:r>
          </w:p>
          <w:p w14:paraId="05F96DA0" w14:textId="232604D5" w:rsidR="00BC2AC6" w:rsidRDefault="00FD0F52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6E24A9F8" w14:textId="6FE77E8A" w:rsidR="00EA54C0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CAF4BD6" w14:textId="3BAC6A8D" w:rsidR="00EA54C0" w:rsidRDefault="00FD0F52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754BC0AB" w14:textId="4FDAD266" w:rsidR="00EA54C0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2F156B">
              <w:rPr>
                <w:sz w:val="16"/>
                <w:szCs w:val="16"/>
              </w:rPr>
              <w:t>eas</w:t>
            </w:r>
          </w:p>
          <w:p w14:paraId="59B50D6A" w14:textId="77A8F68B" w:rsidR="00EA54C0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073A45" w14:textId="48EFB01A" w:rsidR="00EA54C0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F1E708" w14:textId="77777777" w:rsidR="00EA54C0" w:rsidRDefault="00EA54C0" w:rsidP="0075323F">
            <w:pPr>
              <w:jc w:val="center"/>
              <w:rPr>
                <w:sz w:val="16"/>
                <w:szCs w:val="16"/>
              </w:rPr>
            </w:pPr>
          </w:p>
          <w:p w14:paraId="04E937DD" w14:textId="77777777" w:rsidR="00EA54C0" w:rsidRDefault="00EA54C0" w:rsidP="0075323F">
            <w:pPr>
              <w:jc w:val="center"/>
              <w:rPr>
                <w:sz w:val="16"/>
                <w:szCs w:val="16"/>
              </w:rPr>
            </w:pPr>
          </w:p>
          <w:p w14:paraId="67F659BB" w14:textId="77777777" w:rsidR="0079163F" w:rsidRDefault="0079163F" w:rsidP="0075323F">
            <w:pPr>
              <w:jc w:val="center"/>
              <w:rPr>
                <w:sz w:val="16"/>
                <w:szCs w:val="16"/>
              </w:rPr>
            </w:pPr>
          </w:p>
          <w:p w14:paraId="1821F93F" w14:textId="4ACAB7E4" w:rsidR="0075323F" w:rsidRPr="004923EE" w:rsidRDefault="0075323F" w:rsidP="007532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91EEB6D" w14:textId="16652A26" w:rsidR="0075323F" w:rsidRDefault="002F15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23</w:t>
            </w:r>
          </w:p>
          <w:p w14:paraId="2A18293F" w14:textId="72CD9B8F" w:rsidR="00EA54C0" w:rsidRDefault="00EA54C0" w:rsidP="00EA54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Pancakes &amp; </w:t>
            </w:r>
            <w:r w:rsidR="002A029F">
              <w:rPr>
                <w:sz w:val="16"/>
                <w:szCs w:val="16"/>
              </w:rPr>
              <w:t>Sausage</w:t>
            </w:r>
          </w:p>
          <w:p w14:paraId="4362EF92" w14:textId="13E5B9F7" w:rsidR="00EA54C0" w:rsidRDefault="00EA54C0" w:rsidP="00EA54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F1BFB0A" w14:textId="3F2382FD" w:rsidR="00CC7169" w:rsidRDefault="00CC7169" w:rsidP="00EA54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23A6E628" w14:textId="30E4B689" w:rsidR="00EA54C0" w:rsidRDefault="00A64DED" w:rsidP="00EA54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Carrots</w:t>
            </w:r>
          </w:p>
          <w:p w14:paraId="1146DABC" w14:textId="15B1DD65" w:rsidR="00EA54C0" w:rsidRDefault="00EA54C0" w:rsidP="00EA54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3871619" w14:textId="20094228" w:rsidR="00EA54C0" w:rsidRDefault="00EA54C0" w:rsidP="00EA54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F91164E" w14:textId="77777777" w:rsidR="00EA54C0" w:rsidRDefault="00EA54C0" w:rsidP="00EA54C0">
            <w:pPr>
              <w:jc w:val="center"/>
              <w:rPr>
                <w:sz w:val="16"/>
                <w:szCs w:val="16"/>
              </w:rPr>
            </w:pPr>
          </w:p>
          <w:p w14:paraId="6D0A991F" w14:textId="07C24879" w:rsidR="00EA54C0" w:rsidRPr="000A5FC8" w:rsidRDefault="00EA54C0" w:rsidP="00EA54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08669E2" w14:textId="4CDF0DE2" w:rsidR="0075323F" w:rsidRDefault="002F15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24</w:t>
            </w:r>
          </w:p>
          <w:p w14:paraId="1AA039FF" w14:textId="2421A361" w:rsidR="00EA54C0" w:rsidRPr="00EA54C0" w:rsidRDefault="008B45DC" w:rsidP="008B4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3AAE6D66" w14:textId="77777777" w:rsidR="00EA54C0" w:rsidRPr="00EA54C0" w:rsidRDefault="00EA54C0" w:rsidP="00EA54C0">
            <w:pPr>
              <w:jc w:val="center"/>
              <w:rPr>
                <w:sz w:val="16"/>
                <w:szCs w:val="16"/>
              </w:rPr>
            </w:pPr>
            <w:r w:rsidRPr="00EA54C0">
              <w:rPr>
                <w:sz w:val="16"/>
                <w:szCs w:val="16"/>
              </w:rPr>
              <w:t>Or</w:t>
            </w:r>
          </w:p>
          <w:p w14:paraId="797E6B93" w14:textId="395F0C17" w:rsidR="00EA54C0" w:rsidRPr="00EA54C0" w:rsidRDefault="00EA54C0" w:rsidP="00EA54C0">
            <w:pPr>
              <w:jc w:val="center"/>
              <w:rPr>
                <w:sz w:val="16"/>
                <w:szCs w:val="16"/>
              </w:rPr>
            </w:pPr>
            <w:r w:rsidRPr="00EA54C0">
              <w:rPr>
                <w:sz w:val="16"/>
                <w:szCs w:val="16"/>
              </w:rPr>
              <w:t>Fish Sandwich</w:t>
            </w:r>
          </w:p>
          <w:p w14:paraId="42FF3408" w14:textId="77777777" w:rsidR="00EA54C0" w:rsidRPr="00EA54C0" w:rsidRDefault="00EA54C0" w:rsidP="00EA54C0">
            <w:pPr>
              <w:jc w:val="center"/>
              <w:rPr>
                <w:sz w:val="16"/>
                <w:szCs w:val="16"/>
              </w:rPr>
            </w:pPr>
            <w:r w:rsidRPr="00EA54C0">
              <w:rPr>
                <w:sz w:val="16"/>
                <w:szCs w:val="16"/>
              </w:rPr>
              <w:t>Broccoli</w:t>
            </w:r>
          </w:p>
          <w:p w14:paraId="27F1D9FF" w14:textId="77777777" w:rsidR="00EA54C0" w:rsidRPr="00EA54C0" w:rsidRDefault="00EA54C0" w:rsidP="00EA54C0">
            <w:pPr>
              <w:jc w:val="center"/>
              <w:rPr>
                <w:sz w:val="16"/>
                <w:szCs w:val="16"/>
              </w:rPr>
            </w:pPr>
            <w:r w:rsidRPr="00EA54C0">
              <w:rPr>
                <w:sz w:val="16"/>
                <w:szCs w:val="16"/>
              </w:rPr>
              <w:t>Fruit</w:t>
            </w:r>
          </w:p>
          <w:p w14:paraId="613C3077" w14:textId="166E7EE0" w:rsidR="00EA54C0" w:rsidRPr="004E74E8" w:rsidRDefault="00EA54C0" w:rsidP="00EA54C0">
            <w:pPr>
              <w:jc w:val="center"/>
              <w:rPr>
                <w:b/>
                <w:bCs/>
                <w:sz w:val="16"/>
                <w:szCs w:val="16"/>
              </w:rPr>
            </w:pPr>
            <w:r w:rsidRPr="00EA54C0"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5C3993D" w14:textId="410DE3B8" w:rsidR="0075323F" w:rsidRPr="007157EB" w:rsidRDefault="007157EB" w:rsidP="007157EB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157EB">
              <w:rPr>
                <w:b/>
                <w:bCs/>
              </w:rPr>
              <w:t>Green Noodles are made with Green Food Coloring</w:t>
            </w:r>
          </w:p>
        </w:tc>
      </w:tr>
      <w:tr w:rsidR="0075323F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16F9EB0E" w14:textId="77777777" w:rsidR="00FA0ECE" w:rsidRPr="001750D4" w:rsidRDefault="00FA0ECE" w:rsidP="00FA0ECE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 xml:space="preserve">All Meals </w:t>
            </w:r>
            <w:proofErr w:type="gramStart"/>
            <w:r w:rsidRPr="001750D4">
              <w:rPr>
                <w:b/>
                <w:sz w:val="16"/>
                <w:szCs w:val="16"/>
              </w:rPr>
              <w:t>are</w:t>
            </w:r>
            <w:proofErr w:type="gramEnd"/>
          </w:p>
          <w:p w14:paraId="0CBB2A24" w14:textId="77777777" w:rsidR="00FA0ECE" w:rsidRDefault="00FA0ECE" w:rsidP="00FA0ECE">
            <w:r w:rsidRPr="001750D4">
              <w:rPr>
                <w:sz w:val="16"/>
                <w:szCs w:val="16"/>
              </w:rPr>
              <w:t xml:space="preserve">served with 1% milk, fat free chocolate, fat free vanilla, fat free </w:t>
            </w:r>
            <w:proofErr w:type="gramStart"/>
            <w:r w:rsidRPr="001750D4">
              <w:rPr>
                <w:sz w:val="16"/>
                <w:szCs w:val="16"/>
              </w:rPr>
              <w:t>strawberry</w:t>
            </w:r>
            <w:proofErr w:type="gramEnd"/>
            <w:r w:rsidRPr="001750D4">
              <w:rPr>
                <w:sz w:val="16"/>
                <w:szCs w:val="16"/>
              </w:rPr>
              <w:t xml:space="preserve"> </w:t>
            </w:r>
          </w:p>
          <w:p w14:paraId="4D0A8C8E" w14:textId="4A0E0CED" w:rsidR="0075323F" w:rsidRPr="00B51FCA" w:rsidRDefault="0075323F" w:rsidP="0075323F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14:paraId="46248AFB" w14:textId="398A477F" w:rsidR="0075323F" w:rsidRDefault="002F156B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27</w:t>
            </w:r>
          </w:p>
          <w:p w14:paraId="07BA4CD4" w14:textId="58E6CA2B" w:rsidR="00EA54C0" w:rsidRDefault="00A26EBE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14:paraId="1D0C42A7" w14:textId="2E3D98C4" w:rsidR="00EA54C0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EE9ED85" w14:textId="636054AB" w:rsidR="00EA54C0" w:rsidRDefault="00873A88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5F3E768C" w14:textId="3AA21C42" w:rsidR="00EA54C0" w:rsidRDefault="00BC2AC6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67DF8E0" w14:textId="77777777" w:rsidR="00EA54C0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BEF064" w14:textId="7757F456" w:rsidR="00EA54C0" w:rsidRPr="000A5FC8" w:rsidRDefault="00EA54C0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81F8C8A" w14:textId="299A4C12" w:rsidR="0075323F" w:rsidRDefault="0017432C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81FA9">
              <w:rPr>
                <w:sz w:val="16"/>
                <w:szCs w:val="16"/>
              </w:rPr>
              <w:t xml:space="preserve"> 28</w:t>
            </w:r>
          </w:p>
          <w:p w14:paraId="3E0B261E" w14:textId="26B77464" w:rsidR="00E03EBA" w:rsidRDefault="00A26EBE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14:paraId="4CC20F5C" w14:textId="6AED0978" w:rsidR="00E03EBA" w:rsidRDefault="00E03EBA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BD41AAE" w14:textId="77777777" w:rsidR="00E03EBA" w:rsidRDefault="00E03EBA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3107262" w14:textId="77777777" w:rsidR="00E03EBA" w:rsidRDefault="00E03EBA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900E607" w14:textId="460B69F7" w:rsidR="00E03EBA" w:rsidRDefault="005C6858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42857EDF" w14:textId="77777777" w:rsidR="00E03EBA" w:rsidRDefault="00E03EBA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61132C" w14:textId="77777777" w:rsidR="00E03EBA" w:rsidRDefault="00E03EBA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25D3D73" w14:textId="77777777" w:rsidR="00E03EBA" w:rsidRDefault="00E03EBA" w:rsidP="0075323F">
            <w:pPr>
              <w:jc w:val="center"/>
              <w:rPr>
                <w:sz w:val="16"/>
                <w:szCs w:val="16"/>
              </w:rPr>
            </w:pPr>
          </w:p>
          <w:p w14:paraId="4018E6C6" w14:textId="7EF54EC2" w:rsidR="00EA54C0" w:rsidRPr="000A5FC8" w:rsidRDefault="00EA54C0" w:rsidP="00E03E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43EBEB6" w14:textId="2DE4B093" w:rsidR="00E03EBA" w:rsidRDefault="00FA0ECE" w:rsidP="007532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14:paraId="53E0D3B4" w14:textId="06E2E2F1" w:rsidR="00A26EBE" w:rsidRDefault="007157EB" w:rsidP="007157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</w:t>
            </w:r>
            <w:r w:rsidR="00487887">
              <w:rPr>
                <w:sz w:val="16"/>
                <w:szCs w:val="16"/>
              </w:rPr>
              <w:t>icken Tenders</w:t>
            </w:r>
          </w:p>
          <w:p w14:paraId="4928E70E" w14:textId="7E5F69DA" w:rsidR="00487887" w:rsidRDefault="00487887" w:rsidP="007157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732691E7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9B8523D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14:paraId="1F37C9CD" w14:textId="5F675ACD" w:rsidR="00A26EBE" w:rsidRDefault="007157EB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3A457692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15E28241" w:rsidR="00E03EBA" w:rsidRPr="000A5FC8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3D2BF60" w14:textId="77777777" w:rsidR="00E03EBA" w:rsidRDefault="00FA0ECE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14:paraId="517C706A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2DF175B7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33DB3D7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11290817" w14:textId="5DCAB1DA" w:rsidR="00A26EBE" w:rsidRDefault="005C6858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6E280AAF" w14:textId="77777777" w:rsidR="00A26EBE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DDD373" w14:textId="112EBB7C" w:rsidR="00A26EBE" w:rsidRPr="000A5FC8" w:rsidRDefault="00A26EBE" w:rsidP="00A26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80497E3" w14:textId="77777777" w:rsidR="00E03EBA" w:rsidRDefault="00FA0ECE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14:paraId="096740A9" w14:textId="77777777" w:rsidR="00CF76FB" w:rsidRDefault="00CF76FB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19B6825B" w14:textId="77777777" w:rsidR="00CF76FB" w:rsidRDefault="00CF76FB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7A31E7F7" w14:textId="77777777" w:rsidR="00CF76FB" w:rsidRDefault="00CF76FB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Sticks</w:t>
            </w:r>
          </w:p>
          <w:p w14:paraId="1D1C1891" w14:textId="77777777" w:rsidR="00CF76FB" w:rsidRDefault="00CF76FB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F7016A1" w14:textId="3B5C5378" w:rsidR="00CF76FB" w:rsidRDefault="00A64DED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3173945D" w14:textId="77777777" w:rsidR="005C6858" w:rsidRDefault="005C6858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1E8BD04" w14:textId="25663539" w:rsidR="005C6858" w:rsidRPr="000A5FC8" w:rsidRDefault="005C6858" w:rsidP="00E03E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8A811BA" w14:textId="47BF590F" w:rsidR="0075323F" w:rsidRPr="008D423B" w:rsidRDefault="00A26EBE" w:rsidP="007532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87EB3" wp14:editId="59DF4B8A">
                  <wp:extent cx="1143000" cy="939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>
                            <a:extLs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75323F" w:rsidRPr="00B51FCA" w:rsidRDefault="0075323F" w:rsidP="0075323F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75323F" w:rsidRPr="00B51FCA" w:rsidRDefault="0075323F" w:rsidP="0075323F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1BA7"/>
    <w:multiLevelType w:val="hybridMultilevel"/>
    <w:tmpl w:val="A804279C"/>
    <w:lvl w:ilvl="0" w:tplc="4D0C3A9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8DC562B"/>
    <w:multiLevelType w:val="hybridMultilevel"/>
    <w:tmpl w:val="3A486FDC"/>
    <w:lvl w:ilvl="0" w:tplc="46F2375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A1B2B"/>
    <w:multiLevelType w:val="hybridMultilevel"/>
    <w:tmpl w:val="E96A3310"/>
    <w:lvl w:ilvl="0" w:tplc="1150713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3"/>
  </w:num>
  <w:num w:numId="2" w16cid:durableId="290213150">
    <w:abstractNumId w:val="6"/>
  </w:num>
  <w:num w:numId="3" w16cid:durableId="899823504">
    <w:abstractNumId w:val="2"/>
  </w:num>
  <w:num w:numId="4" w16cid:durableId="1430463563">
    <w:abstractNumId w:val="4"/>
  </w:num>
  <w:num w:numId="5" w16cid:durableId="1162231519">
    <w:abstractNumId w:val="0"/>
  </w:num>
  <w:num w:numId="6" w16cid:durableId="278997370">
    <w:abstractNumId w:val="8"/>
  </w:num>
  <w:num w:numId="7" w16cid:durableId="1186866092">
    <w:abstractNumId w:val="1"/>
  </w:num>
  <w:num w:numId="8" w16cid:durableId="395592071">
    <w:abstractNumId w:val="7"/>
  </w:num>
  <w:num w:numId="9" w16cid:durableId="15264018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A0C"/>
    <w:rsid w:val="00044508"/>
    <w:rsid w:val="00046714"/>
    <w:rsid w:val="000539EA"/>
    <w:rsid w:val="00053B8B"/>
    <w:rsid w:val="00054908"/>
    <w:rsid w:val="00057127"/>
    <w:rsid w:val="00064457"/>
    <w:rsid w:val="00067033"/>
    <w:rsid w:val="0007420F"/>
    <w:rsid w:val="000772BF"/>
    <w:rsid w:val="000776FD"/>
    <w:rsid w:val="00081FA9"/>
    <w:rsid w:val="000834B0"/>
    <w:rsid w:val="000839A4"/>
    <w:rsid w:val="000855DD"/>
    <w:rsid w:val="000879E9"/>
    <w:rsid w:val="00093D17"/>
    <w:rsid w:val="000A5AB5"/>
    <w:rsid w:val="000A5FC8"/>
    <w:rsid w:val="000B0ABD"/>
    <w:rsid w:val="000B4523"/>
    <w:rsid w:val="000B536C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2456"/>
    <w:rsid w:val="00124DF2"/>
    <w:rsid w:val="001267C4"/>
    <w:rsid w:val="00131C5E"/>
    <w:rsid w:val="0013776D"/>
    <w:rsid w:val="00137F84"/>
    <w:rsid w:val="0014044B"/>
    <w:rsid w:val="001421C2"/>
    <w:rsid w:val="001531A1"/>
    <w:rsid w:val="00163B9E"/>
    <w:rsid w:val="00165B8C"/>
    <w:rsid w:val="00166D0C"/>
    <w:rsid w:val="0017432C"/>
    <w:rsid w:val="001750D4"/>
    <w:rsid w:val="00177787"/>
    <w:rsid w:val="0018232A"/>
    <w:rsid w:val="00183683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37B9"/>
    <w:rsid w:val="001C63DB"/>
    <w:rsid w:val="001D2AF2"/>
    <w:rsid w:val="001E352D"/>
    <w:rsid w:val="001F482B"/>
    <w:rsid w:val="0021292B"/>
    <w:rsid w:val="00227006"/>
    <w:rsid w:val="00233A14"/>
    <w:rsid w:val="00241419"/>
    <w:rsid w:val="00241C5D"/>
    <w:rsid w:val="002476FE"/>
    <w:rsid w:val="00250E6E"/>
    <w:rsid w:val="002522BC"/>
    <w:rsid w:val="00255598"/>
    <w:rsid w:val="0025638B"/>
    <w:rsid w:val="002602B5"/>
    <w:rsid w:val="00265563"/>
    <w:rsid w:val="00266393"/>
    <w:rsid w:val="00276BCA"/>
    <w:rsid w:val="002806BB"/>
    <w:rsid w:val="00281D26"/>
    <w:rsid w:val="0028344D"/>
    <w:rsid w:val="0028362F"/>
    <w:rsid w:val="00283746"/>
    <w:rsid w:val="002900AA"/>
    <w:rsid w:val="0029275C"/>
    <w:rsid w:val="002A029F"/>
    <w:rsid w:val="002A3247"/>
    <w:rsid w:val="002A35AE"/>
    <w:rsid w:val="002A375D"/>
    <w:rsid w:val="002A503A"/>
    <w:rsid w:val="002B54B0"/>
    <w:rsid w:val="002C17FB"/>
    <w:rsid w:val="002C5340"/>
    <w:rsid w:val="002D38F3"/>
    <w:rsid w:val="002F156B"/>
    <w:rsid w:val="002F2560"/>
    <w:rsid w:val="002F7E7D"/>
    <w:rsid w:val="00302773"/>
    <w:rsid w:val="00304EEE"/>
    <w:rsid w:val="003071CB"/>
    <w:rsid w:val="00307230"/>
    <w:rsid w:val="00326535"/>
    <w:rsid w:val="003313D3"/>
    <w:rsid w:val="00346F66"/>
    <w:rsid w:val="0035186B"/>
    <w:rsid w:val="00355051"/>
    <w:rsid w:val="0036083B"/>
    <w:rsid w:val="00372342"/>
    <w:rsid w:val="003806F2"/>
    <w:rsid w:val="00385361"/>
    <w:rsid w:val="00390A70"/>
    <w:rsid w:val="00394559"/>
    <w:rsid w:val="00396BCA"/>
    <w:rsid w:val="003B1AFD"/>
    <w:rsid w:val="003B2138"/>
    <w:rsid w:val="003B2413"/>
    <w:rsid w:val="003B40CF"/>
    <w:rsid w:val="003B7257"/>
    <w:rsid w:val="003B7A6E"/>
    <w:rsid w:val="003C43E9"/>
    <w:rsid w:val="003C4DBD"/>
    <w:rsid w:val="003C6CB8"/>
    <w:rsid w:val="003D6D2E"/>
    <w:rsid w:val="003E2535"/>
    <w:rsid w:val="003E5302"/>
    <w:rsid w:val="003E7F1E"/>
    <w:rsid w:val="003F094B"/>
    <w:rsid w:val="003F50F8"/>
    <w:rsid w:val="003F5908"/>
    <w:rsid w:val="003F6571"/>
    <w:rsid w:val="00400ABB"/>
    <w:rsid w:val="00401908"/>
    <w:rsid w:val="00405FAC"/>
    <w:rsid w:val="00411C4F"/>
    <w:rsid w:val="00413C4A"/>
    <w:rsid w:val="0041516B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11D"/>
    <w:rsid w:val="00460F87"/>
    <w:rsid w:val="004666AD"/>
    <w:rsid w:val="00480C18"/>
    <w:rsid w:val="004861D1"/>
    <w:rsid w:val="0048760D"/>
    <w:rsid w:val="00487744"/>
    <w:rsid w:val="00487887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C7B4A"/>
    <w:rsid w:val="004D35CF"/>
    <w:rsid w:val="004D452B"/>
    <w:rsid w:val="004D70EF"/>
    <w:rsid w:val="004E064C"/>
    <w:rsid w:val="004E1C57"/>
    <w:rsid w:val="004E2E18"/>
    <w:rsid w:val="004E4478"/>
    <w:rsid w:val="004E6F0F"/>
    <w:rsid w:val="004E74E8"/>
    <w:rsid w:val="004F2E46"/>
    <w:rsid w:val="004F3EE4"/>
    <w:rsid w:val="004F6ED3"/>
    <w:rsid w:val="005014E8"/>
    <w:rsid w:val="00501824"/>
    <w:rsid w:val="005048CC"/>
    <w:rsid w:val="0050532A"/>
    <w:rsid w:val="0050680D"/>
    <w:rsid w:val="005078D7"/>
    <w:rsid w:val="00507C2A"/>
    <w:rsid w:val="00513D79"/>
    <w:rsid w:val="00515057"/>
    <w:rsid w:val="00517721"/>
    <w:rsid w:val="00531FD0"/>
    <w:rsid w:val="00540343"/>
    <w:rsid w:val="00540509"/>
    <w:rsid w:val="00543428"/>
    <w:rsid w:val="00551BF5"/>
    <w:rsid w:val="00552617"/>
    <w:rsid w:val="00554AD2"/>
    <w:rsid w:val="00556A98"/>
    <w:rsid w:val="0055728B"/>
    <w:rsid w:val="00566011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C6858"/>
    <w:rsid w:val="005D4678"/>
    <w:rsid w:val="005D6429"/>
    <w:rsid w:val="005E32F6"/>
    <w:rsid w:val="005E64E0"/>
    <w:rsid w:val="005E6787"/>
    <w:rsid w:val="005F1CF7"/>
    <w:rsid w:val="005F25FD"/>
    <w:rsid w:val="005F3820"/>
    <w:rsid w:val="00603ECE"/>
    <w:rsid w:val="006106A5"/>
    <w:rsid w:val="006200F2"/>
    <w:rsid w:val="00622954"/>
    <w:rsid w:val="00637768"/>
    <w:rsid w:val="00637F28"/>
    <w:rsid w:val="00653C02"/>
    <w:rsid w:val="00655633"/>
    <w:rsid w:val="00657AC3"/>
    <w:rsid w:val="00660C1B"/>
    <w:rsid w:val="00662690"/>
    <w:rsid w:val="00676AD6"/>
    <w:rsid w:val="00676F5D"/>
    <w:rsid w:val="006854E6"/>
    <w:rsid w:val="00685A63"/>
    <w:rsid w:val="00685DA2"/>
    <w:rsid w:val="00695AFF"/>
    <w:rsid w:val="006A03AE"/>
    <w:rsid w:val="006A7324"/>
    <w:rsid w:val="006C1DFF"/>
    <w:rsid w:val="006C6347"/>
    <w:rsid w:val="006D10B2"/>
    <w:rsid w:val="006D6B82"/>
    <w:rsid w:val="006E3EB7"/>
    <w:rsid w:val="006F70E3"/>
    <w:rsid w:val="0070564A"/>
    <w:rsid w:val="00706493"/>
    <w:rsid w:val="007157EB"/>
    <w:rsid w:val="00715AE3"/>
    <w:rsid w:val="007272F4"/>
    <w:rsid w:val="00727983"/>
    <w:rsid w:val="00731D6C"/>
    <w:rsid w:val="00736D29"/>
    <w:rsid w:val="0075323F"/>
    <w:rsid w:val="0075419C"/>
    <w:rsid w:val="0076185E"/>
    <w:rsid w:val="00764B05"/>
    <w:rsid w:val="00765500"/>
    <w:rsid w:val="00774237"/>
    <w:rsid w:val="0077431A"/>
    <w:rsid w:val="007872FB"/>
    <w:rsid w:val="007908A2"/>
    <w:rsid w:val="00791615"/>
    <w:rsid w:val="0079163F"/>
    <w:rsid w:val="007919DD"/>
    <w:rsid w:val="0079283C"/>
    <w:rsid w:val="007A6B70"/>
    <w:rsid w:val="007B5E10"/>
    <w:rsid w:val="007B6798"/>
    <w:rsid w:val="007C309B"/>
    <w:rsid w:val="007D04D5"/>
    <w:rsid w:val="007D0F60"/>
    <w:rsid w:val="007E0582"/>
    <w:rsid w:val="007E298E"/>
    <w:rsid w:val="007E3353"/>
    <w:rsid w:val="007F4094"/>
    <w:rsid w:val="008003F3"/>
    <w:rsid w:val="00804786"/>
    <w:rsid w:val="00810F30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73A88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2E8A"/>
    <w:rsid w:val="008B45DC"/>
    <w:rsid w:val="008B5214"/>
    <w:rsid w:val="008B6186"/>
    <w:rsid w:val="008C35A3"/>
    <w:rsid w:val="008C4B51"/>
    <w:rsid w:val="008C6063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3A45"/>
    <w:rsid w:val="00927C0B"/>
    <w:rsid w:val="00934EC8"/>
    <w:rsid w:val="009416FE"/>
    <w:rsid w:val="0094381B"/>
    <w:rsid w:val="00944E05"/>
    <w:rsid w:val="009468A6"/>
    <w:rsid w:val="00960012"/>
    <w:rsid w:val="0096002E"/>
    <w:rsid w:val="0097260C"/>
    <w:rsid w:val="00982408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26EBE"/>
    <w:rsid w:val="00A30DD5"/>
    <w:rsid w:val="00A32573"/>
    <w:rsid w:val="00A3297F"/>
    <w:rsid w:val="00A51D81"/>
    <w:rsid w:val="00A54279"/>
    <w:rsid w:val="00A54481"/>
    <w:rsid w:val="00A55C89"/>
    <w:rsid w:val="00A57756"/>
    <w:rsid w:val="00A64282"/>
    <w:rsid w:val="00A64DED"/>
    <w:rsid w:val="00A66635"/>
    <w:rsid w:val="00A70DEA"/>
    <w:rsid w:val="00A812BB"/>
    <w:rsid w:val="00A83BAD"/>
    <w:rsid w:val="00A92CAA"/>
    <w:rsid w:val="00A952CF"/>
    <w:rsid w:val="00AB5BA2"/>
    <w:rsid w:val="00AB641F"/>
    <w:rsid w:val="00AC0EAE"/>
    <w:rsid w:val="00AC50E0"/>
    <w:rsid w:val="00AC6A6C"/>
    <w:rsid w:val="00AD4B3F"/>
    <w:rsid w:val="00AD6A36"/>
    <w:rsid w:val="00AE082B"/>
    <w:rsid w:val="00AE5E91"/>
    <w:rsid w:val="00AF1AF1"/>
    <w:rsid w:val="00AF1C6D"/>
    <w:rsid w:val="00AF79FE"/>
    <w:rsid w:val="00B0315F"/>
    <w:rsid w:val="00B042FA"/>
    <w:rsid w:val="00B1021B"/>
    <w:rsid w:val="00B12907"/>
    <w:rsid w:val="00B14715"/>
    <w:rsid w:val="00B22628"/>
    <w:rsid w:val="00B2427C"/>
    <w:rsid w:val="00B26137"/>
    <w:rsid w:val="00B3140C"/>
    <w:rsid w:val="00B3150D"/>
    <w:rsid w:val="00B32715"/>
    <w:rsid w:val="00B32EAE"/>
    <w:rsid w:val="00B47372"/>
    <w:rsid w:val="00B51FCA"/>
    <w:rsid w:val="00B54204"/>
    <w:rsid w:val="00B55841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42A0"/>
    <w:rsid w:val="00B953DB"/>
    <w:rsid w:val="00B9563A"/>
    <w:rsid w:val="00BA5534"/>
    <w:rsid w:val="00BA7812"/>
    <w:rsid w:val="00BB263E"/>
    <w:rsid w:val="00BB4751"/>
    <w:rsid w:val="00BC2AC6"/>
    <w:rsid w:val="00BC3A63"/>
    <w:rsid w:val="00BD0ACE"/>
    <w:rsid w:val="00BD2F23"/>
    <w:rsid w:val="00BD34E9"/>
    <w:rsid w:val="00BD4256"/>
    <w:rsid w:val="00BD5E84"/>
    <w:rsid w:val="00BE2689"/>
    <w:rsid w:val="00BF0E9F"/>
    <w:rsid w:val="00C06085"/>
    <w:rsid w:val="00C103B1"/>
    <w:rsid w:val="00C17D43"/>
    <w:rsid w:val="00C22236"/>
    <w:rsid w:val="00C2601B"/>
    <w:rsid w:val="00C264DD"/>
    <w:rsid w:val="00C2754C"/>
    <w:rsid w:val="00C325A9"/>
    <w:rsid w:val="00C32C00"/>
    <w:rsid w:val="00C35239"/>
    <w:rsid w:val="00C35A32"/>
    <w:rsid w:val="00C36873"/>
    <w:rsid w:val="00C37177"/>
    <w:rsid w:val="00C4201E"/>
    <w:rsid w:val="00C53EBC"/>
    <w:rsid w:val="00C543F3"/>
    <w:rsid w:val="00C5465E"/>
    <w:rsid w:val="00C568BD"/>
    <w:rsid w:val="00C6318C"/>
    <w:rsid w:val="00C76446"/>
    <w:rsid w:val="00C82287"/>
    <w:rsid w:val="00C93A0A"/>
    <w:rsid w:val="00C951F6"/>
    <w:rsid w:val="00C95F99"/>
    <w:rsid w:val="00CA6A81"/>
    <w:rsid w:val="00CA6E43"/>
    <w:rsid w:val="00CB1C18"/>
    <w:rsid w:val="00CB2CFB"/>
    <w:rsid w:val="00CB2D81"/>
    <w:rsid w:val="00CB3BED"/>
    <w:rsid w:val="00CB4009"/>
    <w:rsid w:val="00CB54C2"/>
    <w:rsid w:val="00CB6B37"/>
    <w:rsid w:val="00CC07B0"/>
    <w:rsid w:val="00CC39E9"/>
    <w:rsid w:val="00CC7169"/>
    <w:rsid w:val="00CC7917"/>
    <w:rsid w:val="00CC7C03"/>
    <w:rsid w:val="00CD167D"/>
    <w:rsid w:val="00CD1CBB"/>
    <w:rsid w:val="00CD1F00"/>
    <w:rsid w:val="00CE12BA"/>
    <w:rsid w:val="00CE5E6E"/>
    <w:rsid w:val="00CF1364"/>
    <w:rsid w:val="00CF3BC0"/>
    <w:rsid w:val="00CF6E03"/>
    <w:rsid w:val="00CF76FB"/>
    <w:rsid w:val="00D0094D"/>
    <w:rsid w:val="00D1272A"/>
    <w:rsid w:val="00D151EC"/>
    <w:rsid w:val="00D15785"/>
    <w:rsid w:val="00D20FA8"/>
    <w:rsid w:val="00D25DAE"/>
    <w:rsid w:val="00D25F8C"/>
    <w:rsid w:val="00D3086E"/>
    <w:rsid w:val="00D339BB"/>
    <w:rsid w:val="00D416CA"/>
    <w:rsid w:val="00D439AE"/>
    <w:rsid w:val="00D508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1B57"/>
    <w:rsid w:val="00DF27BE"/>
    <w:rsid w:val="00DF31E2"/>
    <w:rsid w:val="00DF3776"/>
    <w:rsid w:val="00DF62E1"/>
    <w:rsid w:val="00E02BC0"/>
    <w:rsid w:val="00E02EB0"/>
    <w:rsid w:val="00E03EBA"/>
    <w:rsid w:val="00E10128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24DD"/>
    <w:rsid w:val="00E64BC3"/>
    <w:rsid w:val="00E71B8B"/>
    <w:rsid w:val="00E71F82"/>
    <w:rsid w:val="00E75A92"/>
    <w:rsid w:val="00E84161"/>
    <w:rsid w:val="00EA4A25"/>
    <w:rsid w:val="00EA54C0"/>
    <w:rsid w:val="00EB05E3"/>
    <w:rsid w:val="00EB6BBC"/>
    <w:rsid w:val="00EB776F"/>
    <w:rsid w:val="00EC63EC"/>
    <w:rsid w:val="00ED0FB3"/>
    <w:rsid w:val="00ED3D2F"/>
    <w:rsid w:val="00EE0425"/>
    <w:rsid w:val="00EE2E36"/>
    <w:rsid w:val="00EF2296"/>
    <w:rsid w:val="00EF3CB1"/>
    <w:rsid w:val="00EF5B27"/>
    <w:rsid w:val="00EF6928"/>
    <w:rsid w:val="00F0172E"/>
    <w:rsid w:val="00F040B0"/>
    <w:rsid w:val="00F04426"/>
    <w:rsid w:val="00F06109"/>
    <w:rsid w:val="00F13E96"/>
    <w:rsid w:val="00F16D8B"/>
    <w:rsid w:val="00F16F32"/>
    <w:rsid w:val="00F25157"/>
    <w:rsid w:val="00F26C90"/>
    <w:rsid w:val="00F41FF1"/>
    <w:rsid w:val="00F46745"/>
    <w:rsid w:val="00F509E6"/>
    <w:rsid w:val="00F53291"/>
    <w:rsid w:val="00F62A8E"/>
    <w:rsid w:val="00F72B6F"/>
    <w:rsid w:val="00F90A11"/>
    <w:rsid w:val="00F91C36"/>
    <w:rsid w:val="00F929DE"/>
    <w:rsid w:val="00F935AB"/>
    <w:rsid w:val="00FA0ECE"/>
    <w:rsid w:val="00FA1CA4"/>
    <w:rsid w:val="00FA585D"/>
    <w:rsid w:val="00FA5DEE"/>
    <w:rsid w:val="00FA7717"/>
    <w:rsid w:val="00FA781C"/>
    <w:rsid w:val="00FD0F52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transgriot.blogspot.com/2017/03/did-you-spring-forward-yet.html" TargetMode="External"/><Relationship Id="rId18" Type="http://schemas.openxmlformats.org/officeDocument/2006/relationships/hyperlink" Target="https://creativecommons.org/licenses/by-nc-nd/3.0/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hyperlink" Target="https://transgriot.blogspot.com/2017/03/did-you-spring-forward-yet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clipartcraft.com/explore/st-patricks-day-clipart-happ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stockreview.net/explore/mario-clipart-classic-mario/" TargetMode="External"/><Relationship Id="rId24" Type="http://schemas.openxmlformats.org/officeDocument/2006/relationships/hyperlink" Target="https://www.clipartkey.com/view/TbiRwb_free-png-spring-season-clipart-png-png-imag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www.pinterest.com/pin/244601823495908316/" TargetMode="External"/><Relationship Id="rId14" Type="http://schemas.openxmlformats.org/officeDocument/2006/relationships/hyperlink" Target="https://transgriot.blogspot.com/2017/03/did-you-spring-forward-yet.html" TargetMode="External"/><Relationship Id="rId22" Type="http://schemas.openxmlformats.org/officeDocument/2006/relationships/hyperlink" Target="https://clipground.com/spring-day-clipart.html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02ED3"/>
    <w:rsid w:val="00017602"/>
    <w:rsid w:val="0002224F"/>
    <w:rsid w:val="00031151"/>
    <w:rsid w:val="00035CB3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318AB"/>
    <w:rsid w:val="0014171C"/>
    <w:rsid w:val="00143AE0"/>
    <w:rsid w:val="001502DF"/>
    <w:rsid w:val="0015738B"/>
    <w:rsid w:val="00163DE3"/>
    <w:rsid w:val="00164FE7"/>
    <w:rsid w:val="001708BD"/>
    <w:rsid w:val="00170F2D"/>
    <w:rsid w:val="00171D97"/>
    <w:rsid w:val="001771CF"/>
    <w:rsid w:val="00180231"/>
    <w:rsid w:val="00195CEE"/>
    <w:rsid w:val="001B4230"/>
    <w:rsid w:val="001C07A5"/>
    <w:rsid w:val="001C74B1"/>
    <w:rsid w:val="001D322B"/>
    <w:rsid w:val="001E3B34"/>
    <w:rsid w:val="00216145"/>
    <w:rsid w:val="00233D51"/>
    <w:rsid w:val="002515FF"/>
    <w:rsid w:val="0025255D"/>
    <w:rsid w:val="00260EEA"/>
    <w:rsid w:val="002745DE"/>
    <w:rsid w:val="00297B32"/>
    <w:rsid w:val="002A556A"/>
    <w:rsid w:val="002A6A9F"/>
    <w:rsid w:val="002E16BB"/>
    <w:rsid w:val="002F0350"/>
    <w:rsid w:val="00302BBC"/>
    <w:rsid w:val="0030723F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4D6F6D"/>
    <w:rsid w:val="005130CB"/>
    <w:rsid w:val="00532D6E"/>
    <w:rsid w:val="00550088"/>
    <w:rsid w:val="005503D8"/>
    <w:rsid w:val="0058144A"/>
    <w:rsid w:val="005A34CD"/>
    <w:rsid w:val="005A50E3"/>
    <w:rsid w:val="005B6DC2"/>
    <w:rsid w:val="005C0AD7"/>
    <w:rsid w:val="005E0DAE"/>
    <w:rsid w:val="005E34B9"/>
    <w:rsid w:val="005E7192"/>
    <w:rsid w:val="00602B7D"/>
    <w:rsid w:val="00613604"/>
    <w:rsid w:val="0062249E"/>
    <w:rsid w:val="00630985"/>
    <w:rsid w:val="00643F30"/>
    <w:rsid w:val="00660C12"/>
    <w:rsid w:val="006622F1"/>
    <w:rsid w:val="006630FA"/>
    <w:rsid w:val="00667C73"/>
    <w:rsid w:val="006712FD"/>
    <w:rsid w:val="00672559"/>
    <w:rsid w:val="00683115"/>
    <w:rsid w:val="006A32EB"/>
    <w:rsid w:val="006B0870"/>
    <w:rsid w:val="006B4592"/>
    <w:rsid w:val="006C48CC"/>
    <w:rsid w:val="006D58B0"/>
    <w:rsid w:val="006E75B0"/>
    <w:rsid w:val="00717CA7"/>
    <w:rsid w:val="007426F7"/>
    <w:rsid w:val="00765F7B"/>
    <w:rsid w:val="00773F59"/>
    <w:rsid w:val="0077550A"/>
    <w:rsid w:val="0078092F"/>
    <w:rsid w:val="00782BD9"/>
    <w:rsid w:val="007854A5"/>
    <w:rsid w:val="00791D78"/>
    <w:rsid w:val="007B4652"/>
    <w:rsid w:val="007D0684"/>
    <w:rsid w:val="007D3681"/>
    <w:rsid w:val="007E4133"/>
    <w:rsid w:val="007F2DC0"/>
    <w:rsid w:val="007F55D9"/>
    <w:rsid w:val="00805ADA"/>
    <w:rsid w:val="00820CB7"/>
    <w:rsid w:val="008469C5"/>
    <w:rsid w:val="00854AB4"/>
    <w:rsid w:val="00865C11"/>
    <w:rsid w:val="00867FBB"/>
    <w:rsid w:val="008C3040"/>
    <w:rsid w:val="008C5E13"/>
    <w:rsid w:val="008D2D22"/>
    <w:rsid w:val="008D6E71"/>
    <w:rsid w:val="008D7E21"/>
    <w:rsid w:val="008F230D"/>
    <w:rsid w:val="008F7FEF"/>
    <w:rsid w:val="00904025"/>
    <w:rsid w:val="00914F84"/>
    <w:rsid w:val="009208C6"/>
    <w:rsid w:val="00925C2E"/>
    <w:rsid w:val="00936F4A"/>
    <w:rsid w:val="00952268"/>
    <w:rsid w:val="00963434"/>
    <w:rsid w:val="00974B7C"/>
    <w:rsid w:val="00995631"/>
    <w:rsid w:val="009A46C4"/>
    <w:rsid w:val="009B031D"/>
    <w:rsid w:val="009B4C97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6278A"/>
    <w:rsid w:val="00A70512"/>
    <w:rsid w:val="00A82F5F"/>
    <w:rsid w:val="00A92CC1"/>
    <w:rsid w:val="00A97D31"/>
    <w:rsid w:val="00AA2300"/>
    <w:rsid w:val="00AA499B"/>
    <w:rsid w:val="00AB321B"/>
    <w:rsid w:val="00AC1913"/>
    <w:rsid w:val="00AD3FE3"/>
    <w:rsid w:val="00AD6D40"/>
    <w:rsid w:val="00AE5375"/>
    <w:rsid w:val="00AF18F4"/>
    <w:rsid w:val="00B0409B"/>
    <w:rsid w:val="00B04EA8"/>
    <w:rsid w:val="00B06E2A"/>
    <w:rsid w:val="00B247D8"/>
    <w:rsid w:val="00B55885"/>
    <w:rsid w:val="00B57A8B"/>
    <w:rsid w:val="00B57AC4"/>
    <w:rsid w:val="00B639FD"/>
    <w:rsid w:val="00B65E4A"/>
    <w:rsid w:val="00B74CFC"/>
    <w:rsid w:val="00B8184F"/>
    <w:rsid w:val="00BB59F0"/>
    <w:rsid w:val="00BB7A9F"/>
    <w:rsid w:val="00BC3670"/>
    <w:rsid w:val="00BF3DEC"/>
    <w:rsid w:val="00C101DB"/>
    <w:rsid w:val="00C134D2"/>
    <w:rsid w:val="00C23ECF"/>
    <w:rsid w:val="00C42CE0"/>
    <w:rsid w:val="00C6129C"/>
    <w:rsid w:val="00C900B3"/>
    <w:rsid w:val="00CA22E2"/>
    <w:rsid w:val="00CB1038"/>
    <w:rsid w:val="00CC2DB2"/>
    <w:rsid w:val="00CC76D0"/>
    <w:rsid w:val="00CF2C53"/>
    <w:rsid w:val="00D01784"/>
    <w:rsid w:val="00D13194"/>
    <w:rsid w:val="00D44E38"/>
    <w:rsid w:val="00D612B6"/>
    <w:rsid w:val="00D62DBE"/>
    <w:rsid w:val="00D74975"/>
    <w:rsid w:val="00D767B6"/>
    <w:rsid w:val="00DA7628"/>
    <w:rsid w:val="00DC09E0"/>
    <w:rsid w:val="00DC1CBF"/>
    <w:rsid w:val="00DC5487"/>
    <w:rsid w:val="00DD5849"/>
    <w:rsid w:val="00E00521"/>
    <w:rsid w:val="00E34FF8"/>
    <w:rsid w:val="00E43CE0"/>
    <w:rsid w:val="00E43DFD"/>
    <w:rsid w:val="00E50594"/>
    <w:rsid w:val="00E519AE"/>
    <w:rsid w:val="00E53B6B"/>
    <w:rsid w:val="00E6351F"/>
    <w:rsid w:val="00E66539"/>
    <w:rsid w:val="00E83F8A"/>
    <w:rsid w:val="00EA2364"/>
    <w:rsid w:val="00EC125E"/>
    <w:rsid w:val="00EF0E15"/>
    <w:rsid w:val="00EF4FC7"/>
    <w:rsid w:val="00F069E6"/>
    <w:rsid w:val="00F14656"/>
    <w:rsid w:val="00F202A5"/>
    <w:rsid w:val="00F22A9F"/>
    <w:rsid w:val="00F23F3C"/>
    <w:rsid w:val="00F261FE"/>
    <w:rsid w:val="00F2733A"/>
    <w:rsid w:val="00F32B16"/>
    <w:rsid w:val="00F4407C"/>
    <w:rsid w:val="00F45A57"/>
    <w:rsid w:val="00F636B1"/>
    <w:rsid w:val="00F66033"/>
    <w:rsid w:val="00F66737"/>
    <w:rsid w:val="00F75D8B"/>
    <w:rsid w:val="00F81323"/>
    <w:rsid w:val="00F81F3C"/>
    <w:rsid w:val="00F86020"/>
    <w:rsid w:val="00FA01B7"/>
    <w:rsid w:val="00FC5410"/>
    <w:rsid w:val="00FC578F"/>
    <w:rsid w:val="00FE08E9"/>
    <w:rsid w:val="00FE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190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32</cp:revision>
  <cp:lastPrinted>2022-10-11T18:04:00Z</cp:lastPrinted>
  <dcterms:created xsi:type="dcterms:W3CDTF">2023-01-03T15:30:00Z</dcterms:created>
  <dcterms:modified xsi:type="dcterms:W3CDTF">2023-02-10T15:26:00Z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