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9E1459" w14:textId="58827A79" w:rsidR="00A3297F" w:rsidRPr="003C43E9" w:rsidRDefault="00000000" w:rsidP="003C43E9">
      <w:pPr>
        <w:pStyle w:val="Heading2"/>
        <w:rPr>
          <w:sz w:val="22"/>
          <w:szCs w:val="22"/>
        </w:rPr>
      </w:pPr>
      <w:r>
        <w:rPr>
          <w:noProof/>
        </w:rPr>
        <w:pict w14:anchorId="646D8489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8" type="#_x0000_t202" style="position:absolute;margin-left:14232pt;margin-top:0;width:525.6pt;height:74.2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" o:allowincell="f" filled="f" stroked="f">
            <v:textbox inset="0,0,0,0">
              <w:txbxContent>
                <w:sdt>
                  <w:sdtPr>
                    <w:rPr>
                      <w:sz w:val="28"/>
                      <w:szCs w:val="28"/>
                    </w:rPr>
                    <w:id w:val="168308275"/>
                    <w:placeholder>
                      <w:docPart w:val="1A1DF965B44243339FA2BAFF05E24B4B"/>
                    </w:placeholder>
                    <w:comboBox>
                      <w:listItem w:value="Choose an item."/>
                    </w:comboBox>
                  </w:sdtPr>
                  <w:sdtContent>
                    <w:p w14:paraId="66A7ACCD" w14:textId="30016CC7" w:rsidR="00A3297F" w:rsidRDefault="003C43E9" w:rsidP="008E52C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BC3A63">
                        <w:rPr>
                          <w:sz w:val="28"/>
                          <w:szCs w:val="28"/>
                        </w:rPr>
                        <w:t>Fannett-Metal School District</w:t>
                      </w:r>
                      <w:r w:rsidR="009C659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D3086E">
                        <w:rPr>
                          <w:sz w:val="28"/>
                          <w:szCs w:val="28"/>
                        </w:rPr>
                        <w:t>–</w:t>
                      </w:r>
                      <w:r w:rsidR="009C659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DF038D">
                        <w:rPr>
                          <w:sz w:val="28"/>
                          <w:szCs w:val="28"/>
                        </w:rPr>
                        <w:t>Middle High</w:t>
                      </w:r>
                      <w:r w:rsidR="00487744" w:rsidRPr="00BC3A63">
                        <w:rPr>
                          <w:sz w:val="28"/>
                          <w:szCs w:val="28"/>
                        </w:rPr>
                        <w:t xml:space="preserve"> School</w:t>
                      </w:r>
                      <w:r w:rsidR="00053B8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5443D5">
                        <w:rPr>
                          <w:sz w:val="28"/>
                          <w:szCs w:val="28"/>
                        </w:rPr>
                        <w:t>March</w:t>
                      </w:r>
                      <w:r w:rsidR="00DF038D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586249">
                        <w:rPr>
                          <w:sz w:val="28"/>
                          <w:szCs w:val="28"/>
                        </w:rPr>
                        <w:t>202</w:t>
                      </w:r>
                      <w:r w:rsidR="00582315">
                        <w:rPr>
                          <w:sz w:val="28"/>
                          <w:szCs w:val="28"/>
                        </w:rPr>
                        <w:t>3</w:t>
                      </w:r>
                    </w:p>
                  </w:sdtContent>
                </w:sdt>
                <w:p w14:paraId="499D1115" w14:textId="77777777" w:rsidR="00137F84" w:rsidRDefault="00137F84" w:rsidP="00137F84">
                  <w:pPr>
                    <w:rPr>
                      <w:rFonts w:asciiTheme="minorHAnsi" w:hAnsiTheme="minorHAnsi" w:cstheme="minorBidi"/>
                      <w:b/>
                      <w:sz w:val="8"/>
                      <w:szCs w:val="8"/>
                    </w:rPr>
                  </w:pPr>
                </w:p>
                <w:p w14:paraId="29A53FF3" w14:textId="77777777" w:rsidR="00D74CF6" w:rsidRPr="008E52C8" w:rsidRDefault="008E52C8" w:rsidP="008E52C8">
                  <w:pPr>
                    <w:jc w:val="center"/>
                    <w:rPr>
                      <w:rFonts w:asciiTheme="minorHAnsi" w:hAnsiTheme="minorHAnsi" w:cstheme="minorBidi"/>
                      <w:sz w:val="28"/>
                      <w:szCs w:val="28"/>
                    </w:rPr>
                  </w:pPr>
                  <w:r w:rsidRPr="008E52C8">
                    <w:rPr>
                      <w:rFonts w:asciiTheme="minorHAnsi" w:hAnsiTheme="minorHAnsi" w:cstheme="minorBidi"/>
                      <w:sz w:val="28"/>
                      <w:szCs w:val="28"/>
                    </w:rPr>
                    <w:t>Lunch Menu</w:t>
                  </w:r>
                </w:p>
                <w:p w14:paraId="439327A4" w14:textId="77777777" w:rsidR="008E52C8" w:rsidRDefault="00D74CF6" w:rsidP="00137F84">
                  <w:pPr>
                    <w:rPr>
                      <w:rFonts w:asciiTheme="minorHAnsi" w:hAnsiTheme="minorHAnsi" w:cstheme="minorBidi"/>
                      <w:b/>
                      <w:sz w:val="24"/>
                      <w:szCs w:val="24"/>
                    </w:rPr>
                  </w:pPr>
                  <w:r w:rsidRPr="008E52C8">
                    <w:rPr>
                      <w:rFonts w:asciiTheme="minorHAnsi" w:hAnsiTheme="minorHAnsi" w:cstheme="minorBidi"/>
                      <w:b/>
                      <w:sz w:val="24"/>
                      <w:szCs w:val="24"/>
                    </w:rPr>
                    <w:tab/>
                  </w:r>
                  <w:r>
                    <w:rPr>
                      <w:rFonts w:asciiTheme="minorHAnsi" w:hAnsiTheme="minorHAnsi" w:cstheme="minorBidi"/>
                      <w:b/>
                      <w:sz w:val="24"/>
                      <w:szCs w:val="24"/>
                    </w:rPr>
                    <w:tab/>
                  </w:r>
                  <w:r>
                    <w:rPr>
                      <w:rFonts w:asciiTheme="minorHAnsi" w:hAnsiTheme="minorHAnsi" w:cstheme="minorBidi"/>
                      <w:b/>
                      <w:sz w:val="24"/>
                      <w:szCs w:val="24"/>
                    </w:rPr>
                    <w:tab/>
                  </w:r>
                </w:p>
                <w:p w14:paraId="7F649AA9" w14:textId="182DF225" w:rsidR="00D74CF6" w:rsidRPr="00551BF5" w:rsidRDefault="00D74CF6" w:rsidP="008E52C8">
                  <w:pPr>
                    <w:jc w:val="center"/>
                    <w:rPr>
                      <w:rFonts w:asciiTheme="minorHAnsi" w:hAnsiTheme="minorHAnsi" w:cstheme="minorBidi"/>
                      <w:sz w:val="24"/>
                      <w:szCs w:val="24"/>
                    </w:rPr>
                  </w:pPr>
                  <w:r w:rsidRPr="00551BF5">
                    <w:rPr>
                      <w:rFonts w:asciiTheme="minorHAnsi" w:hAnsiTheme="minorHAnsi" w:cstheme="minorBidi"/>
                      <w:sz w:val="24"/>
                      <w:szCs w:val="24"/>
                    </w:rPr>
                    <w:t xml:space="preserve">Fannett-Metal is an equal opportunity </w:t>
                  </w:r>
                  <w:r w:rsidR="00937517" w:rsidRPr="00551BF5">
                    <w:rPr>
                      <w:rFonts w:asciiTheme="minorHAnsi" w:hAnsiTheme="minorHAnsi" w:cstheme="minorBidi"/>
                      <w:sz w:val="24"/>
                      <w:szCs w:val="24"/>
                    </w:rPr>
                    <w:t>provider.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 w14:anchorId="29E702F7">
          <v:shape id="Text Box 3" o:spid="_x0000_s1027" type="#_x0000_t202" style="position:absolute;margin-left:22.35pt;margin-top:0;width:61.5pt;height:89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" o:allowincell="f" filled="f" stroked="f">
            <v:textbox inset="0,0,0,0">
              <w:txbxContent>
                <w:p w14:paraId="5B6CA09B" w14:textId="77777777" w:rsidR="00A3297F" w:rsidRDefault="00054908">
                  <w:r>
                    <w:rPr>
                      <w:noProof/>
                    </w:rPr>
                    <w:drawing>
                      <wp:inline distT="0" distB="0" distL="0" distR="0" wp14:anchorId="6D217B54" wp14:editId="38853F33">
                        <wp:extent cx="756920" cy="1135380"/>
                        <wp:effectExtent l="0" t="0" r="5080" b="762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MP900441080[1].JP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6920" cy="11353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14:paraId="447F7718" w14:textId="77777777" w:rsidR="00A3297F" w:rsidRDefault="00C2754C">
      <w:r>
        <w:t xml:space="preserve">                 </w:t>
      </w:r>
    </w:p>
    <w:tbl>
      <w:tblPr>
        <w:tblW w:w="14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6"/>
        <w:gridCol w:w="2016"/>
        <w:gridCol w:w="2016"/>
        <w:gridCol w:w="2016"/>
        <w:gridCol w:w="2016"/>
        <w:gridCol w:w="2016"/>
        <w:gridCol w:w="2016"/>
      </w:tblGrid>
      <w:tr w:rsidR="00A3297F" w14:paraId="79AAF635" w14:textId="77777777" w:rsidTr="00241419">
        <w:trPr>
          <w:trHeight w:hRule="exact" w:val="500"/>
        </w:trPr>
        <w:tc>
          <w:tcPr>
            <w:tcW w:w="2016" w:type="dxa"/>
            <w:shd w:val="pct60" w:color="auto" w:fill="FFFFFF"/>
            <w:vAlign w:val="center"/>
          </w:tcPr>
          <w:p w14:paraId="6908A89C" w14:textId="77777777"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SUNDAY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0C396129" w14:textId="77777777"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MONDAY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1051185F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TUESDAY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1220AA03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WEDNESDAY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0A270318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THURSDAY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15AE6692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FRIDAY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5EA1A104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SATURDAY</w:t>
            </w:r>
          </w:p>
        </w:tc>
      </w:tr>
      <w:tr w:rsidR="00A3297F" w14:paraId="17FCEE20" w14:textId="77777777" w:rsidTr="00241419">
        <w:trPr>
          <w:trHeight w:hRule="exact" w:val="1500"/>
        </w:trPr>
        <w:tc>
          <w:tcPr>
            <w:tcW w:w="2016" w:type="dxa"/>
          </w:tcPr>
          <w:p w14:paraId="2EB454B4" w14:textId="087B5BA2" w:rsidR="00A3297F" w:rsidRDefault="005443D5">
            <w:r>
              <w:rPr>
                <w:noProof/>
              </w:rPr>
              <w:drawing>
                <wp:inline distT="0" distB="0" distL="0" distR="0" wp14:anchorId="7F77184F" wp14:editId="06AA728A">
                  <wp:extent cx="1143000" cy="89725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8">
                            <a:extLs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97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57224432" w14:textId="3EB6BAF6" w:rsidR="00685A63" w:rsidRPr="00E60DBD" w:rsidRDefault="00685A63" w:rsidP="00D3086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589F24F4" w14:textId="1E7EAE59" w:rsidR="007B53E0" w:rsidRPr="00992913" w:rsidRDefault="007B53E0" w:rsidP="00EB05E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0EFE9B92" w14:textId="0AE6CA19" w:rsidR="00B26137" w:rsidRDefault="00CD2AB0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0B31FE">
              <w:rPr>
                <w:sz w:val="16"/>
                <w:szCs w:val="16"/>
              </w:rPr>
              <w:t xml:space="preserve"> 1</w:t>
            </w:r>
          </w:p>
          <w:p w14:paraId="6518BEC9" w14:textId="3ACAF2A8" w:rsidR="007B53E0" w:rsidRDefault="000B31FE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Popcorn Chicken</w:t>
            </w:r>
          </w:p>
          <w:p w14:paraId="1F1D3BEE" w14:textId="0029EF75" w:rsidR="007B53E0" w:rsidRDefault="007B53E0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14:paraId="63D410B3" w14:textId="5FE9BA55" w:rsidR="007B53E0" w:rsidRDefault="007B53E0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1B9C5BDE" w14:textId="1F274EBA" w:rsidR="007B53E0" w:rsidRDefault="004E0B48" w:rsidP="007B53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Pizza Bagel</w:t>
            </w:r>
          </w:p>
          <w:p w14:paraId="1CE2649E" w14:textId="4C323F5E" w:rsidR="007B53E0" w:rsidRDefault="000B31FE" w:rsidP="007B53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14:paraId="2B11CCD2" w14:textId="3ADDB74E" w:rsidR="007B53E0" w:rsidRDefault="007B53E0" w:rsidP="007B53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66CDECAC" w14:textId="6F4889C6" w:rsidR="007B53E0" w:rsidRDefault="007B53E0" w:rsidP="007B53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1126E26E" w14:textId="77777777" w:rsidR="007B53E0" w:rsidRDefault="007B53E0" w:rsidP="007B53E0">
            <w:pPr>
              <w:jc w:val="center"/>
              <w:rPr>
                <w:sz w:val="16"/>
                <w:szCs w:val="16"/>
              </w:rPr>
            </w:pPr>
          </w:p>
          <w:p w14:paraId="3C8D27AD" w14:textId="77777777" w:rsidR="007B53E0" w:rsidRDefault="007B53E0" w:rsidP="009839FA">
            <w:pPr>
              <w:jc w:val="center"/>
              <w:rPr>
                <w:sz w:val="16"/>
                <w:szCs w:val="16"/>
              </w:rPr>
            </w:pPr>
          </w:p>
          <w:p w14:paraId="6C5988F8" w14:textId="47923B5A" w:rsidR="007B53E0" w:rsidRPr="00E60DBD" w:rsidRDefault="007B53E0" w:rsidP="009839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464401E1" w14:textId="427AB699" w:rsidR="002637F1" w:rsidRDefault="00CD2AB0" w:rsidP="00CD1F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March </w:t>
            </w:r>
            <w:r w:rsidR="000B31FE">
              <w:rPr>
                <w:sz w:val="16"/>
                <w:szCs w:val="16"/>
              </w:rPr>
              <w:t>2</w:t>
            </w:r>
          </w:p>
          <w:p w14:paraId="5AAFD891" w14:textId="3CD84AC6" w:rsidR="007B53E0" w:rsidRDefault="007B53E0" w:rsidP="00CD1F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General Tso’s Chicken</w:t>
            </w:r>
          </w:p>
          <w:p w14:paraId="50B9673E" w14:textId="2FDCB1F9" w:rsidR="007B53E0" w:rsidRDefault="007B53E0" w:rsidP="00CD1F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14:paraId="40A4598D" w14:textId="5CE28F96" w:rsidR="007B53E0" w:rsidRDefault="007B53E0" w:rsidP="00CD1F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7AAB4A53" w14:textId="45824236" w:rsidR="007B53E0" w:rsidRDefault="007B53E0" w:rsidP="00CD1F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Ham &amp; Cheese </w:t>
            </w:r>
            <w:r w:rsidR="0066071E">
              <w:rPr>
                <w:sz w:val="16"/>
                <w:szCs w:val="16"/>
              </w:rPr>
              <w:t>Flatbread</w:t>
            </w:r>
          </w:p>
          <w:p w14:paraId="52956FDA" w14:textId="39655F85" w:rsidR="007B53E0" w:rsidRDefault="007B53E0" w:rsidP="0066071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14:paraId="3D3F4B3A" w14:textId="5524BE54" w:rsidR="007B53E0" w:rsidRDefault="0066071E" w:rsidP="00CD1F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Fruit / </w:t>
            </w:r>
            <w:r w:rsidR="007B53E0">
              <w:rPr>
                <w:sz w:val="16"/>
                <w:szCs w:val="16"/>
              </w:rPr>
              <w:t>Milk</w:t>
            </w:r>
          </w:p>
          <w:p w14:paraId="014E201B" w14:textId="77777777" w:rsidR="00EF292D" w:rsidRDefault="00EF292D" w:rsidP="00EF292D">
            <w:pPr>
              <w:rPr>
                <w:sz w:val="16"/>
                <w:szCs w:val="16"/>
              </w:rPr>
            </w:pPr>
          </w:p>
          <w:p w14:paraId="41E87440" w14:textId="30FD2908" w:rsidR="00307230" w:rsidRPr="00E60DBD" w:rsidRDefault="00307230" w:rsidP="00CD1F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408FF6E6" w14:textId="0335D00A" w:rsidR="002637F1" w:rsidRDefault="00CD2AB0" w:rsidP="00CD1F00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  <w:vertAlign w:val="superscript"/>
              </w:rPr>
              <w:t>March</w:t>
            </w:r>
            <w:r w:rsidR="000B31FE">
              <w:rPr>
                <w:sz w:val="24"/>
                <w:szCs w:val="24"/>
                <w:vertAlign w:val="superscript"/>
              </w:rPr>
              <w:t xml:space="preserve"> 3</w:t>
            </w:r>
          </w:p>
          <w:p w14:paraId="742F835B" w14:textId="149080A6" w:rsidR="007B53E0" w:rsidRDefault="007B53E0" w:rsidP="007B53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Pepperoni Pizza</w:t>
            </w:r>
          </w:p>
          <w:p w14:paraId="5DCF2F18" w14:textId="77777777" w:rsidR="007B53E0" w:rsidRDefault="007B53E0" w:rsidP="007B53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704EA16E" w14:textId="30D8EBA6" w:rsidR="007B53E0" w:rsidRDefault="007B53E0" w:rsidP="007B53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Fish Sticks / Roll</w:t>
            </w:r>
          </w:p>
          <w:p w14:paraId="1393E084" w14:textId="77777777" w:rsidR="007B53E0" w:rsidRDefault="007B53E0" w:rsidP="007B53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14:paraId="2B18DCA1" w14:textId="77777777" w:rsidR="007B53E0" w:rsidRDefault="007B53E0" w:rsidP="007B53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73D4DA90" w14:textId="77777777" w:rsidR="007B53E0" w:rsidRDefault="007B53E0" w:rsidP="007B53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58DB67F2" w14:textId="77777777" w:rsidR="007B53E0" w:rsidRDefault="007B53E0" w:rsidP="00CD1F00">
            <w:pPr>
              <w:jc w:val="center"/>
              <w:rPr>
                <w:sz w:val="24"/>
                <w:szCs w:val="24"/>
                <w:vertAlign w:val="superscript"/>
              </w:rPr>
            </w:pPr>
          </w:p>
          <w:p w14:paraId="3DD4F021" w14:textId="77777777" w:rsidR="007B53E0" w:rsidRDefault="007B53E0" w:rsidP="00CD1F00">
            <w:pPr>
              <w:jc w:val="center"/>
              <w:rPr>
                <w:sz w:val="24"/>
                <w:szCs w:val="24"/>
                <w:vertAlign w:val="superscript"/>
              </w:rPr>
            </w:pPr>
          </w:p>
          <w:p w14:paraId="3BC543C9" w14:textId="603635FB" w:rsidR="00B26137" w:rsidRPr="00552617" w:rsidRDefault="00B26137" w:rsidP="002637F1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2016" w:type="dxa"/>
          </w:tcPr>
          <w:p w14:paraId="19C64B24" w14:textId="77777777" w:rsidR="00281D26" w:rsidRDefault="00281D26">
            <w:r>
              <w:t>Offer verses serve -</w:t>
            </w:r>
          </w:p>
          <w:p w14:paraId="673D64BD" w14:textId="77777777" w:rsidR="00281D26" w:rsidRDefault="00281D26">
            <w:r>
              <w:t>Students must take</w:t>
            </w:r>
          </w:p>
          <w:p w14:paraId="394E9D7F" w14:textId="77777777" w:rsidR="00281D26" w:rsidRPr="00281D26" w:rsidRDefault="00281D26">
            <w:r w:rsidRPr="00281D26">
              <w:rPr>
                <w:b/>
              </w:rPr>
              <w:t>3</w:t>
            </w:r>
            <w:r>
              <w:rPr>
                <w:b/>
              </w:rPr>
              <w:t xml:space="preserve"> of 5 </w:t>
            </w:r>
            <w:r>
              <w:t>items to count as a lunch &amp; one must be a fruit or vegetable.</w:t>
            </w:r>
          </w:p>
        </w:tc>
      </w:tr>
      <w:tr w:rsidR="00C22236" w14:paraId="6994E3CD" w14:textId="77777777" w:rsidTr="00241419">
        <w:trPr>
          <w:trHeight w:hRule="exact" w:val="1500"/>
        </w:trPr>
        <w:tc>
          <w:tcPr>
            <w:tcW w:w="2016" w:type="dxa"/>
          </w:tcPr>
          <w:p w14:paraId="35D76DF6" w14:textId="77777777" w:rsidR="00C22236" w:rsidRPr="00165B8C" w:rsidRDefault="00C22236" w:rsidP="00616814">
            <w:pPr>
              <w:jc w:val="center"/>
            </w:pPr>
          </w:p>
        </w:tc>
        <w:tc>
          <w:tcPr>
            <w:tcW w:w="2016" w:type="dxa"/>
          </w:tcPr>
          <w:p w14:paraId="5FFD5C23" w14:textId="30800FBA" w:rsidR="003806F2" w:rsidRDefault="00B836CF" w:rsidP="009D628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6</w:t>
            </w:r>
          </w:p>
          <w:p w14:paraId="54AEED4F" w14:textId="77777777" w:rsidR="00616814" w:rsidRDefault="00616814" w:rsidP="006168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Spicy Chicken Patty</w:t>
            </w:r>
          </w:p>
          <w:p w14:paraId="55D2C544" w14:textId="77777777" w:rsidR="00616814" w:rsidRDefault="00616814" w:rsidP="006168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11E6AC2E" w14:textId="77777777" w:rsidR="00616814" w:rsidRDefault="00616814" w:rsidP="006168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Meatball Sub</w:t>
            </w:r>
          </w:p>
          <w:p w14:paraId="59681875" w14:textId="468F3568" w:rsidR="00616814" w:rsidRDefault="00616814" w:rsidP="006168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</w:t>
            </w:r>
            <w:r w:rsidR="004E0B48">
              <w:rPr>
                <w:sz w:val="16"/>
                <w:szCs w:val="16"/>
              </w:rPr>
              <w:t>calloped Potatoes</w:t>
            </w:r>
          </w:p>
          <w:p w14:paraId="097F1FBE" w14:textId="77777777" w:rsidR="00616814" w:rsidRDefault="00616814" w:rsidP="006168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6CF16A54" w14:textId="77777777" w:rsidR="00616814" w:rsidRDefault="00616814" w:rsidP="006168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5EC4CFC8" w14:textId="283EBEF1" w:rsidR="00231F77" w:rsidRDefault="00231F77" w:rsidP="009D628A">
            <w:pPr>
              <w:jc w:val="center"/>
              <w:rPr>
                <w:sz w:val="16"/>
                <w:szCs w:val="16"/>
              </w:rPr>
            </w:pPr>
          </w:p>
          <w:p w14:paraId="235A436D" w14:textId="26C91309" w:rsidR="00DF62E1" w:rsidRDefault="00DF62E1" w:rsidP="002D16BE">
            <w:pPr>
              <w:rPr>
                <w:sz w:val="16"/>
                <w:szCs w:val="16"/>
              </w:rPr>
            </w:pPr>
          </w:p>
          <w:p w14:paraId="55725F05" w14:textId="01699657" w:rsidR="00AF1AF1" w:rsidRDefault="00AF1AF1" w:rsidP="009D628A">
            <w:pPr>
              <w:jc w:val="center"/>
              <w:rPr>
                <w:sz w:val="16"/>
                <w:szCs w:val="16"/>
              </w:rPr>
            </w:pPr>
          </w:p>
          <w:p w14:paraId="6C73054B" w14:textId="7A4ED336" w:rsidR="00101CCD" w:rsidRPr="005C22DF" w:rsidRDefault="00101CCD" w:rsidP="00A3257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0EC9CCF4" w14:textId="1E41553B" w:rsidR="00AF1AF1" w:rsidRDefault="00CD2AB0" w:rsidP="0058231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0B31FE">
              <w:rPr>
                <w:sz w:val="16"/>
                <w:szCs w:val="16"/>
              </w:rPr>
              <w:t xml:space="preserve"> 7</w:t>
            </w:r>
          </w:p>
          <w:p w14:paraId="7DB0B1F1" w14:textId="6CFD7BA4" w:rsidR="007B53E0" w:rsidRDefault="00616814" w:rsidP="0058231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Cheeseburger Bowl</w:t>
            </w:r>
          </w:p>
          <w:p w14:paraId="007B7D88" w14:textId="77777777" w:rsidR="007B53E0" w:rsidRDefault="007B53E0" w:rsidP="0058231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14:paraId="02F89A4A" w14:textId="4587F9AB" w:rsidR="007B53E0" w:rsidRDefault="007B53E0" w:rsidP="0058231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0C81F9C1" w14:textId="56F8609D" w:rsidR="003D6B2A" w:rsidRDefault="003D6B2A" w:rsidP="0058231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 &amp; Cheese</w:t>
            </w:r>
          </w:p>
          <w:p w14:paraId="119F42E7" w14:textId="72D1B002" w:rsidR="003D6B2A" w:rsidRDefault="003D6B2A" w:rsidP="0058231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Bagel</w:t>
            </w:r>
          </w:p>
          <w:p w14:paraId="1D8B956B" w14:textId="77777777" w:rsidR="007B53E0" w:rsidRDefault="007B53E0" w:rsidP="0058231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14:paraId="4D4770EA" w14:textId="193CD068" w:rsidR="007B53E0" w:rsidRPr="00E20886" w:rsidRDefault="007B53E0" w:rsidP="003D6B2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  <w:r w:rsidR="003D6B2A">
              <w:rPr>
                <w:sz w:val="16"/>
                <w:szCs w:val="16"/>
              </w:rPr>
              <w:t xml:space="preserve"> / </w:t>
            </w: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204CCDA2" w14:textId="65F67B0D" w:rsidR="00911456" w:rsidRDefault="00CD2AB0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0B31FE">
              <w:rPr>
                <w:sz w:val="16"/>
                <w:szCs w:val="16"/>
              </w:rPr>
              <w:t xml:space="preserve"> 8</w:t>
            </w:r>
          </w:p>
          <w:p w14:paraId="6DC7158E" w14:textId="371AA6DC" w:rsidR="00CF6E03" w:rsidRDefault="000B31FE" w:rsidP="00231F7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Tenders</w:t>
            </w:r>
          </w:p>
          <w:p w14:paraId="4C9CDD6E" w14:textId="65E5B644" w:rsidR="005A171B" w:rsidRDefault="005A171B" w:rsidP="00231F7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14:paraId="39D94EA3" w14:textId="12456F50" w:rsidR="00307230" w:rsidRDefault="00307230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0CCC15D3" w14:textId="2CDC00EE" w:rsidR="001C37B9" w:rsidRDefault="003D6B2A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Egg &amp; Sausage</w:t>
            </w:r>
          </w:p>
          <w:p w14:paraId="486DDEA3" w14:textId="6F5950D6" w:rsidR="00231F77" w:rsidRDefault="003D6B2A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Sandwich</w:t>
            </w:r>
          </w:p>
          <w:p w14:paraId="679D2621" w14:textId="262BFB4E" w:rsidR="001C37B9" w:rsidRDefault="000B31FE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Cheesy Broccoli</w:t>
            </w:r>
          </w:p>
          <w:p w14:paraId="1D4A0499" w14:textId="2558110A" w:rsidR="001C37B9" w:rsidRDefault="001C37B9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  <w:r w:rsidR="005A171B">
              <w:rPr>
                <w:sz w:val="16"/>
                <w:szCs w:val="16"/>
              </w:rPr>
              <w:t xml:space="preserve"> / Milk</w:t>
            </w:r>
          </w:p>
          <w:p w14:paraId="2A41AEB7" w14:textId="28326E1B" w:rsidR="001C37B9" w:rsidRDefault="001C37B9" w:rsidP="000839A4">
            <w:pPr>
              <w:jc w:val="center"/>
              <w:rPr>
                <w:sz w:val="16"/>
                <w:szCs w:val="16"/>
              </w:rPr>
            </w:pPr>
          </w:p>
          <w:p w14:paraId="46102FEC" w14:textId="77777777" w:rsidR="001C37B9" w:rsidRDefault="001C37B9" w:rsidP="000839A4">
            <w:pPr>
              <w:jc w:val="center"/>
              <w:rPr>
                <w:sz w:val="16"/>
                <w:szCs w:val="16"/>
              </w:rPr>
            </w:pPr>
          </w:p>
          <w:p w14:paraId="20302A4A" w14:textId="11A31E97" w:rsidR="00307230" w:rsidRPr="00E36637" w:rsidRDefault="00307230" w:rsidP="000839A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03B59D05" w14:textId="18537A1F" w:rsidR="0043111C" w:rsidRDefault="00CD2AB0" w:rsidP="00EF69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0B31FE">
              <w:rPr>
                <w:sz w:val="16"/>
                <w:szCs w:val="16"/>
              </w:rPr>
              <w:t xml:space="preserve"> 9</w:t>
            </w:r>
          </w:p>
          <w:p w14:paraId="4587564C" w14:textId="49D3027D" w:rsidR="00616814" w:rsidRDefault="00CD3FC6" w:rsidP="006168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Grilled Chicken </w:t>
            </w:r>
          </w:p>
          <w:p w14:paraId="74066EB5" w14:textId="5AAB41C6" w:rsidR="00616814" w:rsidRDefault="00CD3FC6" w:rsidP="006168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Sandwich</w:t>
            </w:r>
          </w:p>
          <w:p w14:paraId="35D2126F" w14:textId="77777777" w:rsidR="00616814" w:rsidRDefault="00616814" w:rsidP="006168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1DDB3A61" w14:textId="0F46BFE9" w:rsidR="00616814" w:rsidRDefault="00CD3FC6" w:rsidP="006168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Turkey Club Wrap</w:t>
            </w:r>
          </w:p>
          <w:p w14:paraId="283D0851" w14:textId="07069DBB" w:rsidR="00CD3FC6" w:rsidRDefault="00CD3FC6" w:rsidP="006168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14:paraId="5580B407" w14:textId="7E5B57DA" w:rsidR="00616814" w:rsidRDefault="00616814" w:rsidP="006168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Milk</w:t>
            </w:r>
          </w:p>
          <w:p w14:paraId="15E55C2E" w14:textId="33C7668A" w:rsidR="002637F1" w:rsidRPr="0087304A" w:rsidRDefault="002637F1" w:rsidP="006168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4B88873D" w14:textId="60B36A92" w:rsidR="0043111C" w:rsidRDefault="00CD2AB0" w:rsidP="002637F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0B31FE">
              <w:rPr>
                <w:sz w:val="16"/>
                <w:szCs w:val="16"/>
              </w:rPr>
              <w:t xml:space="preserve"> 10</w:t>
            </w:r>
          </w:p>
          <w:p w14:paraId="55B8B6CE" w14:textId="3E5CB09E" w:rsidR="000B31FE" w:rsidRDefault="000B31FE" w:rsidP="002637F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Pepperoni Pizza</w:t>
            </w:r>
          </w:p>
          <w:p w14:paraId="04F07525" w14:textId="12F5721E" w:rsidR="000B31FE" w:rsidRDefault="000B31FE" w:rsidP="002637F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6D27A42A" w14:textId="4F1C38EC" w:rsidR="000B31FE" w:rsidRDefault="00D639D2" w:rsidP="002637F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Fish Sandwich</w:t>
            </w:r>
          </w:p>
          <w:p w14:paraId="2D188459" w14:textId="6100B653" w:rsidR="000B31FE" w:rsidRDefault="000B31FE" w:rsidP="002637F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14:paraId="67B67583" w14:textId="1ADE393F" w:rsidR="000B31FE" w:rsidRDefault="000B31FE" w:rsidP="002637F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5A46D6F7" w14:textId="13A542D2" w:rsidR="000B31FE" w:rsidRDefault="000B31FE" w:rsidP="002637F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39BE1A5C" w14:textId="392DA280" w:rsidR="006E5508" w:rsidRDefault="006E5508" w:rsidP="002637F1">
            <w:pPr>
              <w:jc w:val="center"/>
              <w:rPr>
                <w:sz w:val="16"/>
                <w:szCs w:val="16"/>
              </w:rPr>
            </w:pPr>
          </w:p>
          <w:p w14:paraId="26BFDAD9" w14:textId="77777777" w:rsidR="007B53E0" w:rsidRDefault="007B53E0" w:rsidP="002637F1">
            <w:pPr>
              <w:jc w:val="center"/>
              <w:rPr>
                <w:sz w:val="16"/>
                <w:szCs w:val="16"/>
              </w:rPr>
            </w:pPr>
          </w:p>
          <w:p w14:paraId="21649110" w14:textId="00B9BA9E" w:rsidR="007B53E0" w:rsidRPr="00E35224" w:rsidRDefault="007B53E0" w:rsidP="002637F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36974E4C" w14:textId="77777777" w:rsidR="006E5508" w:rsidRDefault="006E5508" w:rsidP="006E5508">
            <w:r>
              <w:t>High School</w:t>
            </w:r>
          </w:p>
          <w:p w14:paraId="65A39B17" w14:textId="77777777" w:rsidR="006E5508" w:rsidRDefault="006E5508" w:rsidP="006E5508">
            <w:pPr>
              <w:rPr>
                <w:b/>
              </w:rPr>
            </w:pPr>
            <w:r>
              <w:t>Lunch</w:t>
            </w:r>
            <w:r w:rsidRPr="00D416CA">
              <w:rPr>
                <w:b/>
              </w:rPr>
              <w:t>- FREE</w:t>
            </w:r>
          </w:p>
          <w:p w14:paraId="5081A742" w14:textId="77777777" w:rsidR="006E5508" w:rsidRDefault="006E5508" w:rsidP="006E5508">
            <w:pPr>
              <w:rPr>
                <w:b/>
              </w:rPr>
            </w:pPr>
          </w:p>
          <w:p w14:paraId="18FA6A04" w14:textId="77777777" w:rsidR="006E5508" w:rsidRDefault="006E5508" w:rsidP="006E5508">
            <w:r>
              <w:rPr>
                <w:b/>
              </w:rPr>
              <w:t>EXTRA</w:t>
            </w:r>
          </w:p>
          <w:p w14:paraId="59C1E987" w14:textId="77777777" w:rsidR="006E5508" w:rsidRDefault="006E5508" w:rsidP="006E5508">
            <w:r>
              <w:t>Milk - $0.50</w:t>
            </w:r>
          </w:p>
          <w:p w14:paraId="2A1DD55A" w14:textId="7F28C438" w:rsidR="00CB6B37" w:rsidRDefault="006E5508" w:rsidP="006E5508">
            <w:pPr>
              <w:rPr>
                <w:b/>
                <w:sz w:val="16"/>
                <w:szCs w:val="16"/>
              </w:rPr>
            </w:pPr>
            <w:r>
              <w:t>Snacks -$0.75</w:t>
            </w:r>
          </w:p>
          <w:p w14:paraId="5B1902FF" w14:textId="420A818D" w:rsidR="00EC63EC" w:rsidRPr="005C22DF" w:rsidRDefault="00EC63EC" w:rsidP="0076185E">
            <w:pPr>
              <w:rPr>
                <w:sz w:val="16"/>
                <w:szCs w:val="16"/>
              </w:rPr>
            </w:pPr>
          </w:p>
        </w:tc>
      </w:tr>
      <w:tr w:rsidR="000D2DFA" w14:paraId="72C0D2FF" w14:textId="77777777" w:rsidTr="00241419">
        <w:trPr>
          <w:trHeight w:hRule="exact" w:val="1500"/>
        </w:trPr>
        <w:tc>
          <w:tcPr>
            <w:tcW w:w="2016" w:type="dxa"/>
          </w:tcPr>
          <w:p w14:paraId="4C708BC8" w14:textId="5C62C1EB" w:rsidR="00165B8C" w:rsidRDefault="00B836CF" w:rsidP="009A5818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3B63B8C" wp14:editId="0B4FA610">
                  <wp:extent cx="1016635" cy="9080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0">
                            <a:extLs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635" cy="90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2167B6" w14:textId="77777777" w:rsidR="000D2DFA" w:rsidRPr="00552617" w:rsidRDefault="000D2DFA" w:rsidP="000D2D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20DB06E0" w14:textId="10981E20" w:rsidR="00F36CA4" w:rsidRDefault="00B836CF" w:rsidP="00C3523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13</w:t>
            </w:r>
          </w:p>
          <w:p w14:paraId="2E534AE1" w14:textId="7E3B638A" w:rsidR="000B31FE" w:rsidRDefault="008A7F17" w:rsidP="00C3523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Nacho Grande</w:t>
            </w:r>
          </w:p>
          <w:p w14:paraId="7DBE1EA8" w14:textId="135AF611" w:rsidR="003B2339" w:rsidRDefault="003B2339" w:rsidP="00C3523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3A18917D" w14:textId="3378C2C8" w:rsidR="003B2339" w:rsidRDefault="003B2339" w:rsidP="00C3523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Pulled Pork </w:t>
            </w:r>
          </w:p>
          <w:p w14:paraId="3AD54288" w14:textId="5C33DB75" w:rsidR="003B2339" w:rsidRDefault="003B2339" w:rsidP="00C3523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Sandwich</w:t>
            </w:r>
          </w:p>
          <w:p w14:paraId="4C76FA1C" w14:textId="5C47B40C" w:rsidR="003B2339" w:rsidRDefault="003B2339" w:rsidP="00C3523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14:paraId="45D31E0E" w14:textId="4EB26028" w:rsidR="003B2339" w:rsidRDefault="003B2339" w:rsidP="00C3523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2C1FC137" w14:textId="1AEB52CD" w:rsidR="003B2339" w:rsidRDefault="003B2339" w:rsidP="00C3523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3FF9E66B" w14:textId="24449E4E" w:rsidR="007B53E0" w:rsidRPr="0048760D" w:rsidRDefault="007B53E0" w:rsidP="007B53E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57327802" w14:textId="3B130A72" w:rsidR="009A5818" w:rsidRDefault="002E6292" w:rsidP="009A581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0B31FE">
              <w:rPr>
                <w:sz w:val="16"/>
                <w:szCs w:val="16"/>
              </w:rPr>
              <w:t xml:space="preserve"> 14</w:t>
            </w:r>
          </w:p>
          <w:p w14:paraId="0658D2F9" w14:textId="4BD57A95" w:rsidR="009A5818" w:rsidRDefault="008A7F17" w:rsidP="009A581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Pancakes &amp; Sausage</w:t>
            </w:r>
          </w:p>
          <w:p w14:paraId="6E1C9A0B" w14:textId="77777777" w:rsidR="009A5818" w:rsidRDefault="009A5818" w:rsidP="009A581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5A4E889D" w14:textId="1A783A96" w:rsidR="009A5818" w:rsidRDefault="003B2339" w:rsidP="009A581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Turkey &amp; Cheese Hoagie</w:t>
            </w:r>
          </w:p>
          <w:p w14:paraId="11DBC92D" w14:textId="3A76D13E" w:rsidR="009A5818" w:rsidRDefault="008A7F17" w:rsidP="009A581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Hash Brown</w:t>
            </w:r>
          </w:p>
          <w:p w14:paraId="37C18A88" w14:textId="77777777" w:rsidR="009A5818" w:rsidRDefault="009A5818" w:rsidP="009A581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16EC4C50" w14:textId="77777777" w:rsidR="009A5818" w:rsidRDefault="009A5818" w:rsidP="009A581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5F5AA11F" w14:textId="77777777" w:rsidR="00C35239" w:rsidRDefault="00C35239" w:rsidP="000839A4">
            <w:pPr>
              <w:jc w:val="center"/>
              <w:rPr>
                <w:sz w:val="16"/>
                <w:szCs w:val="16"/>
              </w:rPr>
            </w:pPr>
          </w:p>
          <w:p w14:paraId="118BE4CF" w14:textId="679C88F1" w:rsidR="00BA5534" w:rsidRPr="00FD3FF0" w:rsidRDefault="00BA5534" w:rsidP="000839A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23F28FA7" w14:textId="20920C95" w:rsidR="009A5818" w:rsidRDefault="002E6292" w:rsidP="009A581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March </w:t>
            </w:r>
            <w:r w:rsidR="000B31FE">
              <w:rPr>
                <w:sz w:val="16"/>
                <w:szCs w:val="16"/>
              </w:rPr>
              <w:t>15</w:t>
            </w:r>
          </w:p>
          <w:p w14:paraId="14D497A7" w14:textId="17704A26" w:rsidR="009A5818" w:rsidRDefault="00CD3FC6" w:rsidP="00CD3FC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Cheeseburger</w:t>
            </w:r>
          </w:p>
          <w:p w14:paraId="3ACA991E" w14:textId="77777777" w:rsidR="009A5818" w:rsidRDefault="009A5818" w:rsidP="009A581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0960D743" w14:textId="77777777" w:rsidR="009A5818" w:rsidRDefault="009A5818" w:rsidP="009A581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BBQ Rib Sandwich</w:t>
            </w:r>
          </w:p>
          <w:p w14:paraId="632EE421" w14:textId="2CA3552A" w:rsidR="009A5818" w:rsidRDefault="00CD3FC6" w:rsidP="009A581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14:paraId="18F2A812" w14:textId="77777777" w:rsidR="009A5818" w:rsidRDefault="009A5818" w:rsidP="009A581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30268B77" w14:textId="77777777" w:rsidR="009A5818" w:rsidRDefault="009A5818" w:rsidP="009A581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13D0D3D4" w14:textId="723A62C2" w:rsidR="00BA5534" w:rsidRPr="00E36637" w:rsidRDefault="00BA5534" w:rsidP="009A581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20A16FB6" w14:textId="77C75FC5" w:rsidR="00BD5E84" w:rsidRDefault="002E6292" w:rsidP="007618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March </w:t>
            </w:r>
            <w:r w:rsidR="000B31FE">
              <w:rPr>
                <w:sz w:val="16"/>
                <w:szCs w:val="16"/>
              </w:rPr>
              <w:t>16</w:t>
            </w:r>
          </w:p>
          <w:p w14:paraId="0DCB0A2F" w14:textId="77777777" w:rsidR="005A171B" w:rsidRDefault="005A171B" w:rsidP="000776F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Buffalo Chicken </w:t>
            </w:r>
          </w:p>
          <w:p w14:paraId="052AA8D1" w14:textId="1D98E662" w:rsidR="000776FD" w:rsidRDefault="005A171B" w:rsidP="000776F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on Flatbread </w:t>
            </w:r>
          </w:p>
          <w:p w14:paraId="35605A4E" w14:textId="0E8FBEFD" w:rsidR="00053FDB" w:rsidRDefault="00053FDB" w:rsidP="000776F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3B9EB1C6" w14:textId="15F3D359" w:rsidR="00053FDB" w:rsidRDefault="00CD3FC6" w:rsidP="000776F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Hot Dog</w:t>
            </w:r>
          </w:p>
          <w:p w14:paraId="060EED0C" w14:textId="584291F4" w:rsidR="002E1FC7" w:rsidRDefault="002E1FC7" w:rsidP="000776F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14:paraId="1639351F" w14:textId="7B339CAF" w:rsidR="00053FDB" w:rsidRDefault="00053FDB" w:rsidP="000776F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0A19DC2B" w14:textId="6AB1CB72" w:rsidR="00053FDB" w:rsidRDefault="00053FDB" w:rsidP="000776F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4F8713D4" w14:textId="3AB08947" w:rsidR="000776FD" w:rsidRPr="00934EC8" w:rsidRDefault="000776FD" w:rsidP="000776F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2B0B5E64" w14:textId="1EFCF999" w:rsidR="00B942A0" w:rsidRDefault="002E6292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0B31FE">
              <w:rPr>
                <w:sz w:val="16"/>
                <w:szCs w:val="16"/>
              </w:rPr>
              <w:t xml:space="preserve"> 17</w:t>
            </w:r>
          </w:p>
          <w:p w14:paraId="238590F9" w14:textId="77777777" w:rsidR="007B53E0" w:rsidRDefault="007B53E0" w:rsidP="007B53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Patty</w:t>
            </w:r>
          </w:p>
          <w:p w14:paraId="561761A5" w14:textId="77777777" w:rsidR="007B53E0" w:rsidRDefault="007B53E0" w:rsidP="007B53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5A09D1D4" w14:textId="31B3F512" w:rsidR="007B53E0" w:rsidRDefault="007B53E0" w:rsidP="007B53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Fish S</w:t>
            </w:r>
            <w:r w:rsidR="009A5818">
              <w:rPr>
                <w:sz w:val="16"/>
                <w:szCs w:val="16"/>
              </w:rPr>
              <w:t>ticks / Roll</w:t>
            </w:r>
          </w:p>
          <w:p w14:paraId="45C39884" w14:textId="1196F594" w:rsidR="007B53E0" w:rsidRDefault="007B53E0" w:rsidP="007B53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</w:t>
            </w:r>
            <w:r w:rsidR="008A7F17">
              <w:rPr>
                <w:sz w:val="16"/>
                <w:szCs w:val="16"/>
              </w:rPr>
              <w:t>by Carrots</w:t>
            </w:r>
          </w:p>
          <w:p w14:paraId="7BBEEC5F" w14:textId="77777777" w:rsidR="007B53E0" w:rsidRDefault="007B53E0" w:rsidP="007B53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667EF258" w14:textId="77777777" w:rsidR="007B53E0" w:rsidRDefault="007B53E0" w:rsidP="007B53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1476902B" w14:textId="77777777" w:rsidR="007B53E0" w:rsidRDefault="007B53E0" w:rsidP="00B655A2">
            <w:pPr>
              <w:jc w:val="center"/>
              <w:rPr>
                <w:sz w:val="16"/>
                <w:szCs w:val="16"/>
              </w:rPr>
            </w:pPr>
          </w:p>
          <w:p w14:paraId="03730B80" w14:textId="44EB9DC5" w:rsidR="00A32573" w:rsidRPr="00934EC8" w:rsidRDefault="00A32573" w:rsidP="00B655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0CA51138" w14:textId="18ECF5E6" w:rsidR="00EB05E3" w:rsidRDefault="003A16F2" w:rsidP="00EB05E3">
            <w:pPr>
              <w:jc w:val="center"/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 wp14:anchorId="55A238EB" wp14:editId="169C3AA3">
                  <wp:extent cx="1143000" cy="80518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2">
                            <a:extLs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05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6D14BA" w14:textId="77777777" w:rsidR="000D2DFA" w:rsidRPr="00D1272A" w:rsidRDefault="000D2DFA" w:rsidP="00B7599D">
            <w:pPr>
              <w:jc w:val="center"/>
              <w:rPr>
                <w:sz w:val="16"/>
                <w:szCs w:val="16"/>
              </w:rPr>
            </w:pPr>
          </w:p>
        </w:tc>
      </w:tr>
      <w:tr w:rsidR="000D2DFA" w14:paraId="7BDA8DE7" w14:textId="77777777" w:rsidTr="0011066A">
        <w:trPr>
          <w:trHeight w:hRule="exact" w:val="1576"/>
        </w:trPr>
        <w:tc>
          <w:tcPr>
            <w:tcW w:w="2016" w:type="dxa"/>
          </w:tcPr>
          <w:p w14:paraId="6A6B8003" w14:textId="7CC8CE49" w:rsidR="000D2DFA" w:rsidRDefault="00B836CF" w:rsidP="000D2DFA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E9EBD0E" wp14:editId="5C2C566D">
                  <wp:extent cx="1143000" cy="9652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4">
                            <a:extLst>
                              <a:ext uri="{837473B0-CC2E-450A-ABE3-18F120FF3D39}">
                                <a1611:picAttrSrcUrl xmlns:a1611="http://schemas.microsoft.com/office/drawing/2016/11/main" r:i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96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1AEB33" w14:textId="200498FF" w:rsidR="000D2DFA" w:rsidRPr="004C63E4" w:rsidRDefault="000D2DFA" w:rsidP="000D2D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16" w:type="dxa"/>
          </w:tcPr>
          <w:p w14:paraId="7CAD09AE" w14:textId="57599ADC" w:rsidR="002E1FC7" w:rsidRDefault="002E6292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20</w:t>
            </w:r>
          </w:p>
          <w:p w14:paraId="01F031BC" w14:textId="06E34A48" w:rsidR="00CD3FC6" w:rsidRDefault="00CD3FC6" w:rsidP="00CD3FC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Tender</w:t>
            </w:r>
          </w:p>
          <w:p w14:paraId="03A78A09" w14:textId="365C1D78" w:rsidR="00CD3FC6" w:rsidRDefault="00CD3FC6" w:rsidP="00CD3FC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Wrap</w:t>
            </w:r>
          </w:p>
          <w:p w14:paraId="55F56B23" w14:textId="77777777" w:rsidR="00CD3FC6" w:rsidRDefault="00CD3FC6" w:rsidP="00CD3FC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7B8B69DB" w14:textId="77777777" w:rsidR="00CD3FC6" w:rsidRDefault="00DF2AF9" w:rsidP="00CD3FC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Turkey &amp; Cheese</w:t>
            </w:r>
          </w:p>
          <w:p w14:paraId="06891735" w14:textId="77777777" w:rsidR="00DF2AF9" w:rsidRDefault="00DF2AF9" w:rsidP="00CD3FC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Pretzel Roll</w:t>
            </w:r>
          </w:p>
          <w:p w14:paraId="3EE864E2" w14:textId="77777777" w:rsidR="00DF2AF9" w:rsidRDefault="00DF2AF9" w:rsidP="00CD3FC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14:paraId="2865BE2B" w14:textId="52598142" w:rsidR="00DF2AF9" w:rsidRPr="008E52C8" w:rsidRDefault="00DF2AF9" w:rsidP="00DF2AF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Milk</w:t>
            </w:r>
          </w:p>
        </w:tc>
        <w:tc>
          <w:tcPr>
            <w:tcW w:w="2016" w:type="dxa"/>
          </w:tcPr>
          <w:p w14:paraId="27ABAC31" w14:textId="7C029629" w:rsidR="00BD5E84" w:rsidRDefault="002E6292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March </w:t>
            </w:r>
            <w:r w:rsidR="002E1FC7">
              <w:rPr>
                <w:sz w:val="16"/>
                <w:szCs w:val="16"/>
              </w:rPr>
              <w:t>21</w:t>
            </w:r>
          </w:p>
          <w:p w14:paraId="689A1EA4" w14:textId="73A07458" w:rsidR="00FD1BE6" w:rsidRDefault="00CD3FC6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Tomato Soup</w:t>
            </w:r>
          </w:p>
          <w:p w14:paraId="6D9C4BC7" w14:textId="6799DFC5" w:rsidR="00CD3FC6" w:rsidRDefault="00CD3FC6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Grilled Cheese Sandwich</w:t>
            </w:r>
          </w:p>
          <w:p w14:paraId="152A7E22" w14:textId="10F0DD8E" w:rsidR="00CD3FC6" w:rsidRDefault="00CD3FC6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55DBD591" w14:textId="7DF3A538" w:rsidR="00A32573" w:rsidRDefault="00CD3FC6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Meatball Sub</w:t>
            </w:r>
          </w:p>
          <w:p w14:paraId="07166309" w14:textId="75496618" w:rsidR="00CD3FC6" w:rsidRDefault="00CD3FC6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14:paraId="1BDE9EAE" w14:textId="7A4E86F2" w:rsidR="00CD3FC6" w:rsidRDefault="00CD3FC6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319BF950" w14:textId="016C1EE5" w:rsidR="00CD3FC6" w:rsidRDefault="00CD3FC6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6FEC4FAA" w14:textId="1069032E" w:rsidR="00BA5534" w:rsidRPr="008E52C8" w:rsidRDefault="00BA5534" w:rsidP="00C3687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77BC8005" w14:textId="7FAF1D43" w:rsidR="00566011" w:rsidRDefault="002E6292" w:rsidP="00B942A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2E1FC7">
              <w:rPr>
                <w:sz w:val="16"/>
                <w:szCs w:val="16"/>
              </w:rPr>
              <w:t xml:space="preserve"> 22</w:t>
            </w:r>
          </w:p>
          <w:p w14:paraId="5F83135C" w14:textId="4AAE8451" w:rsidR="00FD1BE6" w:rsidRDefault="00964048" w:rsidP="009640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</w:t>
            </w:r>
            <w:r w:rsidR="004E0B48">
              <w:rPr>
                <w:sz w:val="16"/>
                <w:szCs w:val="16"/>
              </w:rPr>
              <w:t>eese Steak Pierogies</w:t>
            </w:r>
          </w:p>
          <w:p w14:paraId="1EE798C6" w14:textId="77777777" w:rsidR="00FD1BE6" w:rsidRDefault="00FD1BE6" w:rsidP="009640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7E4DCE32" w14:textId="146566C2" w:rsidR="007B53E0" w:rsidRDefault="009A5818" w:rsidP="009A581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Calzone</w:t>
            </w:r>
          </w:p>
          <w:p w14:paraId="29A18AAA" w14:textId="3F646ABD" w:rsidR="00FD1BE6" w:rsidRDefault="0098664B" w:rsidP="009640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Green Beans</w:t>
            </w:r>
          </w:p>
          <w:p w14:paraId="274F2765" w14:textId="77777777" w:rsidR="00FD1BE6" w:rsidRDefault="00FD1BE6" w:rsidP="009640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1821F93F" w14:textId="5759EDCF" w:rsidR="00FD1BE6" w:rsidRPr="004923EE" w:rsidRDefault="00FD1BE6" w:rsidP="009640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2A93CD74" w14:textId="1A7B52FE" w:rsidR="00517721" w:rsidRDefault="002E6292" w:rsidP="00C3523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2E1FC7">
              <w:rPr>
                <w:sz w:val="16"/>
                <w:szCs w:val="16"/>
              </w:rPr>
              <w:t xml:space="preserve"> 23</w:t>
            </w:r>
          </w:p>
          <w:p w14:paraId="675B0A44" w14:textId="77777777" w:rsidR="007B53E0" w:rsidRDefault="007B53E0" w:rsidP="00C3523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Walking Taco</w:t>
            </w:r>
          </w:p>
          <w:p w14:paraId="70DF22FF" w14:textId="77777777" w:rsidR="007B53E0" w:rsidRDefault="007B53E0" w:rsidP="00C3523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22BBB042" w14:textId="77777777" w:rsidR="007B53E0" w:rsidRDefault="007B53E0" w:rsidP="00C3523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Spicy Chicken Patty</w:t>
            </w:r>
          </w:p>
          <w:p w14:paraId="31A30020" w14:textId="5548A803" w:rsidR="00947A2B" w:rsidRDefault="00947A2B" w:rsidP="00947A2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14:paraId="33B78340" w14:textId="77777777" w:rsidR="00947A2B" w:rsidRDefault="00947A2B" w:rsidP="00C3523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6D0A991F" w14:textId="1379344B" w:rsidR="00947A2B" w:rsidRPr="002900AA" w:rsidRDefault="00947A2B" w:rsidP="00C3523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3CF70B73" w14:textId="4B269F1A" w:rsidR="00B953DB" w:rsidRDefault="002E6292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March </w:t>
            </w:r>
            <w:r w:rsidR="002E1FC7">
              <w:rPr>
                <w:sz w:val="16"/>
                <w:szCs w:val="16"/>
              </w:rPr>
              <w:t>24</w:t>
            </w:r>
          </w:p>
          <w:p w14:paraId="5B28F672" w14:textId="77777777" w:rsidR="00947A2B" w:rsidRDefault="00947A2B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Pepperoni Pizza</w:t>
            </w:r>
          </w:p>
          <w:p w14:paraId="1C9B5C9A" w14:textId="77777777" w:rsidR="00947A2B" w:rsidRDefault="00947A2B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1D58030A" w14:textId="4CAEFC7B" w:rsidR="00947A2B" w:rsidRDefault="00D639D2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Fish Sandwich</w:t>
            </w:r>
          </w:p>
          <w:p w14:paraId="34BD4C83" w14:textId="77777777" w:rsidR="00947A2B" w:rsidRDefault="00947A2B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14:paraId="7770B048" w14:textId="77777777" w:rsidR="00947A2B" w:rsidRDefault="00947A2B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613C3077" w14:textId="0015A767" w:rsidR="00947A2B" w:rsidRPr="004923EE" w:rsidRDefault="00947A2B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43D0E3A9" w14:textId="77777777" w:rsidR="00B836CF" w:rsidRPr="001750D4" w:rsidRDefault="00B836CF" w:rsidP="00B836CF">
            <w:pPr>
              <w:rPr>
                <w:b/>
                <w:sz w:val="16"/>
                <w:szCs w:val="16"/>
              </w:rPr>
            </w:pPr>
            <w:r w:rsidRPr="001750D4">
              <w:rPr>
                <w:b/>
                <w:sz w:val="16"/>
                <w:szCs w:val="16"/>
              </w:rPr>
              <w:t>All Meals are</w:t>
            </w:r>
          </w:p>
          <w:p w14:paraId="3FBAA090" w14:textId="77777777" w:rsidR="00B836CF" w:rsidRDefault="00B836CF" w:rsidP="00B836CF">
            <w:r w:rsidRPr="001750D4">
              <w:rPr>
                <w:sz w:val="16"/>
                <w:szCs w:val="16"/>
              </w:rPr>
              <w:t xml:space="preserve">served with 1% milk, fat free chocolate, fat free vanilla, fat free strawberry </w:t>
            </w:r>
          </w:p>
          <w:p w14:paraId="45C3993D" w14:textId="287EFE88" w:rsidR="000D2DFA" w:rsidRDefault="000D2DFA" w:rsidP="00D416CA"/>
        </w:tc>
      </w:tr>
      <w:tr w:rsidR="000D2DFA" w:rsidRPr="00B51FCA" w14:paraId="1C59347A" w14:textId="77777777" w:rsidTr="00241419">
        <w:trPr>
          <w:trHeight w:hRule="exact" w:val="1500"/>
        </w:trPr>
        <w:tc>
          <w:tcPr>
            <w:tcW w:w="2016" w:type="dxa"/>
          </w:tcPr>
          <w:p w14:paraId="5B23C4AF" w14:textId="77777777" w:rsidR="002E6292" w:rsidRDefault="002E6292" w:rsidP="002E6292">
            <w:pPr>
              <w:jc w:val="center"/>
              <w:rPr>
                <w:b/>
                <w:i/>
              </w:rPr>
            </w:pPr>
          </w:p>
          <w:p w14:paraId="063D62FE" w14:textId="77777777" w:rsidR="002E6292" w:rsidRDefault="002E6292" w:rsidP="002E6292">
            <w:pPr>
              <w:jc w:val="center"/>
              <w:rPr>
                <w:b/>
                <w:i/>
              </w:rPr>
            </w:pPr>
          </w:p>
          <w:p w14:paraId="7C0B4F96" w14:textId="77777777" w:rsidR="002E6292" w:rsidRPr="002522BC" w:rsidRDefault="002E6292" w:rsidP="002E6292">
            <w:pPr>
              <w:jc w:val="center"/>
              <w:rPr>
                <w:b/>
                <w:sz w:val="24"/>
                <w:szCs w:val="24"/>
              </w:rPr>
            </w:pPr>
            <w:r w:rsidRPr="00B51FCA">
              <w:rPr>
                <w:b/>
                <w:i/>
              </w:rPr>
              <w:t>No breakfast on two-hour delays</w:t>
            </w:r>
          </w:p>
          <w:p w14:paraId="0A82C178" w14:textId="0AF3582F" w:rsidR="000D2DFA" w:rsidRPr="00B51FCA" w:rsidRDefault="000D2DFA" w:rsidP="000D2DFA">
            <w:pPr>
              <w:jc w:val="center"/>
              <w:rPr>
                <w:b/>
                <w:i/>
              </w:rPr>
            </w:pPr>
          </w:p>
          <w:p w14:paraId="5544D775" w14:textId="77777777" w:rsidR="000D2DFA" w:rsidRPr="00B51FCA" w:rsidRDefault="000D2DFA" w:rsidP="000D2DFA">
            <w:pPr>
              <w:jc w:val="center"/>
              <w:rPr>
                <w:b/>
                <w:i/>
              </w:rPr>
            </w:pPr>
          </w:p>
          <w:p w14:paraId="4D0A8C8E" w14:textId="55DF19DD" w:rsidR="000D2DFA" w:rsidRPr="00B51FCA" w:rsidRDefault="000D2DFA" w:rsidP="000D2DFA">
            <w:pPr>
              <w:jc w:val="center"/>
              <w:rPr>
                <w:b/>
                <w:i/>
              </w:rPr>
            </w:pPr>
          </w:p>
        </w:tc>
        <w:tc>
          <w:tcPr>
            <w:tcW w:w="2016" w:type="dxa"/>
          </w:tcPr>
          <w:p w14:paraId="74157712" w14:textId="016ABB98" w:rsidR="00064457" w:rsidRDefault="002E6292" w:rsidP="0058231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2E1FC7">
              <w:rPr>
                <w:sz w:val="16"/>
                <w:szCs w:val="16"/>
              </w:rPr>
              <w:t xml:space="preserve"> 27</w:t>
            </w:r>
          </w:p>
          <w:p w14:paraId="241383FD" w14:textId="49052C07" w:rsidR="002831E9" w:rsidRDefault="00AD23FA" w:rsidP="0058231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Cheeseburger</w:t>
            </w:r>
          </w:p>
          <w:p w14:paraId="4F5DEDF5" w14:textId="77777777" w:rsidR="002831E9" w:rsidRDefault="002831E9" w:rsidP="0058231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60FD93CF" w14:textId="1FE631AE" w:rsidR="002831E9" w:rsidRDefault="009A5818" w:rsidP="002E1FC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="003D6B2A">
              <w:rPr>
                <w:sz w:val="16"/>
                <w:szCs w:val="16"/>
              </w:rPr>
              <w:t>Pizza Bagel</w:t>
            </w:r>
          </w:p>
          <w:p w14:paraId="3A4FE52D" w14:textId="49218CF4" w:rsidR="002831E9" w:rsidRDefault="00F96A38" w:rsidP="0058231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14:paraId="65EE097F" w14:textId="77777777" w:rsidR="002831E9" w:rsidRDefault="002831E9" w:rsidP="0058231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28BEF064" w14:textId="54308CAD" w:rsidR="002831E9" w:rsidRPr="00B51FCA" w:rsidRDefault="002831E9" w:rsidP="0058231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78DB6843" w14:textId="5ED93E55" w:rsidR="006E5508" w:rsidRDefault="002E6292" w:rsidP="006E550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2E1FC7">
              <w:rPr>
                <w:sz w:val="16"/>
                <w:szCs w:val="16"/>
              </w:rPr>
              <w:t xml:space="preserve"> 28</w:t>
            </w:r>
          </w:p>
          <w:p w14:paraId="31AD4EB9" w14:textId="70C62FDB" w:rsidR="002831E9" w:rsidRPr="00920912" w:rsidRDefault="00920912" w:rsidP="00920912">
            <w:pPr>
              <w:jc w:val="center"/>
              <w:rPr>
                <w:sz w:val="16"/>
                <w:szCs w:val="16"/>
              </w:rPr>
            </w:pPr>
            <w:r w:rsidRPr="00920912">
              <w:rPr>
                <w:sz w:val="16"/>
                <w:szCs w:val="16"/>
              </w:rPr>
              <w:t>Chicken Alfredo</w:t>
            </w:r>
          </w:p>
          <w:p w14:paraId="662385F3" w14:textId="1C3B2399" w:rsidR="002831E9" w:rsidRDefault="002E1FC7" w:rsidP="002E1FC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Bread Stick</w:t>
            </w:r>
          </w:p>
          <w:p w14:paraId="42C4786C" w14:textId="3268C515" w:rsidR="002831E9" w:rsidRDefault="002831E9" w:rsidP="002831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785D8BE5" w14:textId="5870C765" w:rsidR="002831E9" w:rsidRDefault="003D6B2A" w:rsidP="002831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Turkey &amp; Cheese</w:t>
            </w:r>
          </w:p>
          <w:p w14:paraId="799E40EF" w14:textId="3C925BEE" w:rsidR="003D6B2A" w:rsidRDefault="003D6B2A" w:rsidP="002831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Flatbread</w:t>
            </w:r>
          </w:p>
          <w:p w14:paraId="1B36472A" w14:textId="14919331" w:rsidR="002831E9" w:rsidRDefault="002831E9" w:rsidP="002831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14:paraId="6A3F9ED8" w14:textId="74A0D0A2" w:rsidR="002831E9" w:rsidRDefault="002831E9" w:rsidP="003D6B2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  <w:r w:rsidR="003D6B2A">
              <w:rPr>
                <w:sz w:val="16"/>
                <w:szCs w:val="16"/>
              </w:rPr>
              <w:t xml:space="preserve"> / </w:t>
            </w:r>
            <w:r>
              <w:rPr>
                <w:sz w:val="16"/>
                <w:szCs w:val="16"/>
              </w:rPr>
              <w:t>Milk</w:t>
            </w:r>
          </w:p>
          <w:p w14:paraId="4018E6C6" w14:textId="5994B029" w:rsidR="002831E9" w:rsidRPr="00B51FCA" w:rsidRDefault="002831E9" w:rsidP="002831E9">
            <w:pPr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051D62A4" w14:textId="77777777" w:rsidR="0066071E" w:rsidRDefault="002E6292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29</w:t>
            </w:r>
          </w:p>
          <w:p w14:paraId="535DEFE4" w14:textId="06820F37" w:rsidR="00727076" w:rsidRDefault="00AD23FA" w:rsidP="0072707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Mac &amp; Cheese</w:t>
            </w:r>
          </w:p>
          <w:p w14:paraId="55C8CE26" w14:textId="77777777" w:rsidR="00727076" w:rsidRDefault="00727076" w:rsidP="0072707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14:paraId="13997D38" w14:textId="77777777" w:rsidR="00727076" w:rsidRDefault="00727076" w:rsidP="0072707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02659907" w14:textId="6965CA6B" w:rsidR="00727076" w:rsidRDefault="00727076" w:rsidP="0072707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</w:t>
            </w:r>
            <w:r w:rsidR="00CD3FC6">
              <w:rPr>
                <w:sz w:val="16"/>
                <w:szCs w:val="16"/>
              </w:rPr>
              <w:t>alzone</w:t>
            </w:r>
          </w:p>
          <w:p w14:paraId="0EAC4031" w14:textId="108B42E5" w:rsidR="00727076" w:rsidRDefault="00AD23FA" w:rsidP="0072707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Saad</w:t>
            </w:r>
          </w:p>
          <w:p w14:paraId="01275673" w14:textId="77777777" w:rsidR="00727076" w:rsidRDefault="00727076" w:rsidP="0072707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5D2C1832" w14:textId="77777777" w:rsidR="00727076" w:rsidRDefault="00727076" w:rsidP="0072707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165A077C" w14:textId="5282F5D2" w:rsidR="00727076" w:rsidRPr="00B51FCA" w:rsidRDefault="00727076" w:rsidP="00AC0EA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46CC1C99" w14:textId="61D622BD" w:rsidR="00B921A3" w:rsidRPr="002E6292" w:rsidRDefault="002E6292" w:rsidP="00B921A3">
            <w:pPr>
              <w:jc w:val="center"/>
              <w:rPr>
                <w:bCs/>
                <w:iCs/>
                <w:sz w:val="16"/>
                <w:szCs w:val="16"/>
              </w:rPr>
            </w:pPr>
            <w:r w:rsidRPr="002E6292">
              <w:rPr>
                <w:bCs/>
                <w:iCs/>
                <w:sz w:val="16"/>
                <w:szCs w:val="16"/>
              </w:rPr>
              <w:t>March 30</w:t>
            </w:r>
          </w:p>
          <w:p w14:paraId="41EDA6FC" w14:textId="184F608A" w:rsidR="00920912" w:rsidRDefault="00CD3FC6" w:rsidP="0092091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Soft Shell Taco</w:t>
            </w:r>
          </w:p>
          <w:p w14:paraId="552BE9D0" w14:textId="77777777" w:rsidR="00920912" w:rsidRDefault="00920912" w:rsidP="0092091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14:paraId="10B5A95B" w14:textId="403349CD" w:rsidR="00920912" w:rsidRDefault="00920912" w:rsidP="0092091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0AA30389" w14:textId="1F7B18DE" w:rsidR="00CD3FC6" w:rsidRDefault="003D6B2A" w:rsidP="0092091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BBQ Rib Sandwich</w:t>
            </w:r>
          </w:p>
          <w:p w14:paraId="31449847" w14:textId="77777777" w:rsidR="00920912" w:rsidRDefault="00920912" w:rsidP="0092091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14:paraId="33D683BB" w14:textId="77777777" w:rsidR="004E0B48" w:rsidRDefault="00920912" w:rsidP="0092091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Fruit </w:t>
            </w:r>
          </w:p>
          <w:p w14:paraId="2F92A4C6" w14:textId="25D33CF7" w:rsidR="00920912" w:rsidRDefault="00920912" w:rsidP="0092091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Milk</w:t>
            </w:r>
          </w:p>
          <w:p w14:paraId="6F47026A" w14:textId="77777777" w:rsidR="00B921A3" w:rsidRDefault="00B921A3" w:rsidP="00B921A3">
            <w:pPr>
              <w:jc w:val="center"/>
              <w:rPr>
                <w:b/>
                <w:i/>
              </w:rPr>
            </w:pPr>
          </w:p>
          <w:p w14:paraId="16DDD373" w14:textId="2456D4B1" w:rsidR="0066071E" w:rsidRPr="00B51FCA" w:rsidRDefault="0066071E" w:rsidP="002E629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7C3BB6CB" w14:textId="77777777" w:rsidR="0066071E" w:rsidRDefault="002E6292" w:rsidP="0066071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31</w:t>
            </w:r>
          </w:p>
          <w:p w14:paraId="19E07DD0" w14:textId="77777777" w:rsidR="00920912" w:rsidRDefault="00920912" w:rsidP="0092091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Pepperoni Pizza</w:t>
            </w:r>
          </w:p>
          <w:p w14:paraId="544755F9" w14:textId="77777777" w:rsidR="00920912" w:rsidRDefault="00920912" w:rsidP="0092091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7817B2CD" w14:textId="77777777" w:rsidR="00CD3FC6" w:rsidRDefault="00920912" w:rsidP="0092091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Fish Sticks </w:t>
            </w:r>
          </w:p>
          <w:p w14:paraId="4FBA2140" w14:textId="0D3CFF38" w:rsidR="00920912" w:rsidRDefault="00920912" w:rsidP="0092091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14:paraId="329A6E64" w14:textId="2927BFDC" w:rsidR="00920912" w:rsidRDefault="00CD3FC6" w:rsidP="0092091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Green Beans</w:t>
            </w:r>
          </w:p>
          <w:p w14:paraId="6989B982" w14:textId="77777777" w:rsidR="00920912" w:rsidRDefault="00920912" w:rsidP="0092091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639E9F7E" w14:textId="77777777" w:rsidR="00920912" w:rsidRDefault="00920912" w:rsidP="0092091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31E8BD04" w14:textId="513F15FF" w:rsidR="00920912" w:rsidRPr="00B51FCA" w:rsidRDefault="00920912" w:rsidP="006607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48A811BA" w14:textId="0FEABD3F" w:rsidR="000D2DFA" w:rsidRPr="008D423B" w:rsidRDefault="00B836CF" w:rsidP="000D2DF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6AE51E" wp14:editId="5451FE7D">
                  <wp:extent cx="1143000" cy="92075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6">
                            <a:extLst>
                              <a:ext uri="{837473B0-CC2E-450A-ABE3-18F120FF3D39}">
                                <a1611:picAttrSrcUrl xmlns:a1611="http://schemas.microsoft.com/office/drawing/2016/11/main" r:i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92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BCED26" w14:textId="77777777" w:rsidR="000D2DFA" w:rsidRPr="00B51FCA" w:rsidRDefault="000D2DFA" w:rsidP="000D2DFA">
            <w:pPr>
              <w:jc w:val="center"/>
              <w:rPr>
                <w:b/>
                <w:i/>
                <w:noProof/>
              </w:rPr>
            </w:pPr>
          </w:p>
          <w:p w14:paraId="54E2D02D" w14:textId="77777777" w:rsidR="000D2DFA" w:rsidRPr="00B51FCA" w:rsidRDefault="000D2DFA" w:rsidP="00EB05E3">
            <w:pPr>
              <w:jc w:val="center"/>
              <w:rPr>
                <w:b/>
                <w:i/>
              </w:rPr>
            </w:pPr>
          </w:p>
        </w:tc>
      </w:tr>
    </w:tbl>
    <w:p w14:paraId="253EF5E7" w14:textId="5DC08F22" w:rsidR="00A3297F" w:rsidRPr="00B51FCA" w:rsidRDefault="00B7599D">
      <w:pPr>
        <w:jc w:val="center"/>
        <w:rPr>
          <w:i/>
        </w:rPr>
      </w:pPr>
      <w:r>
        <w:rPr>
          <w:i/>
        </w:rPr>
        <w:t>Menu Subject to Change</w:t>
      </w:r>
    </w:p>
    <w:sectPr w:rsidR="00A3297F" w:rsidRPr="00B51FCA">
      <w:pgSz w:w="15840" w:h="12240" w:orient="landscape" w:code="1"/>
      <w:pgMar w:top="1008" w:right="1008" w:bottom="1008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pt;height:1pt;visibility:visible" o:bullet="t">
        <v:imagedata r:id="rId1" o:title=""/>
      </v:shape>
    </w:pict>
  </w:numPicBullet>
  <w:abstractNum w:abstractNumId="0" w15:restartNumberingAfterBreak="0">
    <w:nsid w:val="0EE506E4"/>
    <w:multiLevelType w:val="hybridMultilevel"/>
    <w:tmpl w:val="FFFCFD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554D99"/>
    <w:multiLevelType w:val="hybridMultilevel"/>
    <w:tmpl w:val="87D8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BC6F2F"/>
    <w:multiLevelType w:val="hybridMultilevel"/>
    <w:tmpl w:val="6758291A"/>
    <w:lvl w:ilvl="0" w:tplc="863C0FCC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F43D6F"/>
    <w:multiLevelType w:val="hybridMultilevel"/>
    <w:tmpl w:val="FD3CA288"/>
    <w:lvl w:ilvl="0" w:tplc="B128ED8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8021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A76CB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13C98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4EC5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BB89A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FC8A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26C1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B6EFA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A0C755F"/>
    <w:multiLevelType w:val="hybridMultilevel"/>
    <w:tmpl w:val="944E0B0E"/>
    <w:lvl w:ilvl="0" w:tplc="1A12A0F0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2F2A9B"/>
    <w:multiLevelType w:val="hybridMultilevel"/>
    <w:tmpl w:val="4D44A144"/>
    <w:lvl w:ilvl="0" w:tplc="306880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E22B0D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13E94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32CF8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91879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A1422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11A9F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0FCC8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D3852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455253181">
    <w:abstractNumId w:val="2"/>
  </w:num>
  <w:num w:numId="2" w16cid:durableId="290213150">
    <w:abstractNumId w:val="4"/>
  </w:num>
  <w:num w:numId="3" w16cid:durableId="899823504">
    <w:abstractNumId w:val="1"/>
  </w:num>
  <w:num w:numId="4" w16cid:durableId="1430463563">
    <w:abstractNumId w:val="3"/>
  </w:num>
  <w:num w:numId="5" w16cid:durableId="1162231519">
    <w:abstractNumId w:val="0"/>
  </w:num>
  <w:num w:numId="6" w16cid:durableId="27899737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A7324"/>
    <w:rsid w:val="00003344"/>
    <w:rsid w:val="000134BD"/>
    <w:rsid w:val="00031507"/>
    <w:rsid w:val="00031EDE"/>
    <w:rsid w:val="00033DD6"/>
    <w:rsid w:val="00044508"/>
    <w:rsid w:val="000539EA"/>
    <w:rsid w:val="00053B8B"/>
    <w:rsid w:val="00053FDB"/>
    <w:rsid w:val="00054908"/>
    <w:rsid w:val="00057127"/>
    <w:rsid w:val="00064457"/>
    <w:rsid w:val="00067033"/>
    <w:rsid w:val="0007420F"/>
    <w:rsid w:val="000772BF"/>
    <w:rsid w:val="000776FD"/>
    <w:rsid w:val="0008303D"/>
    <w:rsid w:val="000834B0"/>
    <w:rsid w:val="000839A4"/>
    <w:rsid w:val="000855DD"/>
    <w:rsid w:val="000879E9"/>
    <w:rsid w:val="00093D17"/>
    <w:rsid w:val="000A5AB5"/>
    <w:rsid w:val="000B0ABD"/>
    <w:rsid w:val="000B31FE"/>
    <w:rsid w:val="000B4523"/>
    <w:rsid w:val="000B536C"/>
    <w:rsid w:val="000C16C8"/>
    <w:rsid w:val="000C4273"/>
    <w:rsid w:val="000D2DFA"/>
    <w:rsid w:val="000D638D"/>
    <w:rsid w:val="000D74D4"/>
    <w:rsid w:val="000E436B"/>
    <w:rsid w:val="000F0A09"/>
    <w:rsid w:val="000F62B1"/>
    <w:rsid w:val="00101CCD"/>
    <w:rsid w:val="0011066A"/>
    <w:rsid w:val="0011320A"/>
    <w:rsid w:val="00117CA5"/>
    <w:rsid w:val="00122456"/>
    <w:rsid w:val="00124DF2"/>
    <w:rsid w:val="001267C4"/>
    <w:rsid w:val="00131C5E"/>
    <w:rsid w:val="0013776D"/>
    <w:rsid w:val="00137F84"/>
    <w:rsid w:val="0014044B"/>
    <w:rsid w:val="001421C2"/>
    <w:rsid w:val="001531A1"/>
    <w:rsid w:val="00163B9E"/>
    <w:rsid w:val="00165B8C"/>
    <w:rsid w:val="001750D4"/>
    <w:rsid w:val="0018232A"/>
    <w:rsid w:val="001836DF"/>
    <w:rsid w:val="0018392F"/>
    <w:rsid w:val="00183CC1"/>
    <w:rsid w:val="0018564E"/>
    <w:rsid w:val="00186CBA"/>
    <w:rsid w:val="00196B93"/>
    <w:rsid w:val="00197052"/>
    <w:rsid w:val="001B5EA0"/>
    <w:rsid w:val="001C0B49"/>
    <w:rsid w:val="001C37B9"/>
    <w:rsid w:val="001C63DB"/>
    <w:rsid w:val="001D2AF2"/>
    <w:rsid w:val="001E352D"/>
    <w:rsid w:val="001F482B"/>
    <w:rsid w:val="0021292B"/>
    <w:rsid w:val="00214E71"/>
    <w:rsid w:val="00227006"/>
    <w:rsid w:val="00231F77"/>
    <w:rsid w:val="00233A14"/>
    <w:rsid w:val="00241419"/>
    <w:rsid w:val="002476FE"/>
    <w:rsid w:val="00250E6E"/>
    <w:rsid w:val="002522BC"/>
    <w:rsid w:val="00255598"/>
    <w:rsid w:val="0025638B"/>
    <w:rsid w:val="002602B5"/>
    <w:rsid w:val="002637F1"/>
    <w:rsid w:val="00265563"/>
    <w:rsid w:val="00276BCA"/>
    <w:rsid w:val="002806BB"/>
    <w:rsid w:val="00281D26"/>
    <w:rsid w:val="002831E9"/>
    <w:rsid w:val="0028344D"/>
    <w:rsid w:val="0028362F"/>
    <w:rsid w:val="00283746"/>
    <w:rsid w:val="00287144"/>
    <w:rsid w:val="002900AA"/>
    <w:rsid w:val="0029275C"/>
    <w:rsid w:val="002A3247"/>
    <w:rsid w:val="002A35AE"/>
    <w:rsid w:val="002A375D"/>
    <w:rsid w:val="002A503A"/>
    <w:rsid w:val="002B54B0"/>
    <w:rsid w:val="002C5340"/>
    <w:rsid w:val="002D16BE"/>
    <w:rsid w:val="002E1FC7"/>
    <w:rsid w:val="002E6292"/>
    <w:rsid w:val="002F2560"/>
    <w:rsid w:val="00302773"/>
    <w:rsid w:val="00304EEE"/>
    <w:rsid w:val="003071CB"/>
    <w:rsid w:val="00307230"/>
    <w:rsid w:val="00326535"/>
    <w:rsid w:val="00346F66"/>
    <w:rsid w:val="0035186B"/>
    <w:rsid w:val="00355051"/>
    <w:rsid w:val="00357A75"/>
    <w:rsid w:val="0036083B"/>
    <w:rsid w:val="00372342"/>
    <w:rsid w:val="003806F2"/>
    <w:rsid w:val="00385361"/>
    <w:rsid w:val="00396BCA"/>
    <w:rsid w:val="003A16F2"/>
    <w:rsid w:val="003A45F7"/>
    <w:rsid w:val="003B2138"/>
    <w:rsid w:val="003B2339"/>
    <w:rsid w:val="003B2413"/>
    <w:rsid w:val="003B7257"/>
    <w:rsid w:val="003B7A6E"/>
    <w:rsid w:val="003C43E9"/>
    <w:rsid w:val="003C4DBD"/>
    <w:rsid w:val="003C6CB8"/>
    <w:rsid w:val="003D6B2A"/>
    <w:rsid w:val="003D6D2E"/>
    <w:rsid w:val="003E2535"/>
    <w:rsid w:val="003E5302"/>
    <w:rsid w:val="003E7F1E"/>
    <w:rsid w:val="003F50F8"/>
    <w:rsid w:val="00400ABB"/>
    <w:rsid w:val="00401908"/>
    <w:rsid w:val="00401E78"/>
    <w:rsid w:val="00405FAC"/>
    <w:rsid w:val="00411C4F"/>
    <w:rsid w:val="00413C4A"/>
    <w:rsid w:val="0041589D"/>
    <w:rsid w:val="00415D3C"/>
    <w:rsid w:val="004173FA"/>
    <w:rsid w:val="00422B88"/>
    <w:rsid w:val="00425B59"/>
    <w:rsid w:val="00425D56"/>
    <w:rsid w:val="004268EC"/>
    <w:rsid w:val="004304C0"/>
    <w:rsid w:val="0043111C"/>
    <w:rsid w:val="004334D5"/>
    <w:rsid w:val="00442416"/>
    <w:rsid w:val="004465DA"/>
    <w:rsid w:val="004503ED"/>
    <w:rsid w:val="00451017"/>
    <w:rsid w:val="00455319"/>
    <w:rsid w:val="00460F87"/>
    <w:rsid w:val="004666AD"/>
    <w:rsid w:val="0048760D"/>
    <w:rsid w:val="00487744"/>
    <w:rsid w:val="00490B25"/>
    <w:rsid w:val="004923EE"/>
    <w:rsid w:val="004A4AB3"/>
    <w:rsid w:val="004A6088"/>
    <w:rsid w:val="004B30D0"/>
    <w:rsid w:val="004B3979"/>
    <w:rsid w:val="004B446D"/>
    <w:rsid w:val="004B685C"/>
    <w:rsid w:val="004C2D7C"/>
    <w:rsid w:val="004C63E4"/>
    <w:rsid w:val="004C7B4A"/>
    <w:rsid w:val="004D35CF"/>
    <w:rsid w:val="004D452B"/>
    <w:rsid w:val="004D70EF"/>
    <w:rsid w:val="004E064C"/>
    <w:rsid w:val="004E0B48"/>
    <w:rsid w:val="004E2E18"/>
    <w:rsid w:val="004F2E46"/>
    <w:rsid w:val="004F32B4"/>
    <w:rsid w:val="004F3EE4"/>
    <w:rsid w:val="004F6ED3"/>
    <w:rsid w:val="005014E8"/>
    <w:rsid w:val="00501824"/>
    <w:rsid w:val="0050680D"/>
    <w:rsid w:val="005078D7"/>
    <w:rsid w:val="00507C2A"/>
    <w:rsid w:val="00513D79"/>
    <w:rsid w:val="00515057"/>
    <w:rsid w:val="00517721"/>
    <w:rsid w:val="00523148"/>
    <w:rsid w:val="00523632"/>
    <w:rsid w:val="00531FD0"/>
    <w:rsid w:val="00540343"/>
    <w:rsid w:val="00543428"/>
    <w:rsid w:val="005443D5"/>
    <w:rsid w:val="00551BF5"/>
    <w:rsid w:val="00552617"/>
    <w:rsid w:val="00554AD2"/>
    <w:rsid w:val="00556A98"/>
    <w:rsid w:val="0055728B"/>
    <w:rsid w:val="00566011"/>
    <w:rsid w:val="00573087"/>
    <w:rsid w:val="005733E8"/>
    <w:rsid w:val="005758A6"/>
    <w:rsid w:val="00581AF9"/>
    <w:rsid w:val="00582315"/>
    <w:rsid w:val="00586249"/>
    <w:rsid w:val="00586FEC"/>
    <w:rsid w:val="00592B3E"/>
    <w:rsid w:val="00594311"/>
    <w:rsid w:val="0059542C"/>
    <w:rsid w:val="005A171B"/>
    <w:rsid w:val="005A19A4"/>
    <w:rsid w:val="005A2186"/>
    <w:rsid w:val="005A534F"/>
    <w:rsid w:val="005A5A11"/>
    <w:rsid w:val="005B4A28"/>
    <w:rsid w:val="005B56F8"/>
    <w:rsid w:val="005B6106"/>
    <w:rsid w:val="005B767D"/>
    <w:rsid w:val="005C22DF"/>
    <w:rsid w:val="005D6429"/>
    <w:rsid w:val="005E32F6"/>
    <w:rsid w:val="005E6787"/>
    <w:rsid w:val="005F1CF7"/>
    <w:rsid w:val="005F25FD"/>
    <w:rsid w:val="005F3820"/>
    <w:rsid w:val="00603ECE"/>
    <w:rsid w:val="006106A5"/>
    <w:rsid w:val="00616814"/>
    <w:rsid w:val="006200F2"/>
    <w:rsid w:val="00637768"/>
    <w:rsid w:val="00637F28"/>
    <w:rsid w:val="00653C02"/>
    <w:rsid w:val="00655633"/>
    <w:rsid w:val="00657AC3"/>
    <w:rsid w:val="0066071E"/>
    <w:rsid w:val="00660C1B"/>
    <w:rsid w:val="00662690"/>
    <w:rsid w:val="00676AD6"/>
    <w:rsid w:val="00676F5D"/>
    <w:rsid w:val="006854E6"/>
    <w:rsid w:val="00685A63"/>
    <w:rsid w:val="00685DA2"/>
    <w:rsid w:val="00695AFF"/>
    <w:rsid w:val="006A03AE"/>
    <w:rsid w:val="006A7324"/>
    <w:rsid w:val="006C18DF"/>
    <w:rsid w:val="006C1DFF"/>
    <w:rsid w:val="006C6347"/>
    <w:rsid w:val="006D10B2"/>
    <w:rsid w:val="006D6B82"/>
    <w:rsid w:val="006E5508"/>
    <w:rsid w:val="006F70E3"/>
    <w:rsid w:val="0070564A"/>
    <w:rsid w:val="00715AE3"/>
    <w:rsid w:val="00727076"/>
    <w:rsid w:val="00727983"/>
    <w:rsid w:val="00731D6C"/>
    <w:rsid w:val="00736D29"/>
    <w:rsid w:val="0075419C"/>
    <w:rsid w:val="0076185E"/>
    <w:rsid w:val="00764B05"/>
    <w:rsid w:val="00774237"/>
    <w:rsid w:val="0077431A"/>
    <w:rsid w:val="007872FB"/>
    <w:rsid w:val="007908A2"/>
    <w:rsid w:val="00791615"/>
    <w:rsid w:val="007919DD"/>
    <w:rsid w:val="0079283C"/>
    <w:rsid w:val="007B53E0"/>
    <w:rsid w:val="007B6798"/>
    <w:rsid w:val="007D04D5"/>
    <w:rsid w:val="007D0F60"/>
    <w:rsid w:val="007E0582"/>
    <w:rsid w:val="007E298E"/>
    <w:rsid w:val="007E4234"/>
    <w:rsid w:val="007F4094"/>
    <w:rsid w:val="008003F3"/>
    <w:rsid w:val="00804786"/>
    <w:rsid w:val="00816DE9"/>
    <w:rsid w:val="00821EAE"/>
    <w:rsid w:val="00822715"/>
    <w:rsid w:val="0083208E"/>
    <w:rsid w:val="008403D3"/>
    <w:rsid w:val="00841987"/>
    <w:rsid w:val="008442EF"/>
    <w:rsid w:val="00845206"/>
    <w:rsid w:val="00845303"/>
    <w:rsid w:val="00861FAA"/>
    <w:rsid w:val="00865DEA"/>
    <w:rsid w:val="00866B79"/>
    <w:rsid w:val="0086753C"/>
    <w:rsid w:val="0087157F"/>
    <w:rsid w:val="0087263E"/>
    <w:rsid w:val="0087304A"/>
    <w:rsid w:val="00873170"/>
    <w:rsid w:val="00881486"/>
    <w:rsid w:val="00886A57"/>
    <w:rsid w:val="00890C70"/>
    <w:rsid w:val="00894816"/>
    <w:rsid w:val="0089528A"/>
    <w:rsid w:val="00897730"/>
    <w:rsid w:val="008A4C55"/>
    <w:rsid w:val="008A7F17"/>
    <w:rsid w:val="008B0FED"/>
    <w:rsid w:val="008B2BC8"/>
    <w:rsid w:val="008B6186"/>
    <w:rsid w:val="008C4B51"/>
    <w:rsid w:val="008C6C9B"/>
    <w:rsid w:val="008D423B"/>
    <w:rsid w:val="008E251E"/>
    <w:rsid w:val="008E2931"/>
    <w:rsid w:val="008E52C8"/>
    <w:rsid w:val="008F5148"/>
    <w:rsid w:val="00911456"/>
    <w:rsid w:val="00911C8F"/>
    <w:rsid w:val="00916300"/>
    <w:rsid w:val="00920912"/>
    <w:rsid w:val="00927C0B"/>
    <w:rsid w:val="00934EC8"/>
    <w:rsid w:val="00937517"/>
    <w:rsid w:val="0094381B"/>
    <w:rsid w:val="009468A6"/>
    <w:rsid w:val="00947A2B"/>
    <w:rsid w:val="00960012"/>
    <w:rsid w:val="0096002E"/>
    <w:rsid w:val="00964048"/>
    <w:rsid w:val="0097260C"/>
    <w:rsid w:val="009839FA"/>
    <w:rsid w:val="0098664B"/>
    <w:rsid w:val="00992913"/>
    <w:rsid w:val="009945CD"/>
    <w:rsid w:val="00995165"/>
    <w:rsid w:val="009A5818"/>
    <w:rsid w:val="009A7BDE"/>
    <w:rsid w:val="009B1C17"/>
    <w:rsid w:val="009B1F91"/>
    <w:rsid w:val="009C3A64"/>
    <w:rsid w:val="009C3F00"/>
    <w:rsid w:val="009C617A"/>
    <w:rsid w:val="009C659A"/>
    <w:rsid w:val="009D3A19"/>
    <w:rsid w:val="009D628A"/>
    <w:rsid w:val="009E4A16"/>
    <w:rsid w:val="009F21DB"/>
    <w:rsid w:val="00A22CFB"/>
    <w:rsid w:val="00A30DD5"/>
    <w:rsid w:val="00A32573"/>
    <w:rsid w:val="00A3297F"/>
    <w:rsid w:val="00A51D81"/>
    <w:rsid w:val="00A54279"/>
    <w:rsid w:val="00A54481"/>
    <w:rsid w:val="00A55C89"/>
    <w:rsid w:val="00A57756"/>
    <w:rsid w:val="00A64282"/>
    <w:rsid w:val="00A66635"/>
    <w:rsid w:val="00A70DEA"/>
    <w:rsid w:val="00A73CD7"/>
    <w:rsid w:val="00A812BB"/>
    <w:rsid w:val="00A92CAA"/>
    <w:rsid w:val="00A952CF"/>
    <w:rsid w:val="00AB5BA2"/>
    <w:rsid w:val="00AB641F"/>
    <w:rsid w:val="00AC0EAE"/>
    <w:rsid w:val="00AC50E0"/>
    <w:rsid w:val="00AD0B28"/>
    <w:rsid w:val="00AD23FA"/>
    <w:rsid w:val="00AD4B3F"/>
    <w:rsid w:val="00AD6A36"/>
    <w:rsid w:val="00AE082B"/>
    <w:rsid w:val="00AF1AF1"/>
    <w:rsid w:val="00AF1C6D"/>
    <w:rsid w:val="00AF79FE"/>
    <w:rsid w:val="00B0315F"/>
    <w:rsid w:val="00B1021B"/>
    <w:rsid w:val="00B12907"/>
    <w:rsid w:val="00B14715"/>
    <w:rsid w:val="00B22628"/>
    <w:rsid w:val="00B2427C"/>
    <w:rsid w:val="00B26137"/>
    <w:rsid w:val="00B3140C"/>
    <w:rsid w:val="00B3150D"/>
    <w:rsid w:val="00B32715"/>
    <w:rsid w:val="00B32EAE"/>
    <w:rsid w:val="00B40E94"/>
    <w:rsid w:val="00B47372"/>
    <w:rsid w:val="00B51FCA"/>
    <w:rsid w:val="00B54204"/>
    <w:rsid w:val="00B55557"/>
    <w:rsid w:val="00B61592"/>
    <w:rsid w:val="00B6384C"/>
    <w:rsid w:val="00B655A2"/>
    <w:rsid w:val="00B66AA6"/>
    <w:rsid w:val="00B66EB9"/>
    <w:rsid w:val="00B7599D"/>
    <w:rsid w:val="00B8235F"/>
    <w:rsid w:val="00B836CF"/>
    <w:rsid w:val="00B87271"/>
    <w:rsid w:val="00B87484"/>
    <w:rsid w:val="00B921A3"/>
    <w:rsid w:val="00B942A0"/>
    <w:rsid w:val="00B953DB"/>
    <w:rsid w:val="00B9545D"/>
    <w:rsid w:val="00B9563A"/>
    <w:rsid w:val="00BA5534"/>
    <w:rsid w:val="00BA7812"/>
    <w:rsid w:val="00BB263E"/>
    <w:rsid w:val="00BB4751"/>
    <w:rsid w:val="00BC3A63"/>
    <w:rsid w:val="00BD0ACE"/>
    <w:rsid w:val="00BD323A"/>
    <w:rsid w:val="00BD34E9"/>
    <w:rsid w:val="00BD4256"/>
    <w:rsid w:val="00BD5E84"/>
    <w:rsid w:val="00BE2689"/>
    <w:rsid w:val="00BF0E9F"/>
    <w:rsid w:val="00C06085"/>
    <w:rsid w:val="00C17D43"/>
    <w:rsid w:val="00C22236"/>
    <w:rsid w:val="00C2601B"/>
    <w:rsid w:val="00C2754C"/>
    <w:rsid w:val="00C325A9"/>
    <w:rsid w:val="00C32C00"/>
    <w:rsid w:val="00C35239"/>
    <w:rsid w:val="00C35A32"/>
    <w:rsid w:val="00C36873"/>
    <w:rsid w:val="00C543F3"/>
    <w:rsid w:val="00C5465E"/>
    <w:rsid w:val="00C568BD"/>
    <w:rsid w:val="00C6318C"/>
    <w:rsid w:val="00C76446"/>
    <w:rsid w:val="00C82287"/>
    <w:rsid w:val="00C93A0A"/>
    <w:rsid w:val="00C951F6"/>
    <w:rsid w:val="00CB1C18"/>
    <w:rsid w:val="00CB2CFB"/>
    <w:rsid w:val="00CB2D81"/>
    <w:rsid w:val="00CB3BED"/>
    <w:rsid w:val="00CB4009"/>
    <w:rsid w:val="00CB54C2"/>
    <w:rsid w:val="00CB6B37"/>
    <w:rsid w:val="00CC1A07"/>
    <w:rsid w:val="00CC39E9"/>
    <w:rsid w:val="00CC7917"/>
    <w:rsid w:val="00CC7C03"/>
    <w:rsid w:val="00CD167D"/>
    <w:rsid w:val="00CD1CBB"/>
    <w:rsid w:val="00CD1F00"/>
    <w:rsid w:val="00CD2AB0"/>
    <w:rsid w:val="00CD3FC6"/>
    <w:rsid w:val="00CE12BA"/>
    <w:rsid w:val="00CE5E6E"/>
    <w:rsid w:val="00CF1364"/>
    <w:rsid w:val="00CF1A8D"/>
    <w:rsid w:val="00CF3BC0"/>
    <w:rsid w:val="00CF6E03"/>
    <w:rsid w:val="00D0094D"/>
    <w:rsid w:val="00D1272A"/>
    <w:rsid w:val="00D15785"/>
    <w:rsid w:val="00D20FA8"/>
    <w:rsid w:val="00D25DAE"/>
    <w:rsid w:val="00D25F8C"/>
    <w:rsid w:val="00D3086E"/>
    <w:rsid w:val="00D339BB"/>
    <w:rsid w:val="00D416CA"/>
    <w:rsid w:val="00D439AE"/>
    <w:rsid w:val="00D508AE"/>
    <w:rsid w:val="00D517D6"/>
    <w:rsid w:val="00D557F8"/>
    <w:rsid w:val="00D639D2"/>
    <w:rsid w:val="00D72703"/>
    <w:rsid w:val="00D74CF6"/>
    <w:rsid w:val="00D85419"/>
    <w:rsid w:val="00D862B7"/>
    <w:rsid w:val="00D97AC8"/>
    <w:rsid w:val="00DA0659"/>
    <w:rsid w:val="00DB47EF"/>
    <w:rsid w:val="00DB4F6E"/>
    <w:rsid w:val="00DB6222"/>
    <w:rsid w:val="00DB684F"/>
    <w:rsid w:val="00DC1DEB"/>
    <w:rsid w:val="00DC3D70"/>
    <w:rsid w:val="00DD4A6B"/>
    <w:rsid w:val="00DD5D2D"/>
    <w:rsid w:val="00DE3EA3"/>
    <w:rsid w:val="00DF038D"/>
    <w:rsid w:val="00DF27BE"/>
    <w:rsid w:val="00DF2AF9"/>
    <w:rsid w:val="00DF3776"/>
    <w:rsid w:val="00DF62E1"/>
    <w:rsid w:val="00DF66ED"/>
    <w:rsid w:val="00E02BC0"/>
    <w:rsid w:val="00E054DE"/>
    <w:rsid w:val="00E20886"/>
    <w:rsid w:val="00E21D07"/>
    <w:rsid w:val="00E24466"/>
    <w:rsid w:val="00E35224"/>
    <w:rsid w:val="00E360C5"/>
    <w:rsid w:val="00E36637"/>
    <w:rsid w:val="00E47CA4"/>
    <w:rsid w:val="00E536C4"/>
    <w:rsid w:val="00E5437D"/>
    <w:rsid w:val="00E54668"/>
    <w:rsid w:val="00E60DBD"/>
    <w:rsid w:val="00E64BC3"/>
    <w:rsid w:val="00E74700"/>
    <w:rsid w:val="00E75A92"/>
    <w:rsid w:val="00E84161"/>
    <w:rsid w:val="00EA4A25"/>
    <w:rsid w:val="00EA609D"/>
    <w:rsid w:val="00EB05E3"/>
    <w:rsid w:val="00EB6BBC"/>
    <w:rsid w:val="00EB776F"/>
    <w:rsid w:val="00EC63EC"/>
    <w:rsid w:val="00ED0907"/>
    <w:rsid w:val="00ED0FB3"/>
    <w:rsid w:val="00ED3D2F"/>
    <w:rsid w:val="00EE2E36"/>
    <w:rsid w:val="00EF2296"/>
    <w:rsid w:val="00EF292D"/>
    <w:rsid w:val="00EF5B27"/>
    <w:rsid w:val="00EF6928"/>
    <w:rsid w:val="00F0172E"/>
    <w:rsid w:val="00F040B0"/>
    <w:rsid w:val="00F04426"/>
    <w:rsid w:val="00F06109"/>
    <w:rsid w:val="00F16D8B"/>
    <w:rsid w:val="00F25157"/>
    <w:rsid w:val="00F26C90"/>
    <w:rsid w:val="00F26EEF"/>
    <w:rsid w:val="00F36CA4"/>
    <w:rsid w:val="00F41FF1"/>
    <w:rsid w:val="00F46745"/>
    <w:rsid w:val="00F72B6F"/>
    <w:rsid w:val="00F76447"/>
    <w:rsid w:val="00F90A11"/>
    <w:rsid w:val="00F91C36"/>
    <w:rsid w:val="00F935AB"/>
    <w:rsid w:val="00F96A38"/>
    <w:rsid w:val="00FA0494"/>
    <w:rsid w:val="00FA1CA4"/>
    <w:rsid w:val="00FA585D"/>
    <w:rsid w:val="00FA5DEE"/>
    <w:rsid w:val="00FA7717"/>
    <w:rsid w:val="00FA781C"/>
    <w:rsid w:val="00FD1814"/>
    <w:rsid w:val="00FD1BE6"/>
    <w:rsid w:val="00FD3FF0"/>
    <w:rsid w:val="00FD63FD"/>
    <w:rsid w:val="00FE4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  <w14:docId w14:val="768BD08D"/>
  <w15:docId w15:val="{0B568335-9CB5-41F8-BFC6-78144A908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A2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B4A28"/>
    <w:rPr>
      <w:color w:val="808080"/>
    </w:rPr>
  </w:style>
  <w:style w:type="paragraph" w:styleId="ListParagraph">
    <w:name w:val="List Paragraph"/>
    <w:basedOn w:val="Normal"/>
    <w:uiPriority w:val="34"/>
    <w:qFormat/>
    <w:rsid w:val="00281D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5785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25D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5D5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5D56"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5D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5D56"/>
    <w:rPr>
      <w:rFonts w:ascii="Arial" w:hAnsi="Arial" w:cs="Arial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D308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79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clipartcraft.com/explore/st-patricks-day-clipart-happy/" TargetMode="Externa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2.JPG"/><Relationship Id="rId12" Type="http://schemas.openxmlformats.org/officeDocument/2006/relationships/image" Target="media/image5.png"/><Relationship Id="rId17" Type="http://schemas.openxmlformats.org/officeDocument/2006/relationships/hyperlink" Target="https://www.pngitem.com/middle/iJbhxhw_flower-png-images-all-transparent-background-clip-art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orsicanadailysun.com/news/spring-forward-daylight-saving-time-begins-this-sunday/article_0d1bc58a-23ca-11e8-93ce-ab4e69ba6c6a.html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clipground.com/spring-clip-art.html" TargetMode="External"/><Relationship Id="rId10" Type="http://schemas.openxmlformats.org/officeDocument/2006/relationships/image" Target="media/image4.jpg"/><Relationship Id="rId19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hyperlink" Target="https://webstockreview.net/explore/march-clipart-cute/" TargetMode="External"/><Relationship Id="rId14" Type="http://schemas.openxmlformats.org/officeDocument/2006/relationships/image" Target="media/image6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7%20day%20calendar%20gri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A1DF965B44243339FA2BAFF05E24B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61BE49-7350-4E64-A3C3-A93717225422}"/>
      </w:docPartPr>
      <w:docPartBody>
        <w:p w:rsidR="0046738D" w:rsidRDefault="00DC1CBF">
          <w:pPr>
            <w:pStyle w:val="1A1DF965B44243339FA2BAFF05E24B4B"/>
          </w:pPr>
          <w:r w:rsidRPr="001D5733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CBF"/>
    <w:rsid w:val="0002224F"/>
    <w:rsid w:val="00024520"/>
    <w:rsid w:val="00025A9C"/>
    <w:rsid w:val="00031151"/>
    <w:rsid w:val="000324FD"/>
    <w:rsid w:val="00037478"/>
    <w:rsid w:val="00043BAB"/>
    <w:rsid w:val="00050F06"/>
    <w:rsid w:val="00071A14"/>
    <w:rsid w:val="00093B60"/>
    <w:rsid w:val="000946BC"/>
    <w:rsid w:val="00097761"/>
    <w:rsid w:val="000A4D5F"/>
    <w:rsid w:val="000B41D2"/>
    <w:rsid w:val="000B5137"/>
    <w:rsid w:val="000D111D"/>
    <w:rsid w:val="000D2D08"/>
    <w:rsid w:val="000D7207"/>
    <w:rsid w:val="000E01CD"/>
    <w:rsid w:val="00115A6C"/>
    <w:rsid w:val="00126D40"/>
    <w:rsid w:val="0014171C"/>
    <w:rsid w:val="0014386E"/>
    <w:rsid w:val="00143AE0"/>
    <w:rsid w:val="001502DF"/>
    <w:rsid w:val="0015738B"/>
    <w:rsid w:val="00163DE3"/>
    <w:rsid w:val="00164FE7"/>
    <w:rsid w:val="00170F2D"/>
    <w:rsid w:val="00171D97"/>
    <w:rsid w:val="001771CF"/>
    <w:rsid w:val="00195CEE"/>
    <w:rsid w:val="001B4230"/>
    <w:rsid w:val="001C07A5"/>
    <w:rsid w:val="001E3B34"/>
    <w:rsid w:val="00216145"/>
    <w:rsid w:val="00233D51"/>
    <w:rsid w:val="002515FF"/>
    <w:rsid w:val="00260EEA"/>
    <w:rsid w:val="002745DE"/>
    <w:rsid w:val="002942FD"/>
    <w:rsid w:val="00297B32"/>
    <w:rsid w:val="002A4445"/>
    <w:rsid w:val="002A556A"/>
    <w:rsid w:val="002E16BB"/>
    <w:rsid w:val="002F0350"/>
    <w:rsid w:val="00306E5F"/>
    <w:rsid w:val="00326973"/>
    <w:rsid w:val="00327EBF"/>
    <w:rsid w:val="00334F56"/>
    <w:rsid w:val="00352399"/>
    <w:rsid w:val="00361E75"/>
    <w:rsid w:val="003734A2"/>
    <w:rsid w:val="003A4664"/>
    <w:rsid w:val="003A6EAC"/>
    <w:rsid w:val="003B7578"/>
    <w:rsid w:val="003D7C92"/>
    <w:rsid w:val="003E1697"/>
    <w:rsid w:val="003E6D47"/>
    <w:rsid w:val="003F21F3"/>
    <w:rsid w:val="003F606B"/>
    <w:rsid w:val="004042D5"/>
    <w:rsid w:val="00412AEC"/>
    <w:rsid w:val="004536C1"/>
    <w:rsid w:val="00453B5F"/>
    <w:rsid w:val="0045477F"/>
    <w:rsid w:val="00457774"/>
    <w:rsid w:val="00464013"/>
    <w:rsid w:val="0046434A"/>
    <w:rsid w:val="0046738D"/>
    <w:rsid w:val="00494BA1"/>
    <w:rsid w:val="00495B5B"/>
    <w:rsid w:val="004B2F46"/>
    <w:rsid w:val="004C4B7D"/>
    <w:rsid w:val="004F240D"/>
    <w:rsid w:val="005130CB"/>
    <w:rsid w:val="00530ACE"/>
    <w:rsid w:val="00550088"/>
    <w:rsid w:val="005503D8"/>
    <w:rsid w:val="0058144A"/>
    <w:rsid w:val="005C0AD7"/>
    <w:rsid w:val="005E0DAE"/>
    <w:rsid w:val="005E34B9"/>
    <w:rsid w:val="005E7192"/>
    <w:rsid w:val="00602B7D"/>
    <w:rsid w:val="00612EBF"/>
    <w:rsid w:val="00613604"/>
    <w:rsid w:val="0062249E"/>
    <w:rsid w:val="0062788B"/>
    <w:rsid w:val="00643F30"/>
    <w:rsid w:val="00660C12"/>
    <w:rsid w:val="006622F1"/>
    <w:rsid w:val="006630FA"/>
    <w:rsid w:val="00667C73"/>
    <w:rsid w:val="00672559"/>
    <w:rsid w:val="006A32EB"/>
    <w:rsid w:val="006B0870"/>
    <w:rsid w:val="006B4592"/>
    <w:rsid w:val="006C48CC"/>
    <w:rsid w:val="006D58B0"/>
    <w:rsid w:val="006E5B93"/>
    <w:rsid w:val="006E7250"/>
    <w:rsid w:val="006E75B0"/>
    <w:rsid w:val="00717CA7"/>
    <w:rsid w:val="00773F59"/>
    <w:rsid w:val="00782BD9"/>
    <w:rsid w:val="007854A5"/>
    <w:rsid w:val="00791D78"/>
    <w:rsid w:val="007B4652"/>
    <w:rsid w:val="007D0684"/>
    <w:rsid w:val="007E33AE"/>
    <w:rsid w:val="007E4133"/>
    <w:rsid w:val="007F2DC0"/>
    <w:rsid w:val="007F55D9"/>
    <w:rsid w:val="00803760"/>
    <w:rsid w:val="00805ADA"/>
    <w:rsid w:val="00816897"/>
    <w:rsid w:val="00820CB7"/>
    <w:rsid w:val="00873E0E"/>
    <w:rsid w:val="00883784"/>
    <w:rsid w:val="008C3040"/>
    <w:rsid w:val="008C5E13"/>
    <w:rsid w:val="008D1839"/>
    <w:rsid w:val="008D2D22"/>
    <w:rsid w:val="008D6E71"/>
    <w:rsid w:val="008D7E21"/>
    <w:rsid w:val="008F230D"/>
    <w:rsid w:val="008F7FEF"/>
    <w:rsid w:val="00904025"/>
    <w:rsid w:val="00914F84"/>
    <w:rsid w:val="009208C6"/>
    <w:rsid w:val="00936F4A"/>
    <w:rsid w:val="00952268"/>
    <w:rsid w:val="00974B7C"/>
    <w:rsid w:val="00987976"/>
    <w:rsid w:val="00995631"/>
    <w:rsid w:val="009B031D"/>
    <w:rsid w:val="009B7E93"/>
    <w:rsid w:val="009C3FEB"/>
    <w:rsid w:val="009D2A45"/>
    <w:rsid w:val="009F164C"/>
    <w:rsid w:val="00A16587"/>
    <w:rsid w:val="00A20B20"/>
    <w:rsid w:val="00A30298"/>
    <w:rsid w:val="00A40B24"/>
    <w:rsid w:val="00A47972"/>
    <w:rsid w:val="00A511AE"/>
    <w:rsid w:val="00A553E3"/>
    <w:rsid w:val="00A70512"/>
    <w:rsid w:val="00A92CC1"/>
    <w:rsid w:val="00A97D31"/>
    <w:rsid w:val="00AA2300"/>
    <w:rsid w:val="00AA499B"/>
    <w:rsid w:val="00AB321B"/>
    <w:rsid w:val="00AB48CA"/>
    <w:rsid w:val="00AC1913"/>
    <w:rsid w:val="00AD3FE3"/>
    <w:rsid w:val="00AD6778"/>
    <w:rsid w:val="00AE5375"/>
    <w:rsid w:val="00AF18F4"/>
    <w:rsid w:val="00B0409B"/>
    <w:rsid w:val="00B04EA8"/>
    <w:rsid w:val="00B22FAB"/>
    <w:rsid w:val="00B247D8"/>
    <w:rsid w:val="00B41D86"/>
    <w:rsid w:val="00B43B12"/>
    <w:rsid w:val="00B55885"/>
    <w:rsid w:val="00B57AC4"/>
    <w:rsid w:val="00B639FD"/>
    <w:rsid w:val="00B65E4A"/>
    <w:rsid w:val="00B74CFC"/>
    <w:rsid w:val="00B8184F"/>
    <w:rsid w:val="00BB0A8F"/>
    <w:rsid w:val="00BB59F0"/>
    <w:rsid w:val="00BB7A9F"/>
    <w:rsid w:val="00BC3670"/>
    <w:rsid w:val="00C101DB"/>
    <w:rsid w:val="00C134D2"/>
    <w:rsid w:val="00C42CE0"/>
    <w:rsid w:val="00C900B3"/>
    <w:rsid w:val="00CA22E2"/>
    <w:rsid w:val="00CB1038"/>
    <w:rsid w:val="00CC2DB2"/>
    <w:rsid w:val="00CC5AFA"/>
    <w:rsid w:val="00CC76D0"/>
    <w:rsid w:val="00D01784"/>
    <w:rsid w:val="00D13194"/>
    <w:rsid w:val="00D44E38"/>
    <w:rsid w:val="00D612B6"/>
    <w:rsid w:val="00D62DBE"/>
    <w:rsid w:val="00D6336B"/>
    <w:rsid w:val="00D80DA5"/>
    <w:rsid w:val="00DA7628"/>
    <w:rsid w:val="00DC09E0"/>
    <w:rsid w:val="00DC1CBF"/>
    <w:rsid w:val="00DC5487"/>
    <w:rsid w:val="00DD5849"/>
    <w:rsid w:val="00DF529B"/>
    <w:rsid w:val="00E00521"/>
    <w:rsid w:val="00E04152"/>
    <w:rsid w:val="00E34FF8"/>
    <w:rsid w:val="00E43CE0"/>
    <w:rsid w:val="00E43DFD"/>
    <w:rsid w:val="00E50594"/>
    <w:rsid w:val="00E519AE"/>
    <w:rsid w:val="00E6351F"/>
    <w:rsid w:val="00E66539"/>
    <w:rsid w:val="00EA2364"/>
    <w:rsid w:val="00EC125E"/>
    <w:rsid w:val="00EF4FC7"/>
    <w:rsid w:val="00F069E6"/>
    <w:rsid w:val="00F202A5"/>
    <w:rsid w:val="00F23F3C"/>
    <w:rsid w:val="00F261FE"/>
    <w:rsid w:val="00F2733A"/>
    <w:rsid w:val="00F44CFE"/>
    <w:rsid w:val="00F45A57"/>
    <w:rsid w:val="00F636B1"/>
    <w:rsid w:val="00F75D8B"/>
    <w:rsid w:val="00F81F3C"/>
    <w:rsid w:val="00F86020"/>
    <w:rsid w:val="00FC303F"/>
    <w:rsid w:val="00FC5410"/>
    <w:rsid w:val="00FC578F"/>
    <w:rsid w:val="00FE1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1A1DF965B44243339FA2BAFF05E24B4B">
    <w:name w:val="1A1DF965B44243339FA2BAFF05E24B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E489E1CA-B513-4B50-9637-DC93D4283C3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A760FC7-F2C8-44E6-BF1B-AA53DBBAE53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 day calendar grid</Template>
  <TotalTime>52</TotalTime>
  <Pages>1</Pages>
  <Words>313</Words>
  <Characters>1787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SUNDAY</vt:lpstr>
    </vt:vector>
  </TitlesOfParts>
  <Company/>
  <LinksUpToDate>false</LinksUpToDate>
  <CharactersWithSpaces>2096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</dc:title>
  <dc:subject/>
  <dc:creator>Owner</dc:creator>
  <cp:keywords/>
  <dc:description/>
  <cp:lastModifiedBy>Amy Mittermeier</cp:lastModifiedBy>
  <cp:revision>21</cp:revision>
  <cp:lastPrinted>2022-09-07T13:39:00Z</cp:lastPrinted>
  <dcterms:created xsi:type="dcterms:W3CDTF">2023-01-18T17:40:00Z</dcterms:created>
  <dcterms:modified xsi:type="dcterms:W3CDTF">2023-02-08T14:36:00Z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TC018858549991</vt:lpwstr>
  </property>
</Properties>
</file>