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png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76543BD9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770A4">
                                  <w:rPr>
                                    <w:sz w:val="28"/>
                                    <w:szCs w:val="28"/>
                                  </w:rPr>
                                  <w:t>March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C44D9C"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76543BD9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2770A4">
                            <w:rPr>
                              <w:sz w:val="28"/>
                              <w:szCs w:val="28"/>
                            </w:rPr>
                            <w:t>March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C44D9C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73DC6E0A" w:rsidR="00A3297F" w:rsidRDefault="00701925">
            <w:r>
              <w:rPr>
                <w:noProof/>
              </w:rPr>
              <w:drawing>
                <wp:inline distT="0" distB="0" distL="0" distR="0" wp14:anchorId="6A765B9C" wp14:editId="7A62E4B3">
                  <wp:extent cx="1149350" cy="952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11A60D40" w:rsidR="00C44D9C" w:rsidRPr="00E60DBD" w:rsidRDefault="00C44D9C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729C56E0" w:rsidR="00C44D9C" w:rsidRPr="00992913" w:rsidRDefault="00C44D9C" w:rsidP="00EB05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963CE68" w14:textId="77777777" w:rsidR="00C44D9C" w:rsidRDefault="00A77DD9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14:paraId="694F6582" w14:textId="77777777" w:rsidR="00A77DD9" w:rsidRDefault="00A77DD9" w:rsidP="00C44D9C">
            <w:pPr>
              <w:jc w:val="center"/>
              <w:rPr>
                <w:sz w:val="16"/>
                <w:szCs w:val="16"/>
              </w:rPr>
            </w:pPr>
          </w:p>
          <w:p w14:paraId="60353B9F" w14:textId="24866760" w:rsidR="00A77DD9" w:rsidRDefault="00D03272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</w:t>
            </w:r>
            <w:r w:rsidR="00A77DD9">
              <w:rPr>
                <w:sz w:val="16"/>
                <w:szCs w:val="16"/>
              </w:rPr>
              <w:t xml:space="preserve"> &amp; Sausage</w:t>
            </w:r>
          </w:p>
          <w:p w14:paraId="48EEAB8E" w14:textId="77777777" w:rsidR="00A77DD9" w:rsidRDefault="00A77DD9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3C60281B" w:rsidR="00A77DD9" w:rsidRPr="00E60DBD" w:rsidRDefault="00A77DD9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BB1BE2B" w14:textId="0373E75E" w:rsidR="00080713" w:rsidRDefault="00A77DD9" w:rsidP="008E77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27C03">
              <w:rPr>
                <w:sz w:val="16"/>
                <w:szCs w:val="16"/>
              </w:rPr>
              <w:t xml:space="preserve"> 2</w:t>
            </w:r>
          </w:p>
          <w:p w14:paraId="717419F8" w14:textId="77777777" w:rsidR="00C44D9C" w:rsidRDefault="00C44D9C" w:rsidP="008E7761">
            <w:pPr>
              <w:jc w:val="center"/>
              <w:rPr>
                <w:sz w:val="16"/>
                <w:szCs w:val="16"/>
              </w:rPr>
            </w:pPr>
          </w:p>
          <w:p w14:paraId="0E152B25" w14:textId="77777777" w:rsidR="00C44D9C" w:rsidRDefault="00C44D9C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5D24DB38" w14:textId="77777777" w:rsidR="00C44D9C" w:rsidRDefault="00C44D9C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9FAD6B2" w14:textId="77777777" w:rsidR="00C44D9C" w:rsidRDefault="00C44D9C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1E87440" w14:textId="3CD9252E" w:rsidR="00C44D9C" w:rsidRPr="00E60DBD" w:rsidRDefault="00C44D9C" w:rsidP="008E77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BE47983" w14:textId="051091B3" w:rsidR="00C44D9C" w:rsidRPr="00F00AAF" w:rsidRDefault="00A77DD9" w:rsidP="00F00AAF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March</w:t>
            </w:r>
            <w:r w:rsidR="00727C03">
              <w:rPr>
                <w:sz w:val="24"/>
                <w:szCs w:val="24"/>
                <w:vertAlign w:val="superscript"/>
              </w:rPr>
              <w:t xml:space="preserve"> 3</w:t>
            </w:r>
          </w:p>
          <w:p w14:paraId="09FD2A35" w14:textId="17ACD141" w:rsidR="00C44D9C" w:rsidRDefault="00C44D9C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5048F6FD" w14:textId="77777777" w:rsidR="00C44D9C" w:rsidRDefault="00C44D9C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1A38298B" w14:textId="77777777" w:rsidR="00C44D9C" w:rsidRDefault="00C44D9C" w:rsidP="00C44D9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703FF7E" w14:textId="779E86F8" w:rsidR="00C44D9C" w:rsidRDefault="00C44D9C" w:rsidP="00C44D9C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1830254" w14:textId="77777777" w:rsidR="00C44D9C" w:rsidRDefault="00C44D9C" w:rsidP="003A52D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14:paraId="3BC543C9" w14:textId="28F4004C" w:rsidR="003A52D6" w:rsidRPr="00552617" w:rsidRDefault="003A52D6" w:rsidP="00FC7A43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06D5895A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31AD233" w14:textId="77777777" w:rsidR="00EC7D64" w:rsidRDefault="00A77DD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6</w:t>
            </w:r>
          </w:p>
          <w:p w14:paraId="3A16F044" w14:textId="77777777" w:rsidR="00A77DD9" w:rsidRDefault="00A77DD9" w:rsidP="009D628A">
            <w:pPr>
              <w:jc w:val="center"/>
              <w:rPr>
                <w:sz w:val="16"/>
                <w:szCs w:val="16"/>
              </w:rPr>
            </w:pPr>
          </w:p>
          <w:p w14:paraId="295A2CF4" w14:textId="77777777" w:rsidR="00A77DD9" w:rsidRDefault="00A77DD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12EB82BF" w14:textId="77777777" w:rsidR="00A77DD9" w:rsidRDefault="00A77DD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73054B" w14:textId="725755AF" w:rsidR="00A77DD9" w:rsidRPr="005C22DF" w:rsidRDefault="00A77DD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6FEB88F" w14:textId="77777777" w:rsidR="00462012" w:rsidRDefault="00A77DD9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7</w:t>
            </w:r>
          </w:p>
          <w:p w14:paraId="43104242" w14:textId="77777777" w:rsidR="00A77DD9" w:rsidRDefault="00A77DD9" w:rsidP="00080713">
            <w:pPr>
              <w:jc w:val="center"/>
              <w:rPr>
                <w:sz w:val="16"/>
                <w:szCs w:val="16"/>
              </w:rPr>
            </w:pPr>
          </w:p>
          <w:p w14:paraId="6D7235FA" w14:textId="77777777" w:rsidR="00A77DD9" w:rsidRDefault="00A77DD9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14:paraId="2F097481" w14:textId="77777777" w:rsidR="00A77DD9" w:rsidRDefault="00A77DD9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D4770EA" w14:textId="7070AE88" w:rsidR="00A77DD9" w:rsidRPr="00E20886" w:rsidRDefault="00A77DD9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D30DE98" w14:textId="618562F9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8</w:t>
            </w:r>
          </w:p>
          <w:p w14:paraId="66D85538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144A23AE" w14:textId="0EBF4596" w:rsidR="00A77DD9" w:rsidRDefault="00D03272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</w:t>
            </w:r>
            <w:r w:rsidR="00A77DD9">
              <w:rPr>
                <w:sz w:val="16"/>
                <w:szCs w:val="16"/>
              </w:rPr>
              <w:t xml:space="preserve"> &amp; Sausage</w:t>
            </w:r>
          </w:p>
          <w:p w14:paraId="7B4797FC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0302A4A" w14:textId="049E8D38" w:rsidR="00462012" w:rsidRPr="00E36637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05454E8" w14:textId="2E912C9B" w:rsidR="00080713" w:rsidRDefault="00A77DD9" w:rsidP="008C19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27C03">
              <w:rPr>
                <w:sz w:val="16"/>
                <w:szCs w:val="16"/>
              </w:rPr>
              <w:t xml:space="preserve"> 9</w:t>
            </w:r>
          </w:p>
          <w:p w14:paraId="59237DF0" w14:textId="77777777" w:rsidR="00462012" w:rsidRDefault="00462012" w:rsidP="008C1929">
            <w:pPr>
              <w:jc w:val="center"/>
              <w:rPr>
                <w:sz w:val="16"/>
                <w:szCs w:val="16"/>
              </w:rPr>
            </w:pPr>
          </w:p>
          <w:p w14:paraId="41A34843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301817A5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74FDE99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5E55C2E" w14:textId="5E4A080B" w:rsidR="00462012" w:rsidRPr="0087304A" w:rsidRDefault="00462012" w:rsidP="008C192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1F8167F" w14:textId="52C049E5" w:rsidR="00C44D9C" w:rsidRDefault="00A77DD9" w:rsidP="003A52D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27C03">
              <w:rPr>
                <w:sz w:val="16"/>
                <w:szCs w:val="16"/>
              </w:rPr>
              <w:t xml:space="preserve"> 10</w:t>
            </w:r>
          </w:p>
          <w:p w14:paraId="5C1AEF2F" w14:textId="77777777" w:rsidR="00462012" w:rsidRDefault="00462012" w:rsidP="003A52D6">
            <w:pPr>
              <w:jc w:val="center"/>
              <w:rPr>
                <w:sz w:val="16"/>
                <w:szCs w:val="16"/>
              </w:rPr>
            </w:pPr>
          </w:p>
          <w:p w14:paraId="1056D07E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6D893342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438061BD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1649110" w14:textId="2F3265C1" w:rsidR="00462012" w:rsidRPr="00E35224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61B2B8F" w14:textId="77777777" w:rsidR="00FC7A43" w:rsidRDefault="00FC7A43" w:rsidP="00FC7A43">
            <w:r>
              <w:t>Elementary</w:t>
            </w:r>
          </w:p>
          <w:p w14:paraId="0B6301D7" w14:textId="77777777" w:rsidR="00FC7A43" w:rsidRDefault="00FC7A43" w:rsidP="00FC7A43">
            <w:r>
              <w:t>Breakfast -</w:t>
            </w:r>
            <w:r w:rsidRPr="00D416CA">
              <w:rPr>
                <w:b/>
              </w:rPr>
              <w:t xml:space="preserve"> FREE</w:t>
            </w:r>
          </w:p>
          <w:p w14:paraId="704A565E" w14:textId="77777777" w:rsidR="00FC7A43" w:rsidRDefault="00FC7A43" w:rsidP="00FC7A43">
            <w:r>
              <w:t>Milk - .50</w:t>
            </w:r>
          </w:p>
          <w:p w14:paraId="6EE03601" w14:textId="77777777" w:rsidR="00FC7A43" w:rsidRDefault="00FC7A43" w:rsidP="00FC7A43">
            <w:r>
              <w:t>Snacks - .75</w:t>
            </w:r>
          </w:p>
          <w:p w14:paraId="5B1902FF" w14:textId="5EB9DDA3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70C810D8" w14:textId="16DE3F5C" w:rsidR="003A52D6" w:rsidRPr="00EC7D64" w:rsidRDefault="00701925" w:rsidP="003A52D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noProof/>
              </w:rPr>
              <w:drawing>
                <wp:inline distT="0" distB="0" distL="0" distR="0" wp14:anchorId="67316CB5" wp14:editId="2A68FF93">
                  <wp:extent cx="945515" cy="95250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FDE22" w14:textId="77777777" w:rsidR="003A52D6" w:rsidRDefault="003A52D6" w:rsidP="003A52D6">
            <w:pPr>
              <w:jc w:val="center"/>
              <w:rPr>
                <w:b/>
                <w:i/>
              </w:rPr>
            </w:pPr>
          </w:p>
          <w:p w14:paraId="212167B6" w14:textId="2EE6F0F1" w:rsidR="000D2DFA" w:rsidRPr="00552617" w:rsidRDefault="000D2DFA" w:rsidP="003A52D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B776F89" w14:textId="167DA744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13</w:t>
            </w:r>
          </w:p>
          <w:p w14:paraId="6FFEBFEC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1B15A2D1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2813FCED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FF9E66B" w14:textId="21DAD123" w:rsidR="00EC7D64" w:rsidRPr="0048760D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F559C0C" w14:textId="43992A96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14</w:t>
            </w:r>
          </w:p>
          <w:p w14:paraId="625028FC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38414754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14:paraId="3B5A3E0D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18BE4CF" w14:textId="100B5F14" w:rsidR="00462012" w:rsidRPr="00FD3FF0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19C5BC2" w14:textId="5532C798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15</w:t>
            </w:r>
          </w:p>
          <w:p w14:paraId="76790714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1C116FCC" w14:textId="07A6C337" w:rsidR="00A77DD9" w:rsidRDefault="00D03272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</w:t>
            </w:r>
            <w:r w:rsidR="00A77DD9">
              <w:rPr>
                <w:sz w:val="16"/>
                <w:szCs w:val="16"/>
              </w:rPr>
              <w:t xml:space="preserve"> &amp; Sausage</w:t>
            </w:r>
          </w:p>
          <w:p w14:paraId="63FA9D61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3D0D3D4" w14:textId="20747BE4" w:rsidR="00462012" w:rsidRPr="00E36637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AAF5786" w14:textId="49B9A6E7" w:rsidR="00080713" w:rsidRDefault="00A77DD9" w:rsidP="000807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27C03">
              <w:rPr>
                <w:sz w:val="16"/>
                <w:szCs w:val="16"/>
              </w:rPr>
              <w:t xml:space="preserve"> 16</w:t>
            </w:r>
          </w:p>
          <w:p w14:paraId="46F30047" w14:textId="77777777" w:rsidR="00462012" w:rsidRDefault="00462012" w:rsidP="00080713">
            <w:pPr>
              <w:jc w:val="center"/>
              <w:rPr>
                <w:sz w:val="16"/>
                <w:szCs w:val="16"/>
              </w:rPr>
            </w:pPr>
          </w:p>
          <w:p w14:paraId="735E7071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090C984A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33AFE76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F8713D4" w14:textId="73BD79B5" w:rsidR="00462012" w:rsidRPr="00934EC8" w:rsidRDefault="00462012" w:rsidP="000807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90C33D7" w14:textId="14DB1A5D" w:rsidR="006D36B3" w:rsidRDefault="00A77DD9" w:rsidP="006D36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27C03">
              <w:rPr>
                <w:sz w:val="16"/>
                <w:szCs w:val="16"/>
              </w:rPr>
              <w:t xml:space="preserve"> 17</w:t>
            </w:r>
          </w:p>
          <w:p w14:paraId="5A46693B" w14:textId="77777777" w:rsidR="00462012" w:rsidRDefault="00462012" w:rsidP="006D36B3">
            <w:pPr>
              <w:jc w:val="center"/>
              <w:rPr>
                <w:sz w:val="16"/>
                <w:szCs w:val="16"/>
              </w:rPr>
            </w:pPr>
          </w:p>
          <w:p w14:paraId="25888F42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02ECADE6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4CD7F8A4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584DFC0" w14:textId="146A8C3E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742DA0F5" w:rsidR="00462012" w:rsidRPr="00934EC8" w:rsidRDefault="00462012" w:rsidP="006D36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F8CEE76" w14:textId="47689727" w:rsidR="00EB05E3" w:rsidRDefault="006776CB" w:rsidP="00EB05E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27B9AB9" wp14:editId="64F3E1BE">
                  <wp:extent cx="1143000" cy="8623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6A6B8003" w14:textId="325FF84A" w:rsidR="000D2DFA" w:rsidRDefault="00701925" w:rsidP="000D2D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C4ED73" wp14:editId="5A5DAF7B">
                  <wp:extent cx="1143000" cy="901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6295F8AA" w14:textId="38E0E741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20</w:t>
            </w:r>
          </w:p>
          <w:p w14:paraId="2E718081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535B9A2C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7C36647F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65BE2B" w14:textId="4DBA4629" w:rsidR="00EC7D64" w:rsidRPr="008E52C8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4B3A64" w14:textId="760FD43F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21</w:t>
            </w:r>
          </w:p>
          <w:p w14:paraId="240BC3AE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725EAA46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14:paraId="34B724E2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FEC4FAA" w14:textId="710EC9D7" w:rsidR="00462012" w:rsidRPr="008E52C8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C191A7" w14:textId="15483A02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22</w:t>
            </w:r>
          </w:p>
          <w:p w14:paraId="2FFD7382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294512C7" w14:textId="6215CCED" w:rsidR="00A77DD9" w:rsidRDefault="00D03272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</w:t>
            </w:r>
            <w:r w:rsidR="00A77DD9">
              <w:rPr>
                <w:sz w:val="16"/>
                <w:szCs w:val="16"/>
              </w:rPr>
              <w:t xml:space="preserve"> &amp; Sausage</w:t>
            </w:r>
          </w:p>
          <w:p w14:paraId="59EE19E2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1E63D8C8" w:rsidR="00462012" w:rsidRPr="004923EE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83DD0CB" w14:textId="484F607A" w:rsidR="00C44D9C" w:rsidRDefault="00A77DD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23</w:t>
            </w:r>
          </w:p>
          <w:p w14:paraId="024880A0" w14:textId="77777777" w:rsidR="00462012" w:rsidRDefault="00462012" w:rsidP="00257A0F">
            <w:pPr>
              <w:jc w:val="center"/>
              <w:rPr>
                <w:sz w:val="16"/>
                <w:szCs w:val="16"/>
              </w:rPr>
            </w:pPr>
          </w:p>
          <w:p w14:paraId="63505805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C4D9867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7DC6010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D0A991F" w14:textId="567FDCDA" w:rsidR="00462012" w:rsidRPr="002900AA" w:rsidRDefault="00462012" w:rsidP="00257A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18A04E1" w14:textId="42A33CA5" w:rsidR="00C44D9C" w:rsidRDefault="00A77DD9" w:rsidP="00257A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27C03">
              <w:rPr>
                <w:sz w:val="16"/>
                <w:szCs w:val="16"/>
              </w:rPr>
              <w:t xml:space="preserve"> 24</w:t>
            </w:r>
          </w:p>
          <w:p w14:paraId="5E3A8A07" w14:textId="77777777" w:rsidR="00462012" w:rsidRDefault="00462012" w:rsidP="00257A0F">
            <w:pPr>
              <w:jc w:val="center"/>
              <w:rPr>
                <w:sz w:val="16"/>
                <w:szCs w:val="16"/>
              </w:rPr>
            </w:pPr>
          </w:p>
          <w:p w14:paraId="04A99F63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7A545C0F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115CB1C3" w14:textId="77777777" w:rsidR="00462012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13C3077" w14:textId="2C1C3CEA" w:rsidR="00462012" w:rsidRPr="004923EE" w:rsidRDefault="00462012" w:rsidP="004620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5C3993D" w14:textId="1EFC2C06" w:rsidR="000D2DFA" w:rsidRDefault="000D2DFA" w:rsidP="00FC7A43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4705A2C4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08D6AE3C" w:rsidR="000D2DFA" w:rsidRPr="00B51FCA" w:rsidRDefault="00EC7D64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two-hour delays</w:t>
            </w:r>
          </w:p>
          <w:p w14:paraId="4D0A8C8E" w14:textId="1D0D90EE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14:paraId="7E226DA1" w14:textId="10FE8CC6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27</w:t>
            </w:r>
          </w:p>
          <w:p w14:paraId="09D4B86C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40B3AF52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4859BD72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BEF064" w14:textId="35C5A464" w:rsidR="00462012" w:rsidRPr="00B51FCA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F6231D8" w14:textId="6635BCF5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28</w:t>
            </w:r>
          </w:p>
          <w:p w14:paraId="551F054F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221B7960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Funnel Cake</w:t>
            </w:r>
          </w:p>
          <w:p w14:paraId="130C0AE7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018E6C6" w14:textId="500B0E24" w:rsidR="00462012" w:rsidRPr="00B51FCA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78036C9" w14:textId="13FD9623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14:paraId="0CC2BDD3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25F9046C" w14:textId="3A99E79F" w:rsidR="00A77DD9" w:rsidRDefault="00D03272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Waffles </w:t>
            </w:r>
            <w:r w:rsidR="00A77DD9">
              <w:rPr>
                <w:sz w:val="16"/>
                <w:szCs w:val="16"/>
              </w:rPr>
              <w:t>&amp; Sausage</w:t>
            </w:r>
          </w:p>
          <w:p w14:paraId="5D2B629F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64736139" w:rsidR="00C44D9C" w:rsidRPr="00B51FCA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A95C5F1" w14:textId="7262FBAE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30</w:t>
            </w:r>
          </w:p>
          <w:p w14:paraId="0ED7A2C5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018C087B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742E10E6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DDD373" w14:textId="264B4CEE" w:rsidR="00C44D9C" w:rsidRPr="00B51FCA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1A3D04F" w14:textId="58F996F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</w:p>
          <w:p w14:paraId="147B37D9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</w:p>
          <w:p w14:paraId="561A4ECE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14:paraId="4A4E1FE8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322AF6C7" w14:textId="77777777" w:rsidR="00A77DD9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1E8BD04" w14:textId="3549EE8F" w:rsidR="00C44D9C" w:rsidRPr="00B51FCA" w:rsidRDefault="00A77DD9" w:rsidP="00A77D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B516D80" w14:textId="77777777" w:rsidR="008427E7" w:rsidRPr="001750D4" w:rsidRDefault="008427E7" w:rsidP="008427E7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 xml:space="preserve">All Meals </w:t>
            </w:r>
            <w:proofErr w:type="gramStart"/>
            <w:r w:rsidRPr="001750D4">
              <w:rPr>
                <w:b/>
                <w:sz w:val="16"/>
                <w:szCs w:val="16"/>
              </w:rPr>
              <w:t>are</w:t>
            </w:r>
            <w:proofErr w:type="gramEnd"/>
          </w:p>
          <w:p w14:paraId="5DE2A575" w14:textId="77777777" w:rsidR="008427E7" w:rsidRDefault="008427E7" w:rsidP="008427E7">
            <w:r w:rsidRPr="001750D4">
              <w:rPr>
                <w:sz w:val="16"/>
                <w:szCs w:val="16"/>
              </w:rPr>
              <w:t xml:space="preserve">served with 1% milk, fat free chocolate, fat free vanilla, fat free </w:t>
            </w:r>
            <w:proofErr w:type="gramStart"/>
            <w:r w:rsidRPr="001750D4">
              <w:rPr>
                <w:sz w:val="16"/>
                <w:szCs w:val="16"/>
              </w:rPr>
              <w:t>strawberry</w:t>
            </w:r>
            <w:proofErr w:type="gramEnd"/>
            <w:r w:rsidRPr="001750D4">
              <w:rPr>
                <w:sz w:val="16"/>
                <w:szCs w:val="16"/>
              </w:rPr>
              <w:t xml:space="preserve"> </w:t>
            </w:r>
          </w:p>
          <w:p w14:paraId="5AF2712A" w14:textId="77777777" w:rsidR="008427E7" w:rsidRDefault="008427E7" w:rsidP="008427E7">
            <w:pPr>
              <w:jc w:val="center"/>
              <w:rPr>
                <w:sz w:val="24"/>
                <w:szCs w:val="24"/>
              </w:rPr>
            </w:pPr>
          </w:p>
          <w:p w14:paraId="48A811BA" w14:textId="172379D5" w:rsidR="000D2DFA" w:rsidRPr="008D423B" w:rsidRDefault="000D2DFA" w:rsidP="000D2DFA">
            <w:pPr>
              <w:jc w:val="center"/>
              <w:rPr>
                <w:noProof/>
              </w:rPr>
            </w:pP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0713"/>
    <w:rsid w:val="000834B0"/>
    <w:rsid w:val="000839A4"/>
    <w:rsid w:val="000855DD"/>
    <w:rsid w:val="000879E9"/>
    <w:rsid w:val="00093D17"/>
    <w:rsid w:val="000A2F79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1D9"/>
    <w:rsid w:val="00165B8C"/>
    <w:rsid w:val="00174517"/>
    <w:rsid w:val="001750D4"/>
    <w:rsid w:val="0018232A"/>
    <w:rsid w:val="001836DF"/>
    <w:rsid w:val="0018392F"/>
    <w:rsid w:val="00183CC1"/>
    <w:rsid w:val="0018564E"/>
    <w:rsid w:val="00186CBA"/>
    <w:rsid w:val="0019245B"/>
    <w:rsid w:val="00196B93"/>
    <w:rsid w:val="00197052"/>
    <w:rsid w:val="001B5EA0"/>
    <w:rsid w:val="001C0B49"/>
    <w:rsid w:val="001C63DB"/>
    <w:rsid w:val="001E352D"/>
    <w:rsid w:val="001F482B"/>
    <w:rsid w:val="001F4C73"/>
    <w:rsid w:val="0021292B"/>
    <w:rsid w:val="002179DF"/>
    <w:rsid w:val="00227006"/>
    <w:rsid w:val="00233A14"/>
    <w:rsid w:val="00241419"/>
    <w:rsid w:val="002476FE"/>
    <w:rsid w:val="00250E6E"/>
    <w:rsid w:val="002522BC"/>
    <w:rsid w:val="00255598"/>
    <w:rsid w:val="0025638B"/>
    <w:rsid w:val="00257A0F"/>
    <w:rsid w:val="002602B5"/>
    <w:rsid w:val="00265563"/>
    <w:rsid w:val="00276BCA"/>
    <w:rsid w:val="002770A4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1701A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A52D6"/>
    <w:rsid w:val="003B2138"/>
    <w:rsid w:val="003B2413"/>
    <w:rsid w:val="003B7A6E"/>
    <w:rsid w:val="003C43E9"/>
    <w:rsid w:val="003C4DBD"/>
    <w:rsid w:val="003C660E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2012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E4E44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26B"/>
    <w:rsid w:val="00637768"/>
    <w:rsid w:val="00637F28"/>
    <w:rsid w:val="00653C02"/>
    <w:rsid w:val="00655633"/>
    <w:rsid w:val="00657AC3"/>
    <w:rsid w:val="00662690"/>
    <w:rsid w:val="00676AD6"/>
    <w:rsid w:val="00676F5D"/>
    <w:rsid w:val="006776CB"/>
    <w:rsid w:val="00682A6A"/>
    <w:rsid w:val="006854E6"/>
    <w:rsid w:val="00685A63"/>
    <w:rsid w:val="00685DA2"/>
    <w:rsid w:val="00697D59"/>
    <w:rsid w:val="006A03AE"/>
    <w:rsid w:val="006A6181"/>
    <w:rsid w:val="006A7324"/>
    <w:rsid w:val="006B4B79"/>
    <w:rsid w:val="006C1DFF"/>
    <w:rsid w:val="006C6347"/>
    <w:rsid w:val="006D10B2"/>
    <w:rsid w:val="006D36B3"/>
    <w:rsid w:val="006D6B82"/>
    <w:rsid w:val="006F70E3"/>
    <w:rsid w:val="0070191D"/>
    <w:rsid w:val="00701925"/>
    <w:rsid w:val="0070564A"/>
    <w:rsid w:val="00715AE3"/>
    <w:rsid w:val="00727983"/>
    <w:rsid w:val="00727C0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27E7"/>
    <w:rsid w:val="008442EF"/>
    <w:rsid w:val="00845303"/>
    <w:rsid w:val="00847649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187F"/>
    <w:rsid w:val="008C1929"/>
    <w:rsid w:val="008C4B51"/>
    <w:rsid w:val="008C6C9B"/>
    <w:rsid w:val="008D423B"/>
    <w:rsid w:val="008E251E"/>
    <w:rsid w:val="008E2931"/>
    <w:rsid w:val="008E52C8"/>
    <w:rsid w:val="008E7761"/>
    <w:rsid w:val="008F5148"/>
    <w:rsid w:val="00907731"/>
    <w:rsid w:val="00911C8F"/>
    <w:rsid w:val="00916300"/>
    <w:rsid w:val="00927C0B"/>
    <w:rsid w:val="00934EC8"/>
    <w:rsid w:val="00937FFB"/>
    <w:rsid w:val="00941A21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77DD9"/>
    <w:rsid w:val="00A812BB"/>
    <w:rsid w:val="00A92CAA"/>
    <w:rsid w:val="00A952CF"/>
    <w:rsid w:val="00AB3F8B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C40AE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44D9C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03272"/>
    <w:rsid w:val="00D10809"/>
    <w:rsid w:val="00D1272A"/>
    <w:rsid w:val="00D15279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046B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C7D64"/>
    <w:rsid w:val="00ED0FB3"/>
    <w:rsid w:val="00ED3D2F"/>
    <w:rsid w:val="00EE2E36"/>
    <w:rsid w:val="00EF1EEE"/>
    <w:rsid w:val="00EF2296"/>
    <w:rsid w:val="00EF2505"/>
    <w:rsid w:val="00EF5B27"/>
    <w:rsid w:val="00EF6928"/>
    <w:rsid w:val="00F00AAF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C7A43"/>
    <w:rsid w:val="00FD1814"/>
    <w:rsid w:val="00FD3FF0"/>
    <w:rsid w:val="00FD63FD"/>
    <w:rsid w:val="00FE495F"/>
    <w:rsid w:val="00FE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ipground.com/cereal-clipart.html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lobegazette.com/news/local/spring-forward/article_92170fdf-cc3d-53f4-8946-4c7ee5a95b44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lipground.com/spring-day-clipart.html" TargetMode="Externa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hyperlink" Target="https://clipground.com/ides-of-march-clipart.html" TargetMode="Externa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49DB"/>
    <w:rsid w:val="00037478"/>
    <w:rsid w:val="00050F06"/>
    <w:rsid w:val="00071A14"/>
    <w:rsid w:val="00083FEC"/>
    <w:rsid w:val="000946BC"/>
    <w:rsid w:val="00097761"/>
    <w:rsid w:val="000A4D5F"/>
    <w:rsid w:val="000A51C7"/>
    <w:rsid w:val="000B5137"/>
    <w:rsid w:val="000D111D"/>
    <w:rsid w:val="000D7207"/>
    <w:rsid w:val="000E01CD"/>
    <w:rsid w:val="00104FF4"/>
    <w:rsid w:val="0011216B"/>
    <w:rsid w:val="00115A6C"/>
    <w:rsid w:val="00126D40"/>
    <w:rsid w:val="0014171C"/>
    <w:rsid w:val="00143AE0"/>
    <w:rsid w:val="001502DF"/>
    <w:rsid w:val="00153511"/>
    <w:rsid w:val="00155E75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A7B"/>
    <w:rsid w:val="003A6EAC"/>
    <w:rsid w:val="003B7578"/>
    <w:rsid w:val="003D7C92"/>
    <w:rsid w:val="003E1697"/>
    <w:rsid w:val="003E6D47"/>
    <w:rsid w:val="003F21F3"/>
    <w:rsid w:val="003F413B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A2982"/>
    <w:rsid w:val="004B2F46"/>
    <w:rsid w:val="004C4B7D"/>
    <w:rsid w:val="005130CB"/>
    <w:rsid w:val="0051769C"/>
    <w:rsid w:val="00550088"/>
    <w:rsid w:val="005503D8"/>
    <w:rsid w:val="0058144A"/>
    <w:rsid w:val="005C0F0F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818EB"/>
    <w:rsid w:val="006A32EB"/>
    <w:rsid w:val="006B4592"/>
    <w:rsid w:val="006C48CC"/>
    <w:rsid w:val="006D58B0"/>
    <w:rsid w:val="006E75B0"/>
    <w:rsid w:val="00717CA7"/>
    <w:rsid w:val="007655DA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12A33"/>
    <w:rsid w:val="00820CB7"/>
    <w:rsid w:val="008C3040"/>
    <w:rsid w:val="008C5E13"/>
    <w:rsid w:val="008D2D22"/>
    <w:rsid w:val="008D7E21"/>
    <w:rsid w:val="008E672C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63378"/>
    <w:rsid w:val="00C65BFF"/>
    <w:rsid w:val="00C900B3"/>
    <w:rsid w:val="00CA22E2"/>
    <w:rsid w:val="00CB1038"/>
    <w:rsid w:val="00CC2DB2"/>
    <w:rsid w:val="00CC76D0"/>
    <w:rsid w:val="00D01784"/>
    <w:rsid w:val="00D44E38"/>
    <w:rsid w:val="00D612B6"/>
    <w:rsid w:val="00D618C2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E1B33"/>
    <w:rsid w:val="00EF1EC7"/>
    <w:rsid w:val="00EF4FC7"/>
    <w:rsid w:val="00F069E6"/>
    <w:rsid w:val="00F16CB8"/>
    <w:rsid w:val="00F23F3C"/>
    <w:rsid w:val="00F261FE"/>
    <w:rsid w:val="00F45A57"/>
    <w:rsid w:val="00F636B1"/>
    <w:rsid w:val="00F75D8B"/>
    <w:rsid w:val="00F81F3C"/>
    <w:rsid w:val="00F86020"/>
    <w:rsid w:val="00FA6E67"/>
    <w:rsid w:val="00FC5410"/>
    <w:rsid w:val="00FC578F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7</cp:revision>
  <cp:lastPrinted>2022-08-15T13:11:00Z</cp:lastPrinted>
  <dcterms:created xsi:type="dcterms:W3CDTF">2023-02-06T15:49:00Z</dcterms:created>
  <dcterms:modified xsi:type="dcterms:W3CDTF">2023-02-10T15:22:00Z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