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7525F10E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D1F00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F3BC0">
                                  <w:rPr>
                                    <w:sz w:val="28"/>
                                    <w:szCs w:val="28"/>
                                  </w:rPr>
                                  <w:t>October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7525F10E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CD1F00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CF3BC0">
                            <w:rPr>
                              <w:sz w:val="28"/>
                              <w:szCs w:val="28"/>
                            </w:rPr>
                            <w:t>October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117B52B" w:rsidR="00A3297F" w:rsidRDefault="00695AFF">
            <w:r>
              <w:rPr>
                <w:noProof/>
              </w:rPr>
              <w:drawing>
                <wp:inline distT="0" distB="0" distL="0" distR="0" wp14:anchorId="158E0DA9" wp14:editId="5E6634A2">
                  <wp:extent cx="1143000" cy="863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AFE070E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14:paraId="3E61771B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3C232A8A" w14:textId="3B5D0085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DF62E1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 xml:space="preserve"> </w:t>
            </w:r>
          </w:p>
          <w:p w14:paraId="2C23C0E8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72AC56C6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5889E99B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DD3CCEE" w14:textId="77777777" w:rsidR="007872FB" w:rsidRDefault="007872FB" w:rsidP="007872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7224432" w14:textId="3EB6BAF6" w:rsidR="00685A63" w:rsidRPr="00E60DBD" w:rsidRDefault="00685A63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6F7DEB8" w14:textId="77777777" w:rsidR="00B87271" w:rsidRDefault="007872FB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14:paraId="0233487B" w14:textId="77777777" w:rsidR="00DF62E1" w:rsidRDefault="00DF62E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14:paraId="786C612A" w14:textId="77777777" w:rsidR="00DF62E1" w:rsidRDefault="00DF62E1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Sliders</w:t>
            </w:r>
          </w:p>
          <w:p w14:paraId="0C41BA46" w14:textId="77777777" w:rsidR="00B12907" w:rsidRDefault="00B12907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61F62359" w14:textId="77777777" w:rsidR="00B12907" w:rsidRDefault="00B12907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32436648" w14:textId="77777777" w:rsidR="00B12907" w:rsidRDefault="00B12907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1E9F941F" w14:textId="77777777" w:rsidR="00B12907" w:rsidRDefault="00B12907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7996FFC9" w:rsidR="00B12907" w:rsidRPr="00992913" w:rsidRDefault="00B12907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39DD149" w14:textId="77777777" w:rsidR="00685A63" w:rsidRDefault="007872FB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14:paraId="73BF4EC7" w14:textId="77777777" w:rsidR="00B12907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5E418265" w14:textId="77777777" w:rsidR="00B26137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CB59FE0" w14:textId="77777777" w:rsidR="00B26137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41FDF03" w14:textId="77777777" w:rsidR="00B26137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09F2BEA8" w14:textId="49018115" w:rsidR="00B26137" w:rsidRDefault="00566011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</w:t>
            </w:r>
            <w:r w:rsidR="004C7B4A">
              <w:rPr>
                <w:sz w:val="16"/>
                <w:szCs w:val="16"/>
              </w:rPr>
              <w:t xml:space="preserve">e </w:t>
            </w:r>
            <w:r w:rsidR="00FA781C">
              <w:rPr>
                <w:sz w:val="16"/>
                <w:szCs w:val="16"/>
              </w:rPr>
              <w:t>Fries</w:t>
            </w:r>
          </w:p>
          <w:p w14:paraId="1C21D262" w14:textId="77777777" w:rsidR="00B26137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9E2F42E" w:rsidR="00B26137" w:rsidRPr="00E60DBD" w:rsidRDefault="00B26137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DC90207" w14:textId="77777777" w:rsidR="007D0F60" w:rsidRDefault="007872FB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14:paraId="7AE66F1B" w14:textId="77777777" w:rsidR="00B26137" w:rsidRDefault="00B26137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14:paraId="132753F1" w14:textId="77777777" w:rsidR="00B26137" w:rsidRDefault="00B26137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14:paraId="5A664144" w14:textId="77777777" w:rsidR="00B26137" w:rsidRDefault="00B26137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E56CFD6" w14:textId="77777777" w:rsidR="00B26137" w:rsidRDefault="0030723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14:paraId="20EE7022" w14:textId="77777777" w:rsidR="00307230" w:rsidRDefault="0030723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0D797A41" w14:textId="77777777" w:rsidR="00307230" w:rsidRDefault="0030723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1E87440" w14:textId="7E5B65E2" w:rsidR="00307230" w:rsidRPr="00E60DBD" w:rsidRDefault="00307230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78CB6C9" w14:textId="7007AA7B" w:rsidR="007D0F60" w:rsidRDefault="007872FB" w:rsidP="00CD1F0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7</w:t>
            </w:r>
          </w:p>
          <w:p w14:paraId="14C4C298" w14:textId="42ECDA1E" w:rsidR="00307230" w:rsidRDefault="00307230" w:rsidP="00307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Pizza</w:t>
            </w:r>
          </w:p>
          <w:p w14:paraId="5B69FAFD" w14:textId="77777777" w:rsidR="00307230" w:rsidRDefault="00307230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BCE977A" w14:textId="10F4D84A" w:rsidR="00307230" w:rsidRDefault="00307230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0F95D573" w14:textId="230F759F" w:rsidR="00307230" w:rsidRDefault="00307230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022A641D" w14:textId="77777777" w:rsidR="00307230" w:rsidRDefault="00307230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12432FB" w14:textId="2F4F5D04" w:rsidR="00307230" w:rsidRDefault="00307230" w:rsidP="0030723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603635FB" w:rsidR="00B26137" w:rsidRPr="00552617" w:rsidRDefault="00B26137" w:rsidP="00B2613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FFD5C23" w14:textId="79E9C1EF" w:rsidR="003806F2" w:rsidRDefault="00AF1AF1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October </w:t>
            </w:r>
            <w:r w:rsidR="007872FB">
              <w:rPr>
                <w:sz w:val="16"/>
                <w:szCs w:val="16"/>
              </w:rPr>
              <w:t>10</w:t>
            </w:r>
          </w:p>
          <w:p w14:paraId="17C1E2F1" w14:textId="5BC9E76A" w:rsidR="00DF62E1" w:rsidRDefault="00DF62E1" w:rsidP="009D628A">
            <w:pPr>
              <w:jc w:val="center"/>
              <w:rPr>
                <w:sz w:val="16"/>
                <w:szCs w:val="16"/>
              </w:rPr>
            </w:pPr>
          </w:p>
          <w:p w14:paraId="6BBFB26F" w14:textId="77777777" w:rsidR="00DF62E1" w:rsidRDefault="00DF62E1" w:rsidP="009D628A">
            <w:pPr>
              <w:jc w:val="center"/>
              <w:rPr>
                <w:sz w:val="16"/>
                <w:szCs w:val="16"/>
              </w:rPr>
            </w:pPr>
          </w:p>
          <w:p w14:paraId="235A436D" w14:textId="6AC9D3A9" w:rsidR="00DF62E1" w:rsidRDefault="00DF62E1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55725F05" w14:textId="01699657" w:rsidR="00AF1AF1" w:rsidRDefault="00AF1AF1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7A4ED336" w:rsidR="00101CCD" w:rsidRPr="005C22DF" w:rsidRDefault="00101CCD" w:rsidP="00A325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7479DC2" w14:textId="23200817" w:rsidR="00911456" w:rsidRDefault="00AF1AF1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October </w:t>
            </w:r>
            <w:r w:rsidR="007872FB">
              <w:rPr>
                <w:sz w:val="16"/>
                <w:szCs w:val="16"/>
              </w:rPr>
              <w:t>11</w:t>
            </w:r>
          </w:p>
          <w:p w14:paraId="1EE31E18" w14:textId="2EB5313D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782EC7B3" w14:textId="0CC7049B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A08630F" w14:textId="11787FFA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D25011" w14:textId="0B2065A0" w:rsidR="00307230" w:rsidRDefault="004C7B4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/ Roll</w:t>
            </w:r>
          </w:p>
          <w:p w14:paraId="3AA43E37" w14:textId="13272B6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60B7BAE5" w14:textId="64DE6976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380D019" w14:textId="0776C644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D4770EA" w14:textId="71D303D9" w:rsidR="00AF1AF1" w:rsidRPr="00E20886" w:rsidRDefault="00AF1AF1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4CCDA2" w14:textId="77777777" w:rsidR="00911456" w:rsidRDefault="007872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14:paraId="42BD1C43" w14:textId="2D493D72" w:rsidR="00307230" w:rsidRDefault="00CF6E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Salad</w:t>
            </w:r>
          </w:p>
          <w:p w14:paraId="6DC7158E" w14:textId="092FCD44" w:rsidR="00CF6E03" w:rsidRDefault="00CF6E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9D94EA3" w14:textId="12456F5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CCC15D3" w14:textId="77ACF739" w:rsidR="001C37B9" w:rsidRDefault="00C3523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679D2621" w14:textId="528D9997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D4A0499" w14:textId="41C128A9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A41AEB7" w14:textId="34BB37A8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6102FEC" w14:textId="77777777" w:rsidR="001C37B9" w:rsidRDefault="001C37B9" w:rsidP="000839A4">
            <w:pPr>
              <w:jc w:val="center"/>
              <w:rPr>
                <w:sz w:val="16"/>
                <w:szCs w:val="16"/>
              </w:rPr>
            </w:pPr>
          </w:p>
          <w:p w14:paraId="20302A4A" w14:textId="11A31E97" w:rsidR="00307230" w:rsidRPr="00E36637" w:rsidRDefault="00307230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F8CD9D5" w14:textId="77777777" w:rsidR="002A3247" w:rsidRDefault="007872FB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14:paraId="3653212E" w14:textId="76A6F660" w:rsidR="001C37B9" w:rsidRDefault="00C3523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14:paraId="217FE199" w14:textId="77777777" w:rsidR="001C37B9" w:rsidRDefault="001C37B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768985B" w14:textId="52A54665" w:rsidR="001C37B9" w:rsidRDefault="00C3523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597AF915" w14:textId="1D04E2F5" w:rsidR="001C37B9" w:rsidRDefault="004C7B4A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Steamed </w:t>
            </w:r>
            <w:r w:rsidR="001C37B9">
              <w:rPr>
                <w:sz w:val="16"/>
                <w:szCs w:val="16"/>
              </w:rPr>
              <w:t>Carrots</w:t>
            </w:r>
          </w:p>
          <w:p w14:paraId="38A0FA08" w14:textId="77777777" w:rsidR="001C37B9" w:rsidRDefault="001C37B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6F28FB81" w:rsidR="001C37B9" w:rsidRPr="0087304A" w:rsidRDefault="001C37B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186EE27" w14:textId="77777777" w:rsidR="002A3247" w:rsidRDefault="007872FB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14:paraId="051D8C7A" w14:textId="77777777" w:rsidR="00C35239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5C9CF55E" w14:textId="77777777" w:rsidR="00C35239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5D5AF1D" w14:textId="77777777" w:rsidR="00C35239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14:paraId="77EA1870" w14:textId="77777777" w:rsidR="00C35239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1F368809" w14:textId="77777777" w:rsidR="00C35239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1649110" w14:textId="6A34FD0B" w:rsidR="00C35239" w:rsidRPr="00E35224" w:rsidRDefault="00C35239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6BD0BEFD" w:rsidR="00CB6B37" w:rsidRDefault="00DF62E1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23BEA45" wp14:editId="25DC8E3E">
                  <wp:extent cx="952500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8A9B7C" w14:textId="2A0D47BE" w:rsidR="00C35239" w:rsidRDefault="007872FB" w:rsidP="000B53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14:paraId="077BCCCD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14:paraId="336C856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5468B58" w14:textId="4607260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5E5CA162" w14:textId="67B3B24E" w:rsidR="00C35239" w:rsidRDefault="004C7B4A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</w:t>
            </w:r>
            <w:r w:rsidR="00C35239">
              <w:rPr>
                <w:sz w:val="16"/>
                <w:szCs w:val="16"/>
              </w:rPr>
              <w:t>Carrots</w:t>
            </w:r>
          </w:p>
          <w:p w14:paraId="22A81474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FF9E66B" w14:textId="2525768A" w:rsidR="002A3247" w:rsidRPr="0048760D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3C4E764" w14:textId="32B2531F" w:rsidR="0076185E" w:rsidRDefault="007872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14:paraId="6C8FD99B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659BF9A1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2BC48C1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E3F898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568BCFD7" w14:textId="54798096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4CB1561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A410BF8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E2BACC4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5F5AA11F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118BE4CF" w14:textId="679C88F1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E64CD28" w14:textId="4463EE57" w:rsidR="0076185E" w:rsidRDefault="007872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14:paraId="53A2FBC5" w14:textId="32A2FB13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CF6E03">
              <w:rPr>
                <w:sz w:val="16"/>
                <w:szCs w:val="16"/>
              </w:rPr>
              <w:t>Tenders</w:t>
            </w:r>
          </w:p>
          <w:p w14:paraId="2EA19A2C" w14:textId="358E7A2D" w:rsidR="00C35239" w:rsidRDefault="00566011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Goldfish</w:t>
            </w:r>
            <w:r w:rsidR="000B536C">
              <w:rPr>
                <w:sz w:val="16"/>
                <w:szCs w:val="16"/>
              </w:rPr>
              <w:t xml:space="preserve"> Crackers</w:t>
            </w:r>
          </w:p>
          <w:p w14:paraId="08A4492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197155E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C1B737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04297E8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8BB4716" w14:textId="46E83399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3D0D3D4" w14:textId="723A62C2" w:rsidR="00BA5534" w:rsidRPr="00E36637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274FC0F8" w:rsidR="00BD5E84" w:rsidRDefault="007872FB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14:paraId="656E048B" w14:textId="7F6FDB3D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14:paraId="013A9E16" w14:textId="3C205865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8B131C5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0CF3446" w14:textId="7BDC4883" w:rsidR="00C35239" w:rsidRDefault="00DF27BE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381535E0" w14:textId="2D8BC654" w:rsidR="00C35239" w:rsidRDefault="004C7B4A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20C0A10D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EF3EED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9AAB852" w14:textId="77777777" w:rsidR="00C35239" w:rsidRDefault="00C35239" w:rsidP="0076185E">
            <w:pPr>
              <w:jc w:val="center"/>
              <w:rPr>
                <w:sz w:val="16"/>
                <w:szCs w:val="16"/>
              </w:rPr>
            </w:pPr>
          </w:p>
          <w:p w14:paraId="052AA8D1" w14:textId="77777777" w:rsidR="000776FD" w:rsidRDefault="000776FD" w:rsidP="000776FD">
            <w:pPr>
              <w:jc w:val="center"/>
              <w:rPr>
                <w:sz w:val="16"/>
                <w:szCs w:val="16"/>
              </w:rPr>
            </w:pPr>
          </w:p>
          <w:p w14:paraId="4F8713D4" w14:textId="3AB08947" w:rsidR="000776FD" w:rsidRPr="00934EC8" w:rsidRDefault="000776FD" w:rsidP="000776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5446F06E" w:rsidR="00BD5E84" w:rsidRDefault="007872FB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14:paraId="4082820E" w14:textId="42A52CDA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5B66F33" w14:textId="4D053884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547793E" w14:textId="72D88D24" w:rsidR="00B942A0" w:rsidRDefault="003B725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78AB8387" w14:textId="119CE94C" w:rsidR="003B7257" w:rsidRDefault="003B725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Potato Wedges</w:t>
            </w:r>
          </w:p>
          <w:p w14:paraId="61706269" w14:textId="0B508502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B0B5E64" w14:textId="015476F8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44EB9DC5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650DC6C0" w:rsidR="00BD5E84" w:rsidRDefault="007872FB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14:paraId="35F54B0E" w14:textId="77777777" w:rsidR="00A32573" w:rsidRDefault="00B942A0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14:paraId="5F48B138" w14:textId="77777777" w:rsidR="00B942A0" w:rsidRDefault="00B942A0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3CFF8D9" w14:textId="350E2E6F" w:rsidR="00B942A0" w:rsidRDefault="00B942A0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C181D2E" w14:textId="1C3B35B1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</w:t>
            </w:r>
            <w:r w:rsidR="003B7257">
              <w:rPr>
                <w:sz w:val="16"/>
                <w:szCs w:val="16"/>
              </w:rPr>
              <w:t xml:space="preserve"> Nuggets / Roll</w:t>
            </w:r>
          </w:p>
          <w:p w14:paraId="7478E4B8" w14:textId="3700C74F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33EAFDA3" w14:textId="4A8F356B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012BF3" w14:textId="347D3AE0" w:rsidR="00517721" w:rsidRDefault="00517721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3C74501" w14:textId="02B6A2F5" w:rsidR="00B942A0" w:rsidRDefault="00B942A0" w:rsidP="00255598">
            <w:pPr>
              <w:jc w:val="center"/>
              <w:rPr>
                <w:sz w:val="16"/>
                <w:szCs w:val="16"/>
              </w:rPr>
            </w:pPr>
          </w:p>
          <w:p w14:paraId="464B1576" w14:textId="2DE13DD7" w:rsidR="00517721" w:rsidRDefault="00517721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35AF6654" w:rsidR="00517721" w:rsidRPr="008E52C8" w:rsidRDefault="00517721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7ABAC31" w14:textId="47BCA759" w:rsidR="00BD5E84" w:rsidRDefault="007872F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14:paraId="5D7DB3D3" w14:textId="7432BFF3" w:rsidR="00A32573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14:paraId="59FAD62C" w14:textId="1D91593B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6C18F38A" w14:textId="6777DE77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4F64598" w14:textId="28CDFF76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14:paraId="01CE0978" w14:textId="4496E245" w:rsidR="00B953DB" w:rsidRDefault="00AE082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Broccoli / </w:t>
            </w:r>
            <w:r w:rsidR="00B953DB">
              <w:rPr>
                <w:sz w:val="16"/>
                <w:szCs w:val="16"/>
              </w:rPr>
              <w:t>Fruit</w:t>
            </w:r>
          </w:p>
          <w:p w14:paraId="05C68E37" w14:textId="40D03BE9" w:rsidR="00B953DB" w:rsidRDefault="00B953DB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F0E283" w14:textId="1EC3B6DF" w:rsidR="00BD5E84" w:rsidRDefault="007872FB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14:paraId="6334982A" w14:textId="1B5EADFB" w:rsidR="00A32573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Breaded Pork</w:t>
            </w:r>
            <w:r w:rsidR="000B536C">
              <w:rPr>
                <w:sz w:val="16"/>
                <w:szCs w:val="16"/>
              </w:rPr>
              <w:t xml:space="preserve"> Chop</w:t>
            </w:r>
          </w:p>
          <w:p w14:paraId="00DC0AA2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548AFA75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B626E7D" w14:textId="7808BD1A" w:rsidR="00566011" w:rsidRDefault="00DF27BE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557AE5B0" w14:textId="03216D82" w:rsidR="00566011" w:rsidRDefault="00B953DB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14:paraId="46A7ED9E" w14:textId="77777777" w:rsidR="00566011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6054099F" w:rsidR="00566011" w:rsidRPr="004923EE" w:rsidRDefault="0056601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3D42C1B" w14:textId="23AF1065" w:rsidR="00425D56" w:rsidRDefault="007872F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14:paraId="0E14BCB9" w14:textId="425081CF" w:rsidR="00566011" w:rsidRDefault="00566011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Rotini w/ Meat Sauce</w:t>
            </w:r>
          </w:p>
          <w:p w14:paraId="2590BCA4" w14:textId="0A6F7984" w:rsidR="00566011" w:rsidRDefault="00566011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1958675" w14:textId="6A3C795C" w:rsidR="00566011" w:rsidRDefault="00566011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D08B0FD" w14:textId="4A65D272" w:rsidR="00566011" w:rsidRDefault="00DF27BE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45F04589" w14:textId="0FA4E1B4" w:rsidR="00D339BB" w:rsidRDefault="00F0610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6A5D2A52" w14:textId="77777777" w:rsidR="00517721" w:rsidRDefault="00517721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6B3FC640" w:rsidR="00517721" w:rsidRPr="002900AA" w:rsidRDefault="00517721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4F2ACE0F" w:rsidR="00425D56" w:rsidRDefault="007872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14:paraId="3111AE96" w14:textId="09D405EC" w:rsidR="00845303" w:rsidRDefault="00B953D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3B7257">
              <w:rPr>
                <w:sz w:val="16"/>
                <w:szCs w:val="16"/>
              </w:rPr>
              <w:t>Nuggets</w:t>
            </w:r>
          </w:p>
          <w:p w14:paraId="4F0EC313" w14:textId="77777777" w:rsidR="00B953DB" w:rsidRDefault="00B953D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594CB57D" w14:textId="77777777" w:rsidR="00B953DB" w:rsidRDefault="00B953D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460E94" w14:textId="12CF2EE7" w:rsidR="00B953DB" w:rsidRDefault="00AE08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Turkey &amp; Cheese</w:t>
            </w:r>
          </w:p>
          <w:p w14:paraId="31470AB1" w14:textId="3CFFC1DB" w:rsidR="00AE082B" w:rsidRDefault="00AE082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4A989E99" w14:textId="77777777" w:rsidR="00B953DB" w:rsidRDefault="00B953D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519CCE28" w:rsidR="00B953DB" w:rsidRPr="004923EE" w:rsidRDefault="00B953D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627E6C12" w:rsidR="008E52C8" w:rsidRDefault="00CD1F00" w:rsidP="000D2DFA">
            <w:r>
              <w:t>Elementary</w:t>
            </w:r>
          </w:p>
          <w:p w14:paraId="1DA9A724" w14:textId="573ED7A0" w:rsidR="000D2DFA" w:rsidRDefault="000D2DFA" w:rsidP="000D2DFA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20E2FC27" w14:textId="77777777" w:rsidR="00CD1F00" w:rsidRDefault="00CD1F00" w:rsidP="000D2DFA">
            <w:pPr>
              <w:rPr>
                <w:b/>
              </w:rPr>
            </w:pPr>
          </w:p>
          <w:p w14:paraId="7D48C5C0" w14:textId="2248A06A" w:rsidR="00CD1F00" w:rsidRDefault="00CD1F00" w:rsidP="000D2DFA">
            <w:r>
              <w:rPr>
                <w:b/>
              </w:rPr>
              <w:t>EXTRA</w:t>
            </w:r>
          </w:p>
          <w:p w14:paraId="107DD0E5" w14:textId="50FBC3C7" w:rsidR="000D2DFA" w:rsidRDefault="000D2DFA" w:rsidP="000D2DFA">
            <w:r>
              <w:t xml:space="preserve">Milk - </w:t>
            </w:r>
            <w:r w:rsidR="00122456">
              <w:t>$0</w:t>
            </w:r>
            <w:r>
              <w:t>.50</w:t>
            </w:r>
          </w:p>
          <w:p w14:paraId="45C3993D" w14:textId="65928C92" w:rsidR="000D2DFA" w:rsidRDefault="00122456" w:rsidP="00D416CA">
            <w:r>
              <w:t>Snacks -$0.75</w:t>
            </w:r>
          </w:p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5FED2C41" w:rsidR="00AC0EAE" w:rsidRDefault="007872F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October </w:t>
            </w:r>
            <w:r w:rsidR="00DF62E1">
              <w:rPr>
                <w:sz w:val="16"/>
                <w:szCs w:val="16"/>
              </w:rPr>
              <w:t>31</w:t>
            </w:r>
          </w:p>
          <w:p w14:paraId="3943ADCB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746F1D62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62BB08C" w14:textId="70DF00DB" w:rsidR="00660C1B" w:rsidRDefault="00517721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14:paraId="7520C10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0499FF0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2D9DFD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660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30A87E52" w:rsidR="00AC0EAE" w:rsidRDefault="00DF62E1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76328055" w14:textId="77777777" w:rsidR="00064457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14:paraId="154362D1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CD7AB5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4E9EA5B" w14:textId="2CE318DA" w:rsidR="00660C1B" w:rsidRDefault="00B942A0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315F5B0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7AD8D508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18E6C6" w14:textId="451B7BE5" w:rsidR="00660C1B" w:rsidRPr="00B51FCA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F16AD7D" w14:textId="591780AF" w:rsidR="00AC0EAE" w:rsidRDefault="00DF62E1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364798D9" w:rsidR="00064457" w:rsidRDefault="003B72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73BF8AD4" w14:textId="699898D1" w:rsidR="003B7257" w:rsidRDefault="003B72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BDCFD82" w14:textId="2E60946E" w:rsidR="00064457" w:rsidRDefault="00660C1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17C2640B" w:rsidR="00064457" w:rsidRDefault="00DF62E1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2A601FAA" w14:textId="43738298" w:rsidR="00660C1B" w:rsidRDefault="00064457" w:rsidP="00B314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B3140C">
              <w:rPr>
                <w:sz w:val="16"/>
                <w:szCs w:val="16"/>
              </w:rPr>
              <w:t>Chicken &amp; Waffles</w:t>
            </w:r>
          </w:p>
          <w:p w14:paraId="4165D0A5" w14:textId="59A6C076" w:rsidR="00F06109" w:rsidRDefault="00F06109" w:rsidP="00B314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14:paraId="44AB787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139B13F" w14:textId="6739DE72" w:rsidR="00660C1B" w:rsidRDefault="00566011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1D5177F5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973C314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90FA9C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78F0E871" w:rsidR="00064457" w:rsidRPr="00B51FCA" w:rsidRDefault="00064457" w:rsidP="00660C1B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2164E4BF" w:rsidR="000D74D4" w:rsidRDefault="00DF62E1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00F2287B" w:rsidR="000D2DFA" w:rsidRPr="008D423B" w:rsidRDefault="00695AFF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7A4D6" wp14:editId="0F9C244C">
                  <wp:extent cx="673735" cy="952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776FD"/>
    <w:rsid w:val="000834B0"/>
    <w:rsid w:val="000839A4"/>
    <w:rsid w:val="000855DD"/>
    <w:rsid w:val="000879E9"/>
    <w:rsid w:val="00093D17"/>
    <w:rsid w:val="000A5AB5"/>
    <w:rsid w:val="000B0ABD"/>
    <w:rsid w:val="000B4523"/>
    <w:rsid w:val="000B536C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37B9"/>
    <w:rsid w:val="001C63DB"/>
    <w:rsid w:val="001D2AF2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07230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257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C7B4A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15057"/>
    <w:rsid w:val="00517721"/>
    <w:rsid w:val="00531FD0"/>
    <w:rsid w:val="00540343"/>
    <w:rsid w:val="00543428"/>
    <w:rsid w:val="00551BF5"/>
    <w:rsid w:val="00552617"/>
    <w:rsid w:val="00554AD2"/>
    <w:rsid w:val="00556A98"/>
    <w:rsid w:val="0055728B"/>
    <w:rsid w:val="00566011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0C1B"/>
    <w:rsid w:val="00662690"/>
    <w:rsid w:val="00676AD6"/>
    <w:rsid w:val="00676F5D"/>
    <w:rsid w:val="006854E6"/>
    <w:rsid w:val="00685A63"/>
    <w:rsid w:val="00685DA2"/>
    <w:rsid w:val="00695AFF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872FB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7C0B"/>
    <w:rsid w:val="00934EC8"/>
    <w:rsid w:val="0094381B"/>
    <w:rsid w:val="009468A6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E082B"/>
    <w:rsid w:val="00AF1AF1"/>
    <w:rsid w:val="00AF1C6D"/>
    <w:rsid w:val="00AF79FE"/>
    <w:rsid w:val="00B0315F"/>
    <w:rsid w:val="00B1021B"/>
    <w:rsid w:val="00B12907"/>
    <w:rsid w:val="00B14715"/>
    <w:rsid w:val="00B22628"/>
    <w:rsid w:val="00B2427C"/>
    <w:rsid w:val="00B26137"/>
    <w:rsid w:val="00B3140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42A0"/>
    <w:rsid w:val="00B953DB"/>
    <w:rsid w:val="00B9563A"/>
    <w:rsid w:val="00BA5534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239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D1F00"/>
    <w:rsid w:val="00CE12BA"/>
    <w:rsid w:val="00CE5E6E"/>
    <w:rsid w:val="00CF1364"/>
    <w:rsid w:val="00CF3BC0"/>
    <w:rsid w:val="00CF6E03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27BE"/>
    <w:rsid w:val="00DF3776"/>
    <w:rsid w:val="00DF62E1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06109"/>
    <w:rsid w:val="00F16D8B"/>
    <w:rsid w:val="00F25157"/>
    <w:rsid w:val="00F26C90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A781C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clipground.com/clipart-pizza-slice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cspca.com/event-calendar/education-events-in-october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hyperlink" Target="https://www.goodfreephotos.com/public-domain-images/ghost-trick-or-treat-vector-clipart.png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C0AD7"/>
    <w:rsid w:val="005E0DAE"/>
    <w:rsid w:val="005E34B9"/>
    <w:rsid w:val="005E7192"/>
    <w:rsid w:val="00602B7D"/>
    <w:rsid w:val="00613604"/>
    <w:rsid w:val="0062249E"/>
    <w:rsid w:val="00643F30"/>
    <w:rsid w:val="00660C12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2DC0"/>
    <w:rsid w:val="007F55D9"/>
    <w:rsid w:val="00805ADA"/>
    <w:rsid w:val="00820CB7"/>
    <w:rsid w:val="008C3040"/>
    <w:rsid w:val="008C5E13"/>
    <w:rsid w:val="008D2D22"/>
    <w:rsid w:val="008D6E71"/>
    <w:rsid w:val="008D7E21"/>
    <w:rsid w:val="008F230D"/>
    <w:rsid w:val="008F7FEF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09B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A7628"/>
    <w:rsid w:val="00DC09E0"/>
    <w:rsid w:val="00DC1CBF"/>
    <w:rsid w:val="00DC5487"/>
    <w:rsid w:val="00DD5849"/>
    <w:rsid w:val="00E00521"/>
    <w:rsid w:val="00E34FF8"/>
    <w:rsid w:val="00E43CE0"/>
    <w:rsid w:val="00E43DFD"/>
    <w:rsid w:val="00E50594"/>
    <w:rsid w:val="00E519AE"/>
    <w:rsid w:val="00E6351F"/>
    <w:rsid w:val="00E66539"/>
    <w:rsid w:val="00EA2364"/>
    <w:rsid w:val="00EC125E"/>
    <w:rsid w:val="00EF4FC7"/>
    <w:rsid w:val="00F069E6"/>
    <w:rsid w:val="00F202A5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110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14</cp:revision>
  <cp:lastPrinted>2022-09-07T13:39:00Z</cp:lastPrinted>
  <dcterms:created xsi:type="dcterms:W3CDTF">2022-08-29T14:49:00Z</dcterms:created>
  <dcterms:modified xsi:type="dcterms:W3CDTF">2022-09-07T14:01:00Z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