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2523F2F4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High School &amp; Middle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4E6198">
                                  <w:rPr>
                                    <w:sz w:val="28"/>
                                    <w:szCs w:val="28"/>
                                  </w:rPr>
                                  <w:t>October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7777777"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2523F2F4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High School &amp; Middle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4E6198">
                            <w:rPr>
                              <w:sz w:val="28"/>
                              <w:szCs w:val="28"/>
                            </w:rPr>
                            <w:t>October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7777777"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4BF07DBB" w:rsidR="00A3297F" w:rsidRDefault="004E6198">
            <w:r>
              <w:rPr>
                <w:noProof/>
              </w:rPr>
              <w:drawing>
                <wp:inline distT="0" distB="0" distL="0" distR="0" wp14:anchorId="64143D02" wp14:editId="60D227A2">
                  <wp:extent cx="1143000" cy="901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49E933D" w14:textId="77777777" w:rsidR="00685A63" w:rsidRDefault="004E6198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</w:p>
          <w:p w14:paraId="3231E76C" w14:textId="77777777" w:rsidR="00D464A1" w:rsidRDefault="00D464A1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14:paraId="67994883" w14:textId="77777777" w:rsidR="00D464A1" w:rsidRDefault="00D464A1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14:paraId="463AF264" w14:textId="77777777" w:rsidR="00D464A1" w:rsidRDefault="00D464A1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67BA52C" w14:textId="77777777" w:rsidR="00D464A1" w:rsidRDefault="00D464A1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14:paraId="75AD054B" w14:textId="77777777" w:rsidR="00D464A1" w:rsidRDefault="00D464A1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7B557A50" w14:textId="77777777" w:rsidR="00D464A1" w:rsidRDefault="00D464A1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7224432" w14:textId="6E7F6B6E" w:rsidR="00D464A1" w:rsidRPr="00E60DBD" w:rsidRDefault="00D464A1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C7FD61D" w14:textId="76C77DAC" w:rsidR="00B87271" w:rsidRDefault="004E6198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4</w:t>
            </w:r>
          </w:p>
          <w:p w14:paraId="5E2D3501" w14:textId="3CD88C55" w:rsidR="006D4715" w:rsidRDefault="006D4715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Tso’s Chicken</w:t>
            </w:r>
          </w:p>
          <w:p w14:paraId="5A8C6ED2" w14:textId="51EBB236" w:rsidR="006D4715" w:rsidRDefault="006D4715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5A20B42E" w14:textId="18437CA9" w:rsidR="006D4715" w:rsidRDefault="006D4715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6900122" w14:textId="77777777" w:rsidR="006D4715" w:rsidRDefault="00485CB0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484DC9E1" w14:textId="77777777" w:rsidR="00485CB0" w:rsidRDefault="00485CB0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4F04E6D2" w14:textId="77777777" w:rsidR="00485CB0" w:rsidRDefault="00485CB0" w:rsidP="00485C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89F24F4" w14:textId="472E2043" w:rsidR="00485CB0" w:rsidRPr="00992913" w:rsidRDefault="00485CB0" w:rsidP="00485C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BBA0BDD" w14:textId="77777777" w:rsidR="00685A63" w:rsidRDefault="004E6198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5</w:t>
            </w:r>
          </w:p>
          <w:p w14:paraId="747B2FA3" w14:textId="77777777" w:rsidR="00485CB0" w:rsidRDefault="00485CB0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14:paraId="19A2E96A" w14:textId="77777777" w:rsidR="00485CB0" w:rsidRDefault="00485CB0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1775211" w14:textId="77777777" w:rsidR="00485CB0" w:rsidRDefault="00485CB0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3B45899" w14:textId="77777777" w:rsidR="00485CB0" w:rsidRDefault="00485CB0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14:paraId="6DB0D84B" w14:textId="77777777" w:rsidR="00485CB0" w:rsidRDefault="00485CB0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0159D6A8" w14:textId="77777777" w:rsidR="00485CB0" w:rsidRDefault="00485CB0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C5988F8" w14:textId="748FAD6B" w:rsidR="00485CB0" w:rsidRPr="00E60DBD" w:rsidRDefault="00485CB0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8BC5B36" w14:textId="66C768F6" w:rsidR="006D4715" w:rsidRDefault="004E6198" w:rsidP="00BD08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6</w:t>
            </w:r>
          </w:p>
          <w:p w14:paraId="3D03C93C" w14:textId="77777777" w:rsidR="006D4715" w:rsidRDefault="006D4715" w:rsidP="006D4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14:paraId="554BD97D" w14:textId="77777777" w:rsidR="006D4715" w:rsidRDefault="006D4715" w:rsidP="006D4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9E37051" w14:textId="77777777" w:rsidR="006D4715" w:rsidRDefault="006D4715" w:rsidP="006D4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</w:t>
            </w:r>
          </w:p>
          <w:p w14:paraId="0558C073" w14:textId="77777777" w:rsidR="006D4715" w:rsidRDefault="006D4715" w:rsidP="006D4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Wrap</w:t>
            </w:r>
          </w:p>
          <w:p w14:paraId="38DBBA45" w14:textId="77777777" w:rsidR="006D4715" w:rsidRDefault="006D4715" w:rsidP="006D4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14:paraId="6085AF46" w14:textId="77777777" w:rsidR="006D4715" w:rsidRDefault="006D4715" w:rsidP="006D4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03A1F1D7" w14:textId="77777777" w:rsidR="006D4715" w:rsidRDefault="006D4715" w:rsidP="006D4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1E87440" w14:textId="0B0FEB82" w:rsidR="007D0F60" w:rsidRPr="00E60DBD" w:rsidRDefault="007D0F60" w:rsidP="004E61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EC11808" w14:textId="1DE1A7E3" w:rsidR="009D628A" w:rsidRDefault="004E6198" w:rsidP="009D628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October 7</w:t>
            </w:r>
          </w:p>
          <w:p w14:paraId="1E17CCD2" w14:textId="29E5E3EA" w:rsidR="007D0F60" w:rsidRDefault="004E6198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Pepperoni </w:t>
            </w:r>
            <w:r w:rsidR="007D0F60">
              <w:rPr>
                <w:sz w:val="16"/>
                <w:szCs w:val="16"/>
              </w:rPr>
              <w:t>Pizza</w:t>
            </w:r>
          </w:p>
          <w:p w14:paraId="12196597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35B0867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065E3A41" w14:textId="69F58977" w:rsidR="007D0F60" w:rsidRDefault="00D6404D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67ED7334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B697672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BC543C9" w14:textId="6FE56784" w:rsidR="007D0F60" w:rsidRPr="00552617" w:rsidRDefault="007D0F60" w:rsidP="009D628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35D76DF6" w14:textId="77777777" w:rsidR="00C22236" w:rsidRPr="00165B8C" w:rsidRDefault="00C22236" w:rsidP="00D630DD">
            <w:pPr>
              <w:jc w:val="center"/>
            </w:pPr>
          </w:p>
        </w:tc>
        <w:tc>
          <w:tcPr>
            <w:tcW w:w="2016" w:type="dxa"/>
          </w:tcPr>
          <w:p w14:paraId="2EC4F394" w14:textId="77777777" w:rsidR="00101CCD" w:rsidRDefault="004E6198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10</w:t>
            </w:r>
          </w:p>
          <w:p w14:paraId="15A9B0BA" w14:textId="66544E8A" w:rsidR="004E6198" w:rsidRDefault="004E6198" w:rsidP="00A32573">
            <w:pPr>
              <w:jc w:val="center"/>
              <w:rPr>
                <w:sz w:val="16"/>
                <w:szCs w:val="16"/>
              </w:rPr>
            </w:pPr>
          </w:p>
          <w:p w14:paraId="4B55E790" w14:textId="77777777" w:rsidR="00BD0831" w:rsidRDefault="00BD0831" w:rsidP="00A32573">
            <w:pPr>
              <w:jc w:val="center"/>
              <w:rPr>
                <w:sz w:val="16"/>
                <w:szCs w:val="16"/>
              </w:rPr>
            </w:pPr>
          </w:p>
          <w:p w14:paraId="6C73054B" w14:textId="27D51043" w:rsidR="004E6198" w:rsidRPr="005C22DF" w:rsidRDefault="004E6198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14:paraId="4821D606" w14:textId="2575AA4A" w:rsidR="00D630DD" w:rsidRDefault="004E6198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11</w:t>
            </w:r>
          </w:p>
          <w:p w14:paraId="551C7FBE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14:paraId="415D7484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94BB349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</w:p>
          <w:p w14:paraId="2829CE5D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66DE8D44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02DE4E7C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D4770EA" w14:textId="2BA0F10E" w:rsidR="00911456" w:rsidRPr="00E20886" w:rsidRDefault="00911456" w:rsidP="00D640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A9F476C" w14:textId="77777777" w:rsidR="004E6198" w:rsidRDefault="004E6198" w:rsidP="004E61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12</w:t>
            </w:r>
          </w:p>
          <w:p w14:paraId="1F48822A" w14:textId="39EF7763" w:rsidR="004E6198" w:rsidRDefault="004E6198" w:rsidP="00D64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</w:t>
            </w:r>
            <w:r w:rsidR="00D6404D">
              <w:rPr>
                <w:sz w:val="16"/>
                <w:szCs w:val="16"/>
              </w:rPr>
              <w:t>eeseburger</w:t>
            </w:r>
          </w:p>
          <w:p w14:paraId="3BB6410D" w14:textId="77777777" w:rsidR="004E6198" w:rsidRDefault="004E6198" w:rsidP="004E61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9EA679D" w14:textId="7B11E1C6" w:rsidR="004E6198" w:rsidRDefault="00D6404D" w:rsidP="004E61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</w:t>
            </w:r>
          </w:p>
          <w:p w14:paraId="780F75B8" w14:textId="0895E1B2" w:rsidR="00D6404D" w:rsidRDefault="00D6404D" w:rsidP="004E61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1095CE5A" w14:textId="11FFF540" w:rsidR="004E6198" w:rsidRDefault="00D6404D" w:rsidP="004E61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5E19FDC7" w14:textId="77777777" w:rsidR="004E6198" w:rsidRDefault="004E6198" w:rsidP="004E61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20302A4A" w14:textId="2629A625" w:rsidR="00911456" w:rsidRPr="00E36637" w:rsidRDefault="004E6198" w:rsidP="004E61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5C06CAF" w14:textId="51A7C0EC" w:rsidR="00D630DD" w:rsidRDefault="006D4715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13</w:t>
            </w:r>
          </w:p>
          <w:p w14:paraId="121631BF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&amp; Cheese</w:t>
            </w:r>
          </w:p>
          <w:p w14:paraId="787F1A64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F245C66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0F98872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2FF483FD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14:paraId="52783D14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5E55C2E" w14:textId="69CBFCA2" w:rsidR="00BD0831" w:rsidRPr="0087304A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A85B1EA" w14:textId="2188A193" w:rsidR="00D630DD" w:rsidRDefault="006D4715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14</w:t>
            </w:r>
          </w:p>
          <w:p w14:paraId="06074CC1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Fries</w:t>
            </w:r>
          </w:p>
          <w:p w14:paraId="61184D6C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C5F02BF" w14:textId="58356153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Ham &amp; Cheese </w:t>
            </w:r>
            <w:r w:rsidR="00E3249F">
              <w:rPr>
                <w:sz w:val="16"/>
                <w:szCs w:val="16"/>
              </w:rPr>
              <w:t>Hoagie</w:t>
            </w:r>
          </w:p>
          <w:p w14:paraId="63F94369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6C9BEDE1" w14:textId="77777777" w:rsidR="00D630DD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1649110" w14:textId="3501CFAB" w:rsidR="002A3247" w:rsidRPr="00E35224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A1DD55A" w14:textId="67E20998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E324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4764EF7" w14:textId="00FACF37" w:rsidR="0076185E" w:rsidRDefault="00D53EA4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17</w:t>
            </w:r>
          </w:p>
          <w:p w14:paraId="31667E40" w14:textId="0256E799" w:rsidR="002A3247" w:rsidRDefault="00D630DD" w:rsidP="00D630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3A280B11" w14:textId="77777777" w:rsidR="002A3247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BC60B2C" w14:textId="77777777" w:rsidR="002A3247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Flatbread</w:t>
            </w:r>
          </w:p>
          <w:p w14:paraId="655843A4" w14:textId="77777777" w:rsidR="002A3247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7D8FD17F" w14:textId="77777777" w:rsidR="00D630DD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3FF9E66B" w14:textId="05FE0844" w:rsidR="002A3247" w:rsidRPr="0048760D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3C4E764" w14:textId="7A353301" w:rsidR="0076185E" w:rsidRDefault="00D53E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18</w:t>
            </w:r>
          </w:p>
          <w:p w14:paraId="0143FD26" w14:textId="77777777" w:rsidR="00D6404D" w:rsidRDefault="00D6404D" w:rsidP="00D64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Alfredo </w:t>
            </w:r>
          </w:p>
          <w:p w14:paraId="28535DA4" w14:textId="77777777" w:rsidR="00D6404D" w:rsidRDefault="00D6404D" w:rsidP="00D64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13C3752" w14:textId="77777777" w:rsidR="00D6404D" w:rsidRDefault="00D6404D" w:rsidP="00D64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E23027F" w14:textId="77777777" w:rsidR="00D6404D" w:rsidRDefault="00D6404D" w:rsidP="00D64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Bacon Wrap</w:t>
            </w:r>
          </w:p>
          <w:p w14:paraId="402378B9" w14:textId="77777777" w:rsidR="00D6404D" w:rsidRDefault="00D6404D" w:rsidP="00D64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2BDB2457" w14:textId="77777777" w:rsidR="00D6404D" w:rsidRDefault="00D6404D" w:rsidP="00D64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249CA4E9" w14:textId="110DF892" w:rsidR="00D6404D" w:rsidRDefault="00D6404D" w:rsidP="00D64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18BE4CF" w14:textId="5A974D6F" w:rsidR="00BA5534" w:rsidRPr="00FD3FF0" w:rsidRDefault="00BA5534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BF0AB2D" w14:textId="77777777" w:rsidR="00BA5534" w:rsidRDefault="00D53EA4" w:rsidP="006D4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19</w:t>
            </w:r>
          </w:p>
          <w:p w14:paraId="0AE3C880" w14:textId="77777777" w:rsidR="00D53EA4" w:rsidRDefault="00D53EA4" w:rsidP="00D53E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14:paraId="5F8F8062" w14:textId="77777777" w:rsidR="00D53EA4" w:rsidRDefault="00D53EA4" w:rsidP="00D53E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1F3D1E0C" w14:textId="77777777" w:rsidR="00D53EA4" w:rsidRDefault="00D53EA4" w:rsidP="00D53E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6B68229" w14:textId="77777777" w:rsidR="00D53EA4" w:rsidRDefault="00D53EA4" w:rsidP="00D53E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22AC2388" w14:textId="77777777" w:rsidR="00D53EA4" w:rsidRDefault="00D53EA4" w:rsidP="00D53E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40DBDA91" w14:textId="77777777" w:rsidR="00D53EA4" w:rsidRDefault="00D53EA4" w:rsidP="00D53E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D5CD56D" w14:textId="77777777" w:rsidR="00D53EA4" w:rsidRDefault="00D53EA4" w:rsidP="00D53E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3D0D3D4" w14:textId="280892B3" w:rsidR="00D53EA4" w:rsidRPr="00E36637" w:rsidRDefault="00D53EA4" w:rsidP="006D471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0A16FB6" w14:textId="41CE366D" w:rsidR="00BD5E84" w:rsidRDefault="00D53EA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20</w:t>
            </w:r>
          </w:p>
          <w:p w14:paraId="6DC08B01" w14:textId="278E7406" w:rsidR="00BA5534" w:rsidRDefault="00D6404D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 </w:t>
            </w:r>
            <w:r w:rsidR="00D53EA4">
              <w:rPr>
                <w:sz w:val="16"/>
                <w:szCs w:val="16"/>
              </w:rPr>
              <w:t>Steak Fries</w:t>
            </w:r>
          </w:p>
          <w:p w14:paraId="7606259A" w14:textId="3A44B8CC" w:rsidR="00BA5534" w:rsidRDefault="00BA553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97241D9" w14:textId="5CE2B9DF" w:rsidR="00BA5534" w:rsidRDefault="00BA553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010198A7" w14:textId="62A3EDD9" w:rsidR="00BA5534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45E88EC0" w14:textId="3218877D" w:rsidR="00A32573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21288DE" w14:textId="30893B9B" w:rsidR="00A32573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F8713D4" w14:textId="08182072" w:rsidR="00BA5534" w:rsidRPr="00934EC8" w:rsidRDefault="00BA5534" w:rsidP="007618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102D0B" w14:textId="7798B0D0" w:rsidR="00BD5E84" w:rsidRDefault="00D53E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21</w:t>
            </w:r>
          </w:p>
          <w:p w14:paraId="069879FE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23381681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9E15C27" w14:textId="2675EE29" w:rsidR="00A32573" w:rsidRDefault="00BA54D7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14:paraId="6D39CCF6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56C443C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03730B80" w14:textId="18AD21F4" w:rsidR="00A32573" w:rsidRPr="00934EC8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F8CEE76" w14:textId="7CBE0496" w:rsidR="00EB05E3" w:rsidRDefault="002A3247" w:rsidP="00EB05E3">
            <w:pPr>
              <w:jc w:val="center"/>
              <w:rPr>
                <w:i/>
              </w:rPr>
            </w:pPr>
            <w:r>
              <w:rPr>
                <w:i/>
              </w:rPr>
              <w:t xml:space="preserve">Peanut Butter &amp; Jelly Sandwich served everyday depending on </w:t>
            </w:r>
            <w:r w:rsidR="005F2115">
              <w:rPr>
                <w:i/>
              </w:rPr>
              <w:t>availability</w:t>
            </w: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7C0ADDCD" w14:textId="22DB832F" w:rsidR="00BD5E84" w:rsidRDefault="00D53EA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24</w:t>
            </w:r>
          </w:p>
          <w:p w14:paraId="0F4A1D95" w14:textId="77777777" w:rsidR="00E3249F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14:paraId="295D8BA9" w14:textId="77777777" w:rsidR="00E3249F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4C3A485" w14:textId="77777777" w:rsidR="00E3249F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08B38CA" w14:textId="77777777" w:rsidR="00E3249F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580E793E" w14:textId="77777777" w:rsidR="00E3249F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3E4E33E3" w14:textId="77777777" w:rsidR="00E3249F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92968AD" w14:textId="77777777" w:rsidR="00E3249F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A447505" w14:textId="77777777" w:rsidR="00E3249F" w:rsidRDefault="00E3249F" w:rsidP="00255598">
            <w:pPr>
              <w:jc w:val="center"/>
              <w:rPr>
                <w:sz w:val="16"/>
                <w:szCs w:val="16"/>
              </w:rPr>
            </w:pPr>
          </w:p>
          <w:p w14:paraId="2865BE2B" w14:textId="250D2F02" w:rsidR="00A32573" w:rsidRPr="008E52C8" w:rsidRDefault="00A32573" w:rsidP="00255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7ABAC31" w14:textId="4F6B7D75" w:rsidR="00BD5E84" w:rsidRDefault="00D53EA4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25</w:t>
            </w:r>
          </w:p>
          <w:p w14:paraId="067AA85C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14:paraId="2A998A38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14:paraId="5F58540B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A9D11B2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14:paraId="56BCC27D" w14:textId="572DE03F" w:rsidR="00A32573" w:rsidRDefault="00D53EA4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227E13AC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9C5744A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D7DB3D3" w14:textId="77777777" w:rsidR="00A32573" w:rsidRDefault="00A32573" w:rsidP="00C36873">
            <w:pPr>
              <w:jc w:val="center"/>
              <w:rPr>
                <w:sz w:val="16"/>
                <w:szCs w:val="16"/>
              </w:rPr>
            </w:pPr>
          </w:p>
          <w:p w14:paraId="55DBD591" w14:textId="77777777" w:rsidR="00A32573" w:rsidRDefault="00A32573" w:rsidP="00C36873">
            <w:pPr>
              <w:jc w:val="center"/>
              <w:rPr>
                <w:sz w:val="16"/>
                <w:szCs w:val="16"/>
              </w:rPr>
            </w:pPr>
          </w:p>
          <w:p w14:paraId="6FEC4FAA" w14:textId="1069032E" w:rsidR="00BA5534" w:rsidRPr="008E52C8" w:rsidRDefault="00BA5534" w:rsidP="00C368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7F0E283" w14:textId="15B98A2D" w:rsidR="00BD5E84" w:rsidRDefault="00D53EA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26</w:t>
            </w:r>
          </w:p>
          <w:p w14:paraId="4B1D1B42" w14:textId="77777777" w:rsidR="00E3249F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Taco Salad </w:t>
            </w:r>
          </w:p>
          <w:p w14:paraId="36AB8F97" w14:textId="04D61C6D" w:rsidR="00E3249F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Doritos</w:t>
            </w:r>
          </w:p>
          <w:p w14:paraId="6EB05ACF" w14:textId="77777777" w:rsidR="00E3249F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E98B7EC" w14:textId="77777777" w:rsidR="00E3249F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14:paraId="43D4DB56" w14:textId="77777777" w:rsidR="00E3249F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57EF3CCB" w14:textId="77777777" w:rsidR="00E3249F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821F93F" w14:textId="0FFC2DB0" w:rsidR="00A32573" w:rsidRPr="004923EE" w:rsidRDefault="00E3249F" w:rsidP="00E324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3D42C1B" w14:textId="21F3CE6C" w:rsidR="00425D56" w:rsidRDefault="00D53EA4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27</w:t>
            </w:r>
          </w:p>
          <w:p w14:paraId="1CCA352F" w14:textId="25CAAC91" w:rsidR="00F26C90" w:rsidRDefault="006D4715" w:rsidP="00F26C9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Turkey Sandwich</w:t>
            </w:r>
          </w:p>
          <w:p w14:paraId="293EFE90" w14:textId="492119E1" w:rsidR="008B0FED" w:rsidRDefault="008B0FED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5EAA096" w14:textId="4DC87D02" w:rsidR="008B0FED" w:rsidRDefault="008B0FED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14:paraId="1F708B99" w14:textId="7BB5A521" w:rsidR="00F26C90" w:rsidRDefault="006D4715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Fries</w:t>
            </w:r>
          </w:p>
          <w:p w14:paraId="54049BD7" w14:textId="572A2730" w:rsidR="00F26C90" w:rsidRDefault="00F26C90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072E445E" w14:textId="0763590A" w:rsidR="00F26C90" w:rsidRDefault="00F26C90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6B79EE3" w14:textId="77777777" w:rsidR="008B0FED" w:rsidRDefault="008B0FED" w:rsidP="00425D56">
            <w:pPr>
              <w:jc w:val="center"/>
              <w:rPr>
                <w:sz w:val="16"/>
                <w:szCs w:val="16"/>
              </w:rPr>
            </w:pPr>
          </w:p>
          <w:p w14:paraId="6D0A991F" w14:textId="6D9CF6C9" w:rsidR="00D339BB" w:rsidRPr="002900AA" w:rsidRDefault="00D339BB" w:rsidP="00425D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FC10DFF" w14:textId="10E2F891" w:rsidR="00425D56" w:rsidRDefault="00D53E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28</w:t>
            </w:r>
          </w:p>
          <w:p w14:paraId="4B2586F1" w14:textId="77777777" w:rsidR="00D339BB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2B36EA47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14:paraId="57686D76" w14:textId="42298470" w:rsidR="00845303" w:rsidRDefault="00F26C90" w:rsidP="00F26C9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D53EA4">
              <w:rPr>
                <w:sz w:val="16"/>
                <w:szCs w:val="16"/>
              </w:rPr>
              <w:t>alzone</w:t>
            </w:r>
          </w:p>
          <w:p w14:paraId="6830AA3C" w14:textId="06592B9A" w:rsidR="00845303" w:rsidRDefault="00F26C9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18124125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13C3077" w14:textId="728F0C8D" w:rsidR="00845303" w:rsidRPr="004923EE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D1C31A6" w14:textId="3A1ACE1E" w:rsidR="008E52C8" w:rsidRDefault="00D3086E" w:rsidP="000D2DFA">
            <w:r>
              <w:t>High School</w:t>
            </w:r>
          </w:p>
          <w:p w14:paraId="1DA9A724" w14:textId="77777777" w:rsidR="000D2DFA" w:rsidRDefault="000D2DFA" w:rsidP="000D2DFA">
            <w:r>
              <w:t>Lunch</w:t>
            </w:r>
            <w:r w:rsidRPr="00D416CA">
              <w:rPr>
                <w:b/>
              </w:rPr>
              <w:t>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77777777" w:rsidR="000D2DFA" w:rsidRDefault="000D2DFA" w:rsidP="000D2DFA">
            <w:r>
              <w:t>Milk - .50</w:t>
            </w:r>
          </w:p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59BD9131" w:rsidR="00AC0EAE" w:rsidRDefault="00D53EA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31</w:t>
            </w:r>
          </w:p>
          <w:p w14:paraId="7CC5CA8F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0F446F11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671B1FA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098C8ABB" w14:textId="0EAAD5CA" w:rsidR="00064457" w:rsidRDefault="006D4715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Scalloped Potatoes</w:t>
            </w:r>
          </w:p>
          <w:p w14:paraId="261E4141" w14:textId="23D10D74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5FDDBF5" w14:textId="51414F85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8BEF064" w14:textId="44764D9E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436E23F" w14:textId="401EB1B1" w:rsidR="00B93B9C" w:rsidRDefault="00D53EA4" w:rsidP="00B93B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14:paraId="389265DA" w14:textId="77777777" w:rsidR="00B93B9C" w:rsidRDefault="00B93B9C" w:rsidP="00B93B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14:paraId="635A3A4E" w14:textId="77777777" w:rsidR="00B93B9C" w:rsidRDefault="00B93B9C" w:rsidP="00B93B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77BA193" w14:textId="77777777" w:rsidR="00B93B9C" w:rsidRDefault="00B93B9C" w:rsidP="00B93B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</w:t>
            </w:r>
          </w:p>
          <w:p w14:paraId="7CF232B4" w14:textId="77777777" w:rsidR="00B93B9C" w:rsidRDefault="00B93B9C" w:rsidP="00B93B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Wrap</w:t>
            </w:r>
          </w:p>
          <w:p w14:paraId="72902D55" w14:textId="00CB2EDD" w:rsidR="00B93B9C" w:rsidRDefault="00B9419D" w:rsidP="00B93B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027FF28" w14:textId="77777777" w:rsidR="00B93B9C" w:rsidRDefault="00B93B9C" w:rsidP="00B93B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9745CF3" w14:textId="77777777" w:rsidR="00B93B9C" w:rsidRDefault="00B93B9C" w:rsidP="00B93B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7D193CF5" w14:textId="77777777" w:rsidR="00DE58A2" w:rsidRDefault="00DE58A2" w:rsidP="004F3EE4">
            <w:pPr>
              <w:jc w:val="center"/>
              <w:rPr>
                <w:sz w:val="16"/>
                <w:szCs w:val="16"/>
              </w:rPr>
            </w:pPr>
          </w:p>
          <w:p w14:paraId="4018E6C6" w14:textId="0C8B5853" w:rsidR="00064457" w:rsidRPr="00B51FCA" w:rsidRDefault="00064457" w:rsidP="006D471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F16AD7D" w14:textId="12DF93C7" w:rsidR="00AC0EAE" w:rsidRDefault="00D53EA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</w:p>
          <w:p w14:paraId="2FC84F14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14:paraId="072DEA08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BB7ACC3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14:paraId="0BDCFD82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519CC28B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5A077C" w14:textId="32D47218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FEB2853" w14:textId="77B8264B" w:rsidR="00064457" w:rsidRDefault="00D53EA4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</w:t>
            </w:r>
          </w:p>
          <w:p w14:paraId="6EA21530" w14:textId="6DAE8870" w:rsidR="00B9419D" w:rsidRDefault="00B9419D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Sliders</w:t>
            </w:r>
          </w:p>
          <w:p w14:paraId="5BB53516" w14:textId="51CD454C" w:rsidR="00B9419D" w:rsidRDefault="00B9419D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AE861B4" w14:textId="72A535DC" w:rsidR="00B9419D" w:rsidRDefault="00B9419D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47102C29" w14:textId="4A274D32" w:rsidR="00B9419D" w:rsidRDefault="00B9419D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60C95F2A" w14:textId="71239E88" w:rsidR="00B9419D" w:rsidRDefault="00B9419D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E85CBF3" w14:textId="12626E6D" w:rsidR="00B9419D" w:rsidRDefault="00B9419D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A1F2776" w14:textId="77777777" w:rsidR="00B9419D" w:rsidRDefault="00B9419D" w:rsidP="00064457">
            <w:pPr>
              <w:jc w:val="center"/>
              <w:rPr>
                <w:sz w:val="16"/>
                <w:szCs w:val="16"/>
              </w:rPr>
            </w:pPr>
          </w:p>
          <w:p w14:paraId="1E3033D9" w14:textId="74939DDA" w:rsidR="006D4715" w:rsidRDefault="006D4715" w:rsidP="006D4715">
            <w:pPr>
              <w:jc w:val="center"/>
              <w:rPr>
                <w:sz w:val="16"/>
                <w:szCs w:val="16"/>
              </w:rPr>
            </w:pPr>
          </w:p>
          <w:p w14:paraId="0A47E6FF" w14:textId="77777777" w:rsidR="006D4715" w:rsidRDefault="006D4715" w:rsidP="00064457">
            <w:pPr>
              <w:jc w:val="center"/>
              <w:rPr>
                <w:sz w:val="16"/>
                <w:szCs w:val="16"/>
              </w:rPr>
            </w:pPr>
          </w:p>
          <w:p w14:paraId="35C0FF43" w14:textId="77777777" w:rsidR="00064457" w:rsidRDefault="00064457" w:rsidP="00064457">
            <w:pPr>
              <w:jc w:val="center"/>
              <w:rPr>
                <w:sz w:val="16"/>
                <w:szCs w:val="16"/>
              </w:rPr>
            </w:pPr>
          </w:p>
          <w:p w14:paraId="16DDD373" w14:textId="5A9F64CE" w:rsidR="00064457" w:rsidRPr="00B51FCA" w:rsidRDefault="00064457" w:rsidP="009839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CA001CC" w14:textId="77F9AE68" w:rsidR="000D74D4" w:rsidRDefault="00D53EA4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4</w:t>
            </w:r>
          </w:p>
          <w:p w14:paraId="66BE6E94" w14:textId="2AFDDC7A" w:rsidR="00064457" w:rsidRDefault="00B93B9C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14:paraId="68000311" w14:textId="3EA3A364" w:rsidR="00B93B9C" w:rsidRDefault="00B93B9C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AB5DA8F" w14:textId="407B1925" w:rsidR="00B93B9C" w:rsidRDefault="004B19B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Egg &amp; Sausage </w:t>
            </w:r>
          </w:p>
          <w:p w14:paraId="4D807B41" w14:textId="36CA5F3D" w:rsidR="004B19BB" w:rsidRDefault="004B19B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14:paraId="0CB48A85" w14:textId="16BE0543" w:rsidR="004B19BB" w:rsidRDefault="004B19B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12DCAAD8" w14:textId="464C846C" w:rsidR="004B19BB" w:rsidRDefault="004B19B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008104CC" w14:textId="0FC6E34E" w:rsidR="004B19BB" w:rsidRDefault="004B19B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778E6B9C" w:rsidR="000D2DFA" w:rsidRPr="008D423B" w:rsidRDefault="004E6198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C32A5F" wp14:editId="37F690C8">
                  <wp:extent cx="865505" cy="9525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01CCD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34DCD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247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5CB0"/>
    <w:rsid w:val="0048760D"/>
    <w:rsid w:val="00487744"/>
    <w:rsid w:val="00490B25"/>
    <w:rsid w:val="004923EE"/>
    <w:rsid w:val="004A4AB3"/>
    <w:rsid w:val="004A6088"/>
    <w:rsid w:val="004B19BB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E619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643BF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C4919"/>
    <w:rsid w:val="005D6429"/>
    <w:rsid w:val="005E32F6"/>
    <w:rsid w:val="005E6787"/>
    <w:rsid w:val="005F1CF7"/>
    <w:rsid w:val="005F2115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A03AE"/>
    <w:rsid w:val="006A7324"/>
    <w:rsid w:val="006C1DFF"/>
    <w:rsid w:val="006C6347"/>
    <w:rsid w:val="006D10B2"/>
    <w:rsid w:val="006D4715"/>
    <w:rsid w:val="006D6B82"/>
    <w:rsid w:val="006F70E3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D0F60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0FED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456"/>
    <w:rsid w:val="00911C8F"/>
    <w:rsid w:val="00916300"/>
    <w:rsid w:val="00927C0B"/>
    <w:rsid w:val="00934EC8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573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235F"/>
    <w:rsid w:val="00B87271"/>
    <w:rsid w:val="00B87484"/>
    <w:rsid w:val="00B93B9C"/>
    <w:rsid w:val="00B9419D"/>
    <w:rsid w:val="00B9563A"/>
    <w:rsid w:val="00BA54D7"/>
    <w:rsid w:val="00BA5534"/>
    <w:rsid w:val="00BA7812"/>
    <w:rsid w:val="00BB263E"/>
    <w:rsid w:val="00BB4751"/>
    <w:rsid w:val="00BC3A63"/>
    <w:rsid w:val="00BD0831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3F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2D81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464A1"/>
    <w:rsid w:val="00D517D6"/>
    <w:rsid w:val="00D53EA4"/>
    <w:rsid w:val="00D557F8"/>
    <w:rsid w:val="00D630DD"/>
    <w:rsid w:val="00D6404D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2B5A"/>
    <w:rsid w:val="00DD4A6B"/>
    <w:rsid w:val="00DD5D2D"/>
    <w:rsid w:val="00DE58A2"/>
    <w:rsid w:val="00DF3776"/>
    <w:rsid w:val="00E02BC0"/>
    <w:rsid w:val="00E20886"/>
    <w:rsid w:val="00E21D07"/>
    <w:rsid w:val="00E24466"/>
    <w:rsid w:val="00E3249F"/>
    <w:rsid w:val="00E35224"/>
    <w:rsid w:val="00E360C5"/>
    <w:rsid w:val="00E36637"/>
    <w:rsid w:val="00E47CA4"/>
    <w:rsid w:val="00E536C4"/>
    <w:rsid w:val="00E5437D"/>
    <w:rsid w:val="00E54668"/>
    <w:rsid w:val="00E60DBD"/>
    <w:rsid w:val="00E64BC3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5B27"/>
    <w:rsid w:val="00EF6928"/>
    <w:rsid w:val="00F0172E"/>
    <w:rsid w:val="00F040B0"/>
    <w:rsid w:val="00F04426"/>
    <w:rsid w:val="00F16D8B"/>
    <w:rsid w:val="00F25157"/>
    <w:rsid w:val="00F26C90"/>
    <w:rsid w:val="00F41FF1"/>
    <w:rsid w:val="00F46745"/>
    <w:rsid w:val="00F72B6F"/>
    <w:rsid w:val="00F90A11"/>
    <w:rsid w:val="00F91C36"/>
    <w:rsid w:val="00F935AB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hyperlink" Target="https://www.kix.fm/halloween-safety-tips-from-rcmp/cute-halloween-clipart-halloween-pumpkin-clip-art-photo-jp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clipartcraft.com/explore/october-clipart-word/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0F19C1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2F3768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13A62"/>
    <w:rsid w:val="004536C1"/>
    <w:rsid w:val="00453B5F"/>
    <w:rsid w:val="0045477F"/>
    <w:rsid w:val="00457774"/>
    <w:rsid w:val="00464013"/>
    <w:rsid w:val="0046434A"/>
    <w:rsid w:val="0046738D"/>
    <w:rsid w:val="00495B5B"/>
    <w:rsid w:val="004A257C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13604"/>
    <w:rsid w:val="0062249E"/>
    <w:rsid w:val="00643F30"/>
    <w:rsid w:val="006622F1"/>
    <w:rsid w:val="006630FA"/>
    <w:rsid w:val="00667C73"/>
    <w:rsid w:val="00672559"/>
    <w:rsid w:val="006A32EB"/>
    <w:rsid w:val="006B0870"/>
    <w:rsid w:val="006B4592"/>
    <w:rsid w:val="006C48CC"/>
    <w:rsid w:val="006D58B0"/>
    <w:rsid w:val="006E75B0"/>
    <w:rsid w:val="00717652"/>
    <w:rsid w:val="00717CA7"/>
    <w:rsid w:val="00773F59"/>
    <w:rsid w:val="00782BD9"/>
    <w:rsid w:val="007854A5"/>
    <w:rsid w:val="00791D78"/>
    <w:rsid w:val="007B4652"/>
    <w:rsid w:val="007D0684"/>
    <w:rsid w:val="007D5BA5"/>
    <w:rsid w:val="007E4133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11AE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13194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47226"/>
    <w:rsid w:val="00E50594"/>
    <w:rsid w:val="00E519AE"/>
    <w:rsid w:val="00E6351F"/>
    <w:rsid w:val="00E66539"/>
    <w:rsid w:val="00EA2364"/>
    <w:rsid w:val="00EC125E"/>
    <w:rsid w:val="00EF4FC7"/>
    <w:rsid w:val="00F069E6"/>
    <w:rsid w:val="00F23F3C"/>
    <w:rsid w:val="00F261FE"/>
    <w:rsid w:val="00F2733A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62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13</cp:revision>
  <cp:lastPrinted>2021-02-09T15:35:00Z</cp:lastPrinted>
  <dcterms:created xsi:type="dcterms:W3CDTF">2022-08-30T14:21:00Z</dcterms:created>
  <dcterms:modified xsi:type="dcterms:W3CDTF">2022-09-07T14:31:00Z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