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4B7F519A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D1F00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F16F32">
                                  <w:rPr>
                                    <w:sz w:val="28"/>
                                    <w:szCs w:val="28"/>
                                  </w:rPr>
                                  <w:t>November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4B7F519A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CD1F00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F16F32">
                            <w:rPr>
                              <w:sz w:val="28"/>
                              <w:szCs w:val="28"/>
                            </w:rPr>
                            <w:t>November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5ACACF3A" w:rsidR="00A3297F" w:rsidRDefault="00F16F32">
            <w:r>
              <w:rPr>
                <w:noProof/>
              </w:rPr>
              <w:drawing>
                <wp:inline distT="0" distB="0" distL="0" distR="0" wp14:anchorId="317CC1E2" wp14:editId="39FC1070">
                  <wp:extent cx="1143000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3EB6BAF6" w:rsidR="00685A63" w:rsidRPr="00E60DBD" w:rsidRDefault="00685A63" w:rsidP="00F16F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68DAC9D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14:paraId="0423C3A1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14:paraId="6B149AA1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107CF399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499F7A5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41BE3E39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3A65DCE9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9F24F4" w14:textId="70D8A611" w:rsidR="00B12907" w:rsidRPr="00992913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EB1C76B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14:paraId="353C4F0E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65B1973D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903E01D" w14:textId="24459003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</w:t>
            </w:r>
            <w:r w:rsidR="00540509">
              <w:rPr>
                <w:sz w:val="16"/>
                <w:szCs w:val="16"/>
              </w:rPr>
              <w:t>Nuggets</w:t>
            </w:r>
          </w:p>
          <w:p w14:paraId="54B9BA63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7430397C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791A3BDC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5988F8" w14:textId="7E7763D3" w:rsidR="00B26137" w:rsidRPr="00E60DBD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54B9FDE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14:paraId="714106A6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&amp; Waffles</w:t>
            </w:r>
          </w:p>
          <w:p w14:paraId="66A90A02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14:paraId="7DF1EABB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4C6F960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2059B204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2C0F0AA3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17D81E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1E87440" w14:textId="160F5EAC" w:rsidR="00307230" w:rsidRPr="00E60DBD" w:rsidRDefault="00307230" w:rsidP="00CD1F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4D4F6A8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</w:p>
          <w:p w14:paraId="390772F5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6DD1F85E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B322669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3DF85227" w14:textId="546CFB20" w:rsidR="00F16F32" w:rsidRDefault="00E71B8B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7A746AFF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F39A7C1" w14:textId="77777777" w:rsidR="00F16F32" w:rsidRDefault="00F16F32" w:rsidP="00F16F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603635FB" w:rsidR="00B26137" w:rsidRPr="00552617" w:rsidRDefault="00B26137" w:rsidP="00B26137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23A7BF82" w:rsidR="00C22236" w:rsidRPr="002522BC" w:rsidRDefault="00AC6A6C" w:rsidP="00C222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56AA94D" wp14:editId="12D39F2A">
                  <wp:extent cx="1143000" cy="876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5FFD5C23" w14:textId="358516F2" w:rsidR="003806F2" w:rsidRDefault="00F16F32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14:paraId="4DCE20C6" w14:textId="64525D98" w:rsidR="00C95F99" w:rsidRDefault="005D4678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Bacon</w:t>
            </w:r>
          </w:p>
          <w:p w14:paraId="46DD8302" w14:textId="1BFD596B" w:rsidR="005D4678" w:rsidRDefault="005D4678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15C13D1" w14:textId="78C58CC8" w:rsidR="005D4678" w:rsidRDefault="005D4678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14:paraId="25678726" w14:textId="58480914" w:rsidR="005D4678" w:rsidRDefault="005D4678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Hash Browns</w:t>
            </w:r>
          </w:p>
          <w:p w14:paraId="5E9123DF" w14:textId="65CEFE0C" w:rsidR="005D4678" w:rsidRDefault="005D4678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0F4ECB9" w14:textId="59978CFE" w:rsidR="005D4678" w:rsidRDefault="005D4678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7C1E2F1" w14:textId="5BC9E76A" w:rsidR="00DF62E1" w:rsidRDefault="00DF62E1" w:rsidP="009D628A">
            <w:pPr>
              <w:jc w:val="center"/>
              <w:rPr>
                <w:sz w:val="16"/>
                <w:szCs w:val="16"/>
              </w:rPr>
            </w:pPr>
          </w:p>
          <w:p w14:paraId="6BBFB26F" w14:textId="77777777" w:rsidR="00DF62E1" w:rsidRDefault="00DF62E1" w:rsidP="009D628A">
            <w:pPr>
              <w:jc w:val="center"/>
              <w:rPr>
                <w:sz w:val="16"/>
                <w:szCs w:val="16"/>
              </w:rPr>
            </w:pPr>
          </w:p>
          <w:p w14:paraId="235A436D" w14:textId="71BE2C02" w:rsidR="00DF62E1" w:rsidRDefault="00DF62E1" w:rsidP="009D628A">
            <w:pPr>
              <w:jc w:val="center"/>
              <w:rPr>
                <w:sz w:val="16"/>
                <w:szCs w:val="16"/>
              </w:rPr>
            </w:pPr>
          </w:p>
          <w:p w14:paraId="55725F05" w14:textId="01699657" w:rsidR="00AF1AF1" w:rsidRDefault="00AF1AF1" w:rsidP="009D628A">
            <w:pPr>
              <w:jc w:val="center"/>
              <w:rPr>
                <w:sz w:val="16"/>
                <w:szCs w:val="16"/>
              </w:rPr>
            </w:pPr>
          </w:p>
          <w:p w14:paraId="6C73054B" w14:textId="7A4ED336" w:rsidR="00101CCD" w:rsidRPr="005C22DF" w:rsidRDefault="00101CCD" w:rsidP="00A325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7479DC2" w14:textId="7E8777F8" w:rsidR="00911456" w:rsidRDefault="00EE042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14:paraId="1EE31E18" w14:textId="2EB5313D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&amp; Cheese</w:t>
            </w:r>
          </w:p>
          <w:p w14:paraId="782EC7B3" w14:textId="0CC7049B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A08630F" w14:textId="11787FFA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6D25011" w14:textId="76CAE790" w:rsidR="00307230" w:rsidRDefault="002D38F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14:paraId="3AA43E37" w14:textId="13272B60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60B7BAE5" w14:textId="64DE6976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380D019" w14:textId="0776C644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D4770EA" w14:textId="71D303D9" w:rsidR="00AF1AF1" w:rsidRPr="00E20886" w:rsidRDefault="00AF1AF1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4CCDA2" w14:textId="54EAF3E1" w:rsidR="00911456" w:rsidRDefault="00EE042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14:paraId="6DC7158E" w14:textId="0AC7D74C" w:rsidR="00CF6E03" w:rsidRDefault="005D4678" w:rsidP="005D46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39D94EA3" w14:textId="12456F50" w:rsidR="00307230" w:rsidRDefault="00307230" w:rsidP="005D46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CCC15D3" w14:textId="2F9B36A8" w:rsidR="001C37B9" w:rsidRDefault="005D4678" w:rsidP="005D46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Salad</w:t>
            </w:r>
          </w:p>
          <w:p w14:paraId="708C9FC6" w14:textId="26B04073" w:rsidR="005D4678" w:rsidRDefault="005D4678" w:rsidP="005D46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679D2621" w14:textId="528D9997" w:rsidR="001C37B9" w:rsidRDefault="001C37B9" w:rsidP="005D46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1D4A0499" w14:textId="41C128A9" w:rsidR="001C37B9" w:rsidRDefault="001C37B9" w:rsidP="005D46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A41AEB7" w14:textId="34BB37A8" w:rsidR="001C37B9" w:rsidRDefault="001C37B9" w:rsidP="005D46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6102FEC" w14:textId="77777777" w:rsidR="001C37B9" w:rsidRDefault="001C37B9" w:rsidP="000839A4">
            <w:pPr>
              <w:jc w:val="center"/>
              <w:rPr>
                <w:sz w:val="16"/>
                <w:szCs w:val="16"/>
              </w:rPr>
            </w:pPr>
          </w:p>
          <w:p w14:paraId="20302A4A" w14:textId="11A31E97" w:rsidR="00307230" w:rsidRPr="00E36637" w:rsidRDefault="00307230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F8CD9D5" w14:textId="5B78C43F" w:rsidR="002A3247" w:rsidRDefault="00EE0425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10</w:t>
            </w:r>
          </w:p>
          <w:p w14:paraId="430D944E" w14:textId="7AFF51FE" w:rsidR="00EE0425" w:rsidRDefault="00EE0425" w:rsidP="00EF6928">
            <w:pPr>
              <w:jc w:val="center"/>
              <w:rPr>
                <w:sz w:val="16"/>
                <w:szCs w:val="16"/>
              </w:rPr>
            </w:pPr>
          </w:p>
          <w:p w14:paraId="2FF97F6D" w14:textId="119A3FB5" w:rsidR="00EE0425" w:rsidRDefault="00EE0425" w:rsidP="00EF6928">
            <w:pPr>
              <w:jc w:val="center"/>
              <w:rPr>
                <w:sz w:val="16"/>
                <w:szCs w:val="16"/>
              </w:rPr>
            </w:pPr>
          </w:p>
          <w:p w14:paraId="658AC4B0" w14:textId="4B8A7F3D" w:rsidR="00EE0425" w:rsidRDefault="00EE0425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14:paraId="15E55C2E" w14:textId="3A958B82" w:rsidR="001C37B9" w:rsidRPr="0087304A" w:rsidRDefault="001C37B9" w:rsidP="00EF69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186EE27" w14:textId="1B402439" w:rsidR="002A3247" w:rsidRDefault="00EE0425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11</w:t>
            </w:r>
          </w:p>
          <w:p w14:paraId="06BA691D" w14:textId="4D099DFA" w:rsidR="00EE0425" w:rsidRDefault="00EE0425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14:paraId="04FE6EA5" w14:textId="58D588F3" w:rsidR="00EE0425" w:rsidRDefault="00EE0425" w:rsidP="00AF1AF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F3BCAE" wp14:editId="47CCE450">
                  <wp:extent cx="1042670" cy="698500"/>
                  <wp:effectExtent l="0" t="0" r="508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75952" w14:textId="69FA6C90" w:rsidR="00EE0425" w:rsidRDefault="00EE0425" w:rsidP="00AF1AF1">
            <w:pPr>
              <w:jc w:val="center"/>
              <w:rPr>
                <w:sz w:val="16"/>
                <w:szCs w:val="16"/>
              </w:rPr>
            </w:pPr>
          </w:p>
          <w:p w14:paraId="4723BEFB" w14:textId="161C9DBD" w:rsidR="00EE0425" w:rsidRDefault="00EE0425" w:rsidP="00AF1AF1">
            <w:pPr>
              <w:jc w:val="center"/>
              <w:rPr>
                <w:sz w:val="16"/>
                <w:szCs w:val="16"/>
              </w:rPr>
            </w:pPr>
          </w:p>
          <w:p w14:paraId="21649110" w14:textId="1615C023" w:rsidR="00C35239" w:rsidRPr="00E35224" w:rsidRDefault="00C35239" w:rsidP="00AF1A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A1DD55A" w14:textId="1A5FBE50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38A9B7C" w14:textId="35A68911" w:rsidR="00C35239" w:rsidRDefault="00EE0425" w:rsidP="000B536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14:paraId="077BCCCD" w14:textId="55ACD961" w:rsidR="00C35239" w:rsidRDefault="00706493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Tacos</w:t>
            </w:r>
          </w:p>
          <w:p w14:paraId="336C8567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5468B58" w14:textId="4EED897E" w:rsidR="00C35239" w:rsidRDefault="0039455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Bacon Wrap</w:t>
            </w:r>
          </w:p>
          <w:p w14:paraId="5E5CA162" w14:textId="67B3B24E" w:rsidR="00C35239" w:rsidRDefault="004C7B4A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Baby </w:t>
            </w:r>
            <w:r w:rsidR="00C35239">
              <w:rPr>
                <w:sz w:val="16"/>
                <w:szCs w:val="16"/>
              </w:rPr>
              <w:t>Carrots</w:t>
            </w:r>
          </w:p>
          <w:p w14:paraId="22A81474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FF9E66B" w14:textId="2525768A" w:rsidR="002A3247" w:rsidRPr="0048760D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3C4E764" w14:textId="0EFA4C5F" w:rsidR="0076185E" w:rsidRDefault="00EE042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14:paraId="6C8FD99B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14:paraId="659BF9A1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2BC48C1A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E3F8987" w14:textId="5E86AB14" w:rsidR="00C35239" w:rsidRDefault="002D38F3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568BCFD7" w14:textId="54798096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4CB1561A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A410BF8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7E2BACC4" w14:textId="77777777" w:rsidR="00C35239" w:rsidRDefault="00C35239" w:rsidP="000839A4">
            <w:pPr>
              <w:jc w:val="center"/>
              <w:rPr>
                <w:sz w:val="16"/>
                <w:szCs w:val="16"/>
              </w:rPr>
            </w:pPr>
          </w:p>
          <w:p w14:paraId="5F5AA11F" w14:textId="77777777" w:rsidR="00C35239" w:rsidRDefault="00C35239" w:rsidP="000839A4">
            <w:pPr>
              <w:jc w:val="center"/>
              <w:rPr>
                <w:sz w:val="16"/>
                <w:szCs w:val="16"/>
              </w:rPr>
            </w:pPr>
          </w:p>
          <w:p w14:paraId="118BE4CF" w14:textId="679C88F1" w:rsidR="00BA5534" w:rsidRPr="00FD3FF0" w:rsidRDefault="00BA5534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E64CD28" w14:textId="77685066" w:rsidR="0076185E" w:rsidRDefault="00EE042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14:paraId="53A2FBC5" w14:textId="32A2FB13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CF6E03">
              <w:rPr>
                <w:sz w:val="16"/>
                <w:szCs w:val="16"/>
              </w:rPr>
              <w:t>Tenders</w:t>
            </w:r>
          </w:p>
          <w:p w14:paraId="2EA19A2C" w14:textId="358E7A2D" w:rsidR="00C35239" w:rsidRDefault="00566011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Goldfish</w:t>
            </w:r>
            <w:r w:rsidR="000B536C">
              <w:rPr>
                <w:sz w:val="16"/>
                <w:szCs w:val="16"/>
              </w:rPr>
              <w:t xml:space="preserve"> Crackers</w:t>
            </w:r>
          </w:p>
          <w:p w14:paraId="08A44927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197155E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3C1B7377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04297E8A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8BB4716" w14:textId="46E83399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3D0D3D4" w14:textId="723A62C2" w:rsidR="00BA5534" w:rsidRPr="00E36637" w:rsidRDefault="00BA5534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A16FB6" w14:textId="612EC5C1" w:rsidR="00BD5E84" w:rsidRDefault="00EE0425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</w:p>
          <w:p w14:paraId="5A656BB5" w14:textId="43816ACB" w:rsidR="00C95F99" w:rsidRDefault="00C95F9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</w:t>
            </w:r>
          </w:p>
          <w:p w14:paraId="56EABFA4" w14:textId="59A4A6D2" w:rsidR="00C95F99" w:rsidRDefault="00C95F9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14:paraId="1CA0AB25" w14:textId="4E6F320D" w:rsidR="00C95F99" w:rsidRDefault="00C95F9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ADFFBE2" w14:textId="56792EBD" w:rsidR="00C95F99" w:rsidRDefault="00C95F9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14:paraId="0202FC47" w14:textId="5AF90CD8" w:rsidR="00C95F99" w:rsidRDefault="00C95F9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Mashed potatoes </w:t>
            </w:r>
          </w:p>
          <w:p w14:paraId="20891257" w14:textId="66925436" w:rsidR="00C95F99" w:rsidRDefault="00C95F9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B59288" w14:textId="19A1B164" w:rsidR="00C95F99" w:rsidRDefault="00C95F9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BEC1CD" w14:textId="77777777" w:rsidR="00C95F99" w:rsidRDefault="00C95F99" w:rsidP="0076185E">
            <w:pPr>
              <w:jc w:val="center"/>
              <w:rPr>
                <w:sz w:val="16"/>
                <w:szCs w:val="16"/>
              </w:rPr>
            </w:pPr>
          </w:p>
          <w:p w14:paraId="39AAB852" w14:textId="77777777" w:rsidR="00C35239" w:rsidRDefault="00C35239" w:rsidP="0076185E">
            <w:pPr>
              <w:jc w:val="center"/>
              <w:rPr>
                <w:sz w:val="16"/>
                <w:szCs w:val="16"/>
              </w:rPr>
            </w:pPr>
          </w:p>
          <w:p w14:paraId="052AA8D1" w14:textId="77777777" w:rsidR="000776FD" w:rsidRDefault="000776FD" w:rsidP="000776FD">
            <w:pPr>
              <w:jc w:val="center"/>
              <w:rPr>
                <w:sz w:val="16"/>
                <w:szCs w:val="16"/>
              </w:rPr>
            </w:pPr>
          </w:p>
          <w:p w14:paraId="4F8713D4" w14:textId="3AB08947" w:rsidR="000776FD" w:rsidRPr="00934EC8" w:rsidRDefault="000776FD" w:rsidP="000776F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102D0B" w14:textId="1B24825D" w:rsidR="00BD5E84" w:rsidRDefault="00EE0425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18</w:t>
            </w:r>
          </w:p>
          <w:p w14:paraId="4082820E" w14:textId="42A52CDA" w:rsidR="00C35239" w:rsidRDefault="00C3523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55B66F33" w14:textId="4D053884" w:rsidR="00C35239" w:rsidRDefault="00C3523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547793E" w14:textId="5F317C92" w:rsidR="00B942A0" w:rsidRDefault="003B725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</w:t>
            </w:r>
            <w:r w:rsidR="005D4678">
              <w:rPr>
                <w:sz w:val="16"/>
                <w:szCs w:val="16"/>
              </w:rPr>
              <w:t>Sticks</w:t>
            </w:r>
          </w:p>
          <w:p w14:paraId="0884E00F" w14:textId="187CBF3F" w:rsidR="005D4678" w:rsidRDefault="005D4678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78AB8387" w14:textId="44636E23" w:rsidR="003B7257" w:rsidRDefault="00C95F9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61706269" w14:textId="0B508502" w:rsidR="00B942A0" w:rsidRDefault="00B942A0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B0B5E64" w14:textId="015476F8" w:rsidR="00B942A0" w:rsidRDefault="00B942A0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3730B80" w14:textId="44EB9DC5" w:rsidR="00A32573" w:rsidRPr="00934EC8" w:rsidRDefault="00A32573" w:rsidP="00B655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7C0ADDCD" w14:textId="473D4B2F" w:rsidR="00BD5E84" w:rsidRDefault="00EE0425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14:paraId="35F54B0E" w14:textId="0661633B" w:rsidR="00A32573" w:rsidRDefault="00E71B8B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5F48B138" w14:textId="77777777" w:rsidR="00B942A0" w:rsidRDefault="00B942A0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3CFF8D9" w14:textId="350E2E6F" w:rsidR="00B942A0" w:rsidRDefault="00B942A0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C181D2E" w14:textId="78A75D1E" w:rsidR="00517721" w:rsidRDefault="005D467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7478E4B8" w14:textId="3700C74F" w:rsidR="00517721" w:rsidRDefault="00517721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33EAFDA3" w14:textId="4A8F356B" w:rsidR="00517721" w:rsidRDefault="00517721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012BF3" w14:textId="347D3AE0" w:rsidR="00517721" w:rsidRDefault="00517721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3C74501" w14:textId="02B6A2F5" w:rsidR="00B942A0" w:rsidRDefault="00B942A0" w:rsidP="00255598">
            <w:pPr>
              <w:jc w:val="center"/>
              <w:rPr>
                <w:sz w:val="16"/>
                <w:szCs w:val="16"/>
              </w:rPr>
            </w:pPr>
          </w:p>
          <w:p w14:paraId="464B1576" w14:textId="2DE13DD7" w:rsidR="00517721" w:rsidRDefault="00517721" w:rsidP="00255598">
            <w:pPr>
              <w:jc w:val="center"/>
              <w:rPr>
                <w:sz w:val="16"/>
                <w:szCs w:val="16"/>
              </w:rPr>
            </w:pPr>
          </w:p>
          <w:p w14:paraId="2865BE2B" w14:textId="35AF6654" w:rsidR="00517721" w:rsidRPr="008E52C8" w:rsidRDefault="00517721" w:rsidP="00255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7ABAC31" w14:textId="06ECCA7E" w:rsidR="00BD5E84" w:rsidRDefault="00EE042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14:paraId="5D7DB3D3" w14:textId="7432BFF3" w:rsidR="00A32573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14:paraId="59FAD62C" w14:textId="2FD333C8" w:rsidR="00B953DB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Grilled </w:t>
            </w:r>
            <w:r w:rsidR="00540509">
              <w:rPr>
                <w:sz w:val="16"/>
                <w:szCs w:val="16"/>
              </w:rPr>
              <w:t xml:space="preserve">Ham &amp; Cheese </w:t>
            </w:r>
            <w:r>
              <w:rPr>
                <w:sz w:val="16"/>
                <w:szCs w:val="16"/>
              </w:rPr>
              <w:t>Sandwich</w:t>
            </w:r>
          </w:p>
          <w:p w14:paraId="6C18F38A" w14:textId="6777DE77" w:rsidR="00B953DB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4F64598" w14:textId="15B78A3A" w:rsidR="00B953DB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  <w:r w:rsidR="00394559">
              <w:rPr>
                <w:sz w:val="16"/>
                <w:szCs w:val="16"/>
              </w:rPr>
              <w:t>Hoagie</w:t>
            </w:r>
          </w:p>
          <w:p w14:paraId="01CE0978" w14:textId="4496E245" w:rsidR="00B953DB" w:rsidRDefault="00AE082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Broccoli / </w:t>
            </w:r>
            <w:r w:rsidR="00B953DB">
              <w:rPr>
                <w:sz w:val="16"/>
                <w:szCs w:val="16"/>
              </w:rPr>
              <w:t>Fruit</w:t>
            </w:r>
          </w:p>
          <w:p w14:paraId="05C68E37" w14:textId="40D03BE9" w:rsidR="00B953DB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5DBD591" w14:textId="77777777" w:rsidR="00A32573" w:rsidRDefault="00A32573" w:rsidP="00C36873">
            <w:pPr>
              <w:jc w:val="center"/>
              <w:rPr>
                <w:sz w:val="16"/>
                <w:szCs w:val="16"/>
              </w:rPr>
            </w:pPr>
          </w:p>
          <w:p w14:paraId="6FEC4FAA" w14:textId="1069032E" w:rsidR="00BA5534" w:rsidRPr="008E52C8" w:rsidRDefault="00BA5534" w:rsidP="00C368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7F0E283" w14:textId="2658EF7E" w:rsidR="00BD5E84" w:rsidRDefault="00EE0425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14:paraId="6334982A" w14:textId="1B5EADFB" w:rsidR="00A32573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Breaded Pork</w:t>
            </w:r>
            <w:r w:rsidR="000B536C">
              <w:rPr>
                <w:sz w:val="16"/>
                <w:szCs w:val="16"/>
              </w:rPr>
              <w:t xml:space="preserve"> Chop</w:t>
            </w:r>
          </w:p>
          <w:p w14:paraId="00DC0AA2" w14:textId="77777777" w:rsidR="00566011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548AFA75" w14:textId="77777777" w:rsidR="00566011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B626E7D" w14:textId="400EAB76" w:rsidR="00566011" w:rsidRDefault="00CA6E43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Sticks / Roll</w:t>
            </w:r>
          </w:p>
          <w:p w14:paraId="557AE5B0" w14:textId="03216D82" w:rsidR="00566011" w:rsidRDefault="00B953DB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14:paraId="46A7ED9E" w14:textId="77777777" w:rsidR="00566011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821F93F" w14:textId="6054099F" w:rsidR="00566011" w:rsidRPr="004923EE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3D42C1B" w14:textId="5A18250E" w:rsidR="00425D56" w:rsidRDefault="00EE0425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24</w:t>
            </w:r>
          </w:p>
          <w:p w14:paraId="6D0A991F" w14:textId="7A12947D" w:rsidR="00517721" w:rsidRPr="002900AA" w:rsidRDefault="00EE0425" w:rsidP="00C352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D77D84" wp14:editId="298705A1">
                  <wp:extent cx="1143000" cy="723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FC10DFF" w14:textId="3BEFB24D" w:rsidR="00425D56" w:rsidRDefault="00EE042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25</w:t>
            </w:r>
          </w:p>
          <w:p w14:paraId="75981261" w14:textId="11613098" w:rsidR="00EE0425" w:rsidRDefault="00EE0425" w:rsidP="000839A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91FCE7" wp14:editId="49792BE0">
                  <wp:extent cx="1143000" cy="75565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C3077" w14:textId="50FF5469" w:rsidR="00B953DB" w:rsidRPr="004923EE" w:rsidRDefault="00B953DB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D1C31A6" w14:textId="627E6C12" w:rsidR="008E52C8" w:rsidRDefault="00CD1F00" w:rsidP="000D2DFA">
            <w:r>
              <w:t>Elementary</w:t>
            </w:r>
          </w:p>
          <w:p w14:paraId="1DA9A724" w14:textId="573ED7A0" w:rsidR="000D2DFA" w:rsidRDefault="000D2DFA" w:rsidP="000D2DFA">
            <w:pPr>
              <w:rPr>
                <w:b/>
              </w:rPr>
            </w:pPr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20E2FC27" w14:textId="77777777" w:rsidR="00CD1F00" w:rsidRDefault="00CD1F00" w:rsidP="000D2DFA">
            <w:pPr>
              <w:rPr>
                <w:b/>
              </w:rPr>
            </w:pPr>
          </w:p>
          <w:p w14:paraId="7D48C5C0" w14:textId="2248A06A" w:rsidR="00CD1F00" w:rsidRDefault="00CD1F00" w:rsidP="000D2DFA">
            <w:r>
              <w:rPr>
                <w:b/>
              </w:rPr>
              <w:t>EXTRA</w:t>
            </w:r>
          </w:p>
          <w:p w14:paraId="107DD0E5" w14:textId="50FBC3C7" w:rsidR="000D2DFA" w:rsidRDefault="000D2DFA" w:rsidP="000D2DFA">
            <w:r>
              <w:t xml:space="preserve">Milk - </w:t>
            </w:r>
            <w:r w:rsidR="00122456">
              <w:t>$0</w:t>
            </w:r>
            <w:r>
              <w:t>.50</w:t>
            </w:r>
          </w:p>
          <w:p w14:paraId="45C3993D" w14:textId="65928C92" w:rsidR="000D2DFA" w:rsidRDefault="00122456" w:rsidP="00D416CA">
            <w:r>
              <w:t>Snacks -$0.75</w:t>
            </w:r>
          </w:p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2DFBE836" w:rsidR="00AC0EAE" w:rsidRDefault="009416F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14:paraId="361342E8" w14:textId="03E5B573" w:rsidR="00064457" w:rsidRDefault="00064457" w:rsidP="009416FE">
            <w:pPr>
              <w:jc w:val="center"/>
              <w:rPr>
                <w:sz w:val="16"/>
                <w:szCs w:val="16"/>
              </w:rPr>
            </w:pPr>
          </w:p>
          <w:p w14:paraId="1E6EBC3E" w14:textId="77777777" w:rsidR="009416FE" w:rsidRDefault="009416FE" w:rsidP="009416FE">
            <w:pPr>
              <w:jc w:val="center"/>
              <w:rPr>
                <w:sz w:val="16"/>
                <w:szCs w:val="16"/>
              </w:rPr>
            </w:pPr>
          </w:p>
          <w:p w14:paraId="28BEF064" w14:textId="17F3E37F" w:rsidR="009416FE" w:rsidRPr="00B51FCA" w:rsidRDefault="009416FE" w:rsidP="00941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2F99B8B7" w14:textId="75164DDB" w:rsidR="00AC0EAE" w:rsidRDefault="00DF62E1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November </w:t>
            </w:r>
            <w:r w:rsidR="009416FE">
              <w:rPr>
                <w:sz w:val="16"/>
                <w:szCs w:val="16"/>
              </w:rPr>
              <w:t>29</w:t>
            </w:r>
          </w:p>
          <w:p w14:paraId="1301C3F0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</w:p>
          <w:p w14:paraId="6A0D5813" w14:textId="77777777" w:rsidR="009416FE" w:rsidRDefault="009416FE" w:rsidP="00660C1B">
            <w:pPr>
              <w:jc w:val="center"/>
              <w:rPr>
                <w:sz w:val="16"/>
                <w:szCs w:val="16"/>
              </w:rPr>
            </w:pPr>
          </w:p>
          <w:p w14:paraId="4018E6C6" w14:textId="446C2574" w:rsidR="009416FE" w:rsidRPr="00B51FCA" w:rsidRDefault="009416FE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0F16AD7D" w14:textId="494E9550" w:rsidR="00AC0EAE" w:rsidRDefault="00DF62E1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November </w:t>
            </w:r>
            <w:r w:rsidR="009416FE">
              <w:rPr>
                <w:sz w:val="16"/>
                <w:szCs w:val="16"/>
              </w:rPr>
              <w:t>30</w:t>
            </w:r>
          </w:p>
          <w:p w14:paraId="2FC84F14" w14:textId="3AF90264" w:rsidR="00064457" w:rsidRDefault="00CA6E43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072DEA08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3BF8AD4" w14:textId="70087C17" w:rsidR="003B7257" w:rsidRDefault="00CA6E43" w:rsidP="00CA6E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0BDCFD82" w14:textId="2E60946E" w:rsidR="00064457" w:rsidRDefault="00660C1B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19CC28B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32D47218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EB2853" w14:textId="0F6EE9FF" w:rsidR="00064457" w:rsidRDefault="009416FE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</w:t>
            </w:r>
          </w:p>
          <w:p w14:paraId="4165D0A5" w14:textId="1C03A514" w:rsidR="00F06109" w:rsidRDefault="00064457" w:rsidP="00E71F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E71F82">
              <w:rPr>
                <w:sz w:val="16"/>
                <w:szCs w:val="16"/>
              </w:rPr>
              <w:t>Chicken Patty</w:t>
            </w:r>
          </w:p>
          <w:p w14:paraId="44AB787A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139B13F" w14:textId="64A4A23B" w:rsidR="00660C1B" w:rsidRDefault="00540509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14:paraId="5973C314" w14:textId="24D5C2C0" w:rsidR="00660C1B" w:rsidRDefault="00660C1B" w:rsidP="005405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490FA9C6" w14:textId="1AAB16C4" w:rsidR="00660C1B" w:rsidRDefault="00540509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Fruit / </w:t>
            </w:r>
            <w:r w:rsidR="00660C1B">
              <w:rPr>
                <w:sz w:val="16"/>
                <w:szCs w:val="16"/>
              </w:rPr>
              <w:t>Milk</w:t>
            </w:r>
          </w:p>
          <w:p w14:paraId="16DDD373" w14:textId="78F0E871" w:rsidR="00064457" w:rsidRPr="00B51FCA" w:rsidRDefault="00064457" w:rsidP="00660C1B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06F33E69" w:rsidR="000D74D4" w:rsidRDefault="009416FE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</w:t>
            </w:r>
          </w:p>
          <w:p w14:paraId="35B22155" w14:textId="156005EC" w:rsidR="00064457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1FCFF3E5" w14:textId="341B23F9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B1641DE" w14:textId="4A878662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4C3B3F15" w14:textId="7921F757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71AC1D0" w14:textId="3904451E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DC5C79" w14:textId="0D032E95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41E57F57" w:rsidR="000D2DFA" w:rsidRPr="008D423B" w:rsidRDefault="000D2DFA" w:rsidP="000D2DFA">
            <w:pPr>
              <w:jc w:val="center"/>
              <w:rPr>
                <w:noProof/>
              </w:rPr>
            </w:pP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776FD"/>
    <w:rsid w:val="000834B0"/>
    <w:rsid w:val="000839A4"/>
    <w:rsid w:val="000855DD"/>
    <w:rsid w:val="000879E9"/>
    <w:rsid w:val="00093D17"/>
    <w:rsid w:val="000A5AB5"/>
    <w:rsid w:val="000B0ABD"/>
    <w:rsid w:val="000B4523"/>
    <w:rsid w:val="000B536C"/>
    <w:rsid w:val="000C16C8"/>
    <w:rsid w:val="000C4273"/>
    <w:rsid w:val="000D2DFA"/>
    <w:rsid w:val="000D638D"/>
    <w:rsid w:val="000D74D4"/>
    <w:rsid w:val="000E436B"/>
    <w:rsid w:val="000F0A09"/>
    <w:rsid w:val="00101CCD"/>
    <w:rsid w:val="0011320A"/>
    <w:rsid w:val="00122456"/>
    <w:rsid w:val="00124DF2"/>
    <w:rsid w:val="001267C4"/>
    <w:rsid w:val="00131C5E"/>
    <w:rsid w:val="0013776D"/>
    <w:rsid w:val="00137F84"/>
    <w:rsid w:val="0014044B"/>
    <w:rsid w:val="001421C2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37B9"/>
    <w:rsid w:val="001C63DB"/>
    <w:rsid w:val="001D2AF2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247"/>
    <w:rsid w:val="002A35AE"/>
    <w:rsid w:val="002A375D"/>
    <w:rsid w:val="002A503A"/>
    <w:rsid w:val="002B54B0"/>
    <w:rsid w:val="002C5340"/>
    <w:rsid w:val="002D38F3"/>
    <w:rsid w:val="002F2560"/>
    <w:rsid w:val="00302773"/>
    <w:rsid w:val="00304EEE"/>
    <w:rsid w:val="003071CB"/>
    <w:rsid w:val="00307230"/>
    <w:rsid w:val="00326535"/>
    <w:rsid w:val="00346F66"/>
    <w:rsid w:val="0035186B"/>
    <w:rsid w:val="00355051"/>
    <w:rsid w:val="0036083B"/>
    <w:rsid w:val="00372342"/>
    <w:rsid w:val="003806F2"/>
    <w:rsid w:val="00385361"/>
    <w:rsid w:val="00394559"/>
    <w:rsid w:val="00396BCA"/>
    <w:rsid w:val="003B2138"/>
    <w:rsid w:val="003B2413"/>
    <w:rsid w:val="003B7257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11D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C7B4A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15057"/>
    <w:rsid w:val="00517721"/>
    <w:rsid w:val="00531FD0"/>
    <w:rsid w:val="00540343"/>
    <w:rsid w:val="00540509"/>
    <w:rsid w:val="00543428"/>
    <w:rsid w:val="00551BF5"/>
    <w:rsid w:val="00552617"/>
    <w:rsid w:val="00554AD2"/>
    <w:rsid w:val="00556A98"/>
    <w:rsid w:val="0055728B"/>
    <w:rsid w:val="00566011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4678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0C1B"/>
    <w:rsid w:val="00662690"/>
    <w:rsid w:val="00676AD6"/>
    <w:rsid w:val="00676F5D"/>
    <w:rsid w:val="006854E6"/>
    <w:rsid w:val="00685A63"/>
    <w:rsid w:val="00685DA2"/>
    <w:rsid w:val="00695AFF"/>
    <w:rsid w:val="006A03AE"/>
    <w:rsid w:val="006A7324"/>
    <w:rsid w:val="006C1DFF"/>
    <w:rsid w:val="006C6347"/>
    <w:rsid w:val="006D10B2"/>
    <w:rsid w:val="006D6B82"/>
    <w:rsid w:val="006E3EB7"/>
    <w:rsid w:val="006F70E3"/>
    <w:rsid w:val="0070564A"/>
    <w:rsid w:val="00706493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872FB"/>
    <w:rsid w:val="007908A2"/>
    <w:rsid w:val="00791615"/>
    <w:rsid w:val="007919DD"/>
    <w:rsid w:val="0079283C"/>
    <w:rsid w:val="007B6798"/>
    <w:rsid w:val="007D04D5"/>
    <w:rsid w:val="007D0F60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0FED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456"/>
    <w:rsid w:val="00911C8F"/>
    <w:rsid w:val="00916300"/>
    <w:rsid w:val="00923A45"/>
    <w:rsid w:val="00927C0B"/>
    <w:rsid w:val="00934EC8"/>
    <w:rsid w:val="009416FE"/>
    <w:rsid w:val="0094381B"/>
    <w:rsid w:val="009468A6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0DD5"/>
    <w:rsid w:val="00A32573"/>
    <w:rsid w:val="00A3297F"/>
    <w:rsid w:val="00A51D81"/>
    <w:rsid w:val="00A54279"/>
    <w:rsid w:val="00A54481"/>
    <w:rsid w:val="00A55C89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C6A6C"/>
    <w:rsid w:val="00AD4B3F"/>
    <w:rsid w:val="00AD6A36"/>
    <w:rsid w:val="00AE082B"/>
    <w:rsid w:val="00AF1AF1"/>
    <w:rsid w:val="00AF1C6D"/>
    <w:rsid w:val="00AF79FE"/>
    <w:rsid w:val="00B0315F"/>
    <w:rsid w:val="00B1021B"/>
    <w:rsid w:val="00B12907"/>
    <w:rsid w:val="00B14715"/>
    <w:rsid w:val="00B22628"/>
    <w:rsid w:val="00B2427C"/>
    <w:rsid w:val="00B26137"/>
    <w:rsid w:val="00B3140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235F"/>
    <w:rsid w:val="00B87271"/>
    <w:rsid w:val="00B87484"/>
    <w:rsid w:val="00B942A0"/>
    <w:rsid w:val="00B953DB"/>
    <w:rsid w:val="00B9563A"/>
    <w:rsid w:val="00BA5534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239"/>
    <w:rsid w:val="00C35A32"/>
    <w:rsid w:val="00C36873"/>
    <w:rsid w:val="00C543F3"/>
    <w:rsid w:val="00C5465E"/>
    <w:rsid w:val="00C568BD"/>
    <w:rsid w:val="00C6318C"/>
    <w:rsid w:val="00C76446"/>
    <w:rsid w:val="00C82287"/>
    <w:rsid w:val="00C93A0A"/>
    <w:rsid w:val="00C951F6"/>
    <w:rsid w:val="00C95F99"/>
    <w:rsid w:val="00CA6E43"/>
    <w:rsid w:val="00CB1C18"/>
    <w:rsid w:val="00CB2CFB"/>
    <w:rsid w:val="00CB2D81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D1F00"/>
    <w:rsid w:val="00CE12BA"/>
    <w:rsid w:val="00CE5E6E"/>
    <w:rsid w:val="00CF1364"/>
    <w:rsid w:val="00CF3BC0"/>
    <w:rsid w:val="00CF6E03"/>
    <w:rsid w:val="00D0094D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08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27BE"/>
    <w:rsid w:val="00DF3776"/>
    <w:rsid w:val="00DF62E1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64BC3"/>
    <w:rsid w:val="00E71B8B"/>
    <w:rsid w:val="00E71F82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0425"/>
    <w:rsid w:val="00EE2E36"/>
    <w:rsid w:val="00EF2296"/>
    <w:rsid w:val="00EF5B27"/>
    <w:rsid w:val="00EF6928"/>
    <w:rsid w:val="00F0172E"/>
    <w:rsid w:val="00F040B0"/>
    <w:rsid w:val="00F04426"/>
    <w:rsid w:val="00F06109"/>
    <w:rsid w:val="00F16D8B"/>
    <w:rsid w:val="00F16F32"/>
    <w:rsid w:val="00F25157"/>
    <w:rsid w:val="00F26C90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A781C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uscj.org/blog/veterans-day-programming-ideas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hyperlink" Target="http://abc57.com/news/thanksgiving-black-friday-store-hours-store-ads-201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rioncvb.com/event/daylight-savings-time-fall-back-1-hou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usa4thofjuly.com/happy-thanksgiving-clipart-black-and-white.html" TargetMode="External"/><Relationship Id="rId10" Type="http://schemas.openxmlformats.org/officeDocument/2006/relationships/image" Target="media/image4.jp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s://blessedsacramentca.org/november_clip_art_vector/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5CB3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C74B1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C0AD7"/>
    <w:rsid w:val="005E0DAE"/>
    <w:rsid w:val="005E34B9"/>
    <w:rsid w:val="005E7192"/>
    <w:rsid w:val="00602B7D"/>
    <w:rsid w:val="00613604"/>
    <w:rsid w:val="0062249E"/>
    <w:rsid w:val="00643F30"/>
    <w:rsid w:val="00660C12"/>
    <w:rsid w:val="006622F1"/>
    <w:rsid w:val="006630FA"/>
    <w:rsid w:val="00667C73"/>
    <w:rsid w:val="00672559"/>
    <w:rsid w:val="00683115"/>
    <w:rsid w:val="006A32EB"/>
    <w:rsid w:val="006B0870"/>
    <w:rsid w:val="006B4592"/>
    <w:rsid w:val="006C48CC"/>
    <w:rsid w:val="006D58B0"/>
    <w:rsid w:val="006E75B0"/>
    <w:rsid w:val="00717CA7"/>
    <w:rsid w:val="00773F59"/>
    <w:rsid w:val="0077550A"/>
    <w:rsid w:val="00782BD9"/>
    <w:rsid w:val="007854A5"/>
    <w:rsid w:val="00791D78"/>
    <w:rsid w:val="007B4652"/>
    <w:rsid w:val="007D0684"/>
    <w:rsid w:val="007E4133"/>
    <w:rsid w:val="007F2DC0"/>
    <w:rsid w:val="007F55D9"/>
    <w:rsid w:val="00805ADA"/>
    <w:rsid w:val="00820CB7"/>
    <w:rsid w:val="008C3040"/>
    <w:rsid w:val="008C5E13"/>
    <w:rsid w:val="008D2D22"/>
    <w:rsid w:val="008D6E71"/>
    <w:rsid w:val="008D7E21"/>
    <w:rsid w:val="008F230D"/>
    <w:rsid w:val="008F7FEF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11AE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09B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BF3DEC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13194"/>
    <w:rsid w:val="00D44E38"/>
    <w:rsid w:val="00D612B6"/>
    <w:rsid w:val="00D62DBE"/>
    <w:rsid w:val="00DA7628"/>
    <w:rsid w:val="00DC09E0"/>
    <w:rsid w:val="00DC1CBF"/>
    <w:rsid w:val="00DC5487"/>
    <w:rsid w:val="00DD5849"/>
    <w:rsid w:val="00E00521"/>
    <w:rsid w:val="00E34FF8"/>
    <w:rsid w:val="00E43CE0"/>
    <w:rsid w:val="00E43DFD"/>
    <w:rsid w:val="00E50594"/>
    <w:rsid w:val="00E519AE"/>
    <w:rsid w:val="00E53B6B"/>
    <w:rsid w:val="00E6351F"/>
    <w:rsid w:val="00E66539"/>
    <w:rsid w:val="00EA2364"/>
    <w:rsid w:val="00EC125E"/>
    <w:rsid w:val="00EF0E15"/>
    <w:rsid w:val="00EF4FC7"/>
    <w:rsid w:val="00F069E6"/>
    <w:rsid w:val="00F202A5"/>
    <w:rsid w:val="00F23F3C"/>
    <w:rsid w:val="00F261FE"/>
    <w:rsid w:val="00F2733A"/>
    <w:rsid w:val="00F45A57"/>
    <w:rsid w:val="00F636B1"/>
    <w:rsid w:val="00F66033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168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13</cp:revision>
  <cp:lastPrinted>2022-09-07T13:39:00Z</cp:lastPrinted>
  <dcterms:created xsi:type="dcterms:W3CDTF">2022-09-19T14:39:00Z</dcterms:created>
  <dcterms:modified xsi:type="dcterms:W3CDTF">2022-10-07T12:24:00Z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