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1ECAA23B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F038D">
                                  <w:rPr>
                                    <w:sz w:val="28"/>
                                    <w:szCs w:val="28"/>
                                  </w:rPr>
                                  <w:t>Middle High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F038D">
                                  <w:rPr>
                                    <w:sz w:val="28"/>
                                    <w:szCs w:val="28"/>
                                  </w:rPr>
                                  <w:t xml:space="preserve">November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1ECAA23B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F038D">
                            <w:rPr>
                              <w:sz w:val="28"/>
                              <w:szCs w:val="28"/>
                            </w:rPr>
                            <w:t>Middle High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F038D">
                            <w:rPr>
                              <w:sz w:val="28"/>
                              <w:szCs w:val="28"/>
                            </w:rPr>
                            <w:t xml:space="preserve">November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63963B5" w:rsidR="00A3297F" w:rsidRDefault="00DF038D">
            <w:r>
              <w:rPr>
                <w:noProof/>
              </w:rPr>
              <w:drawing>
                <wp:inline distT="0" distB="0" distL="0" distR="0" wp14:anchorId="72B2EB58" wp14:editId="7A371720">
                  <wp:extent cx="1143000" cy="8318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DD3CCEE" w14:textId="5EBE6475" w:rsidR="007872FB" w:rsidRDefault="007872FB" w:rsidP="007872FB">
            <w:pPr>
              <w:jc w:val="center"/>
              <w:rPr>
                <w:sz w:val="16"/>
                <w:szCs w:val="16"/>
              </w:rPr>
            </w:pPr>
          </w:p>
          <w:p w14:paraId="57224432" w14:textId="3EB6BAF6" w:rsidR="00685A63" w:rsidRPr="00E60DBD" w:rsidRDefault="00685A63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6F7DEB8" w14:textId="3F3F9A86" w:rsidR="00B87271" w:rsidRDefault="00DF038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0617E0E6" w14:textId="5E9820E4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14:paraId="0D32A1F9" w14:textId="4B2F4205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6F0492C1" w14:textId="2F6233EF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14:paraId="656F2346" w14:textId="7AE6033D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Wrap</w:t>
            </w:r>
          </w:p>
          <w:p w14:paraId="65173464" w14:textId="4AA15CAC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B6D05BB" w14:textId="3F799EC2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7CC5BFB" w14:textId="44EEA06D" w:rsidR="00EF292D" w:rsidRDefault="00EF292D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89F24F4" w14:textId="2FB730EE" w:rsidR="00B12907" w:rsidRPr="00992913" w:rsidRDefault="00B12907" w:rsidP="00EB05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39DD149" w14:textId="118D5CED" w:rsidR="00685A63" w:rsidRDefault="00DF038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</w:p>
          <w:p w14:paraId="7732B614" w14:textId="50F0F36B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Nachos Grande</w:t>
            </w:r>
          </w:p>
          <w:p w14:paraId="46B74296" w14:textId="00513F8D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7FFC4A9" w14:textId="08AE80F8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14:paraId="29966D9B" w14:textId="0A3BEA8E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37A20920" w14:textId="599E97AD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42DA07D" w14:textId="3995A97B" w:rsidR="00EF292D" w:rsidRDefault="00EF292D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C5988F8" w14:textId="21DCDC53" w:rsidR="00B26137" w:rsidRPr="00E60DBD" w:rsidRDefault="00B2613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DC90207" w14:textId="3D93B671" w:rsidR="007D0F60" w:rsidRDefault="00DF038D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538EDEED" w14:textId="77777777" w:rsidR="002D16BE" w:rsidRDefault="00EF292D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</w:t>
            </w:r>
          </w:p>
          <w:p w14:paraId="5BE4F43D" w14:textId="77777777" w:rsidR="002D16BE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Sliders</w:t>
            </w:r>
          </w:p>
          <w:p w14:paraId="0F29E4AF" w14:textId="77777777" w:rsidR="002D16BE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FF8525B" w14:textId="77777777" w:rsidR="002D16BE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148E395D" w14:textId="77777777" w:rsidR="002D16BE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03AF0895" w14:textId="77777777" w:rsidR="002D16BE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6CACFF6" w14:textId="4718FA9F" w:rsidR="00EF292D" w:rsidRDefault="002D16BE" w:rsidP="00CD1F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r w:rsidR="00EF292D">
              <w:rPr>
                <w:sz w:val="16"/>
                <w:szCs w:val="16"/>
              </w:rPr>
              <w:t xml:space="preserve"> </w:t>
            </w:r>
          </w:p>
          <w:p w14:paraId="014E201B" w14:textId="77777777" w:rsidR="00EF292D" w:rsidRDefault="00EF292D" w:rsidP="00EF292D">
            <w:pPr>
              <w:rPr>
                <w:sz w:val="16"/>
                <w:szCs w:val="16"/>
              </w:rPr>
            </w:pPr>
          </w:p>
          <w:p w14:paraId="41E87440" w14:textId="30FD2908" w:rsidR="00307230" w:rsidRPr="00E60DBD" w:rsidRDefault="00307230" w:rsidP="00CD1F0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78CB6C9" w14:textId="09261C18" w:rsidR="007D0F60" w:rsidRDefault="00DF038D" w:rsidP="00CD1F0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November 4</w:t>
            </w:r>
          </w:p>
          <w:p w14:paraId="14C4C298" w14:textId="42ECDA1E" w:rsidR="00307230" w:rsidRDefault="00307230" w:rsidP="0030723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Pizza</w:t>
            </w:r>
          </w:p>
          <w:p w14:paraId="5B69FAFD" w14:textId="77777777" w:rsidR="00307230" w:rsidRDefault="00307230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BCE977A" w14:textId="67C9CBB8" w:rsidR="00307230" w:rsidRDefault="00EF292D" w:rsidP="003072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Egg &amp; Sausage</w:t>
            </w:r>
            <w:r w:rsidR="00307230">
              <w:rPr>
                <w:sz w:val="16"/>
                <w:szCs w:val="16"/>
              </w:rPr>
              <w:t xml:space="preserve"> Sandwich</w:t>
            </w:r>
          </w:p>
          <w:p w14:paraId="022A641D" w14:textId="3465C4E7" w:rsidR="00307230" w:rsidRDefault="00EF292D" w:rsidP="00EF292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712432FB" w14:textId="682217FA" w:rsidR="00307230" w:rsidRDefault="00EF292D" w:rsidP="0030723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307230">
              <w:rPr>
                <w:sz w:val="16"/>
                <w:szCs w:val="16"/>
              </w:rPr>
              <w:t>Milk</w:t>
            </w:r>
          </w:p>
          <w:p w14:paraId="3BC543C9" w14:textId="603635FB" w:rsidR="00B26137" w:rsidRPr="00552617" w:rsidRDefault="00B26137" w:rsidP="00B2613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047F06" w:rsidR="00C22236" w:rsidRPr="002522BC" w:rsidRDefault="00DE3EA3" w:rsidP="00C2223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89D168" wp14:editId="7984DF0F">
                  <wp:extent cx="1143000" cy="9080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5FFD5C23" w14:textId="1B4FA618" w:rsidR="003806F2" w:rsidRDefault="00DF038D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7</w:t>
            </w:r>
          </w:p>
          <w:p w14:paraId="59A39DDD" w14:textId="012818BA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7A493BC2" w14:textId="480BD58E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90C7B63" w14:textId="3A49D593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3D93356E" w14:textId="52561703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14:paraId="4BBDB99D" w14:textId="0790F2F2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EC4CFC8" w14:textId="5E99D9B3" w:rsidR="00231F77" w:rsidRDefault="00231F77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35A436D" w14:textId="26C91309" w:rsidR="00DF62E1" w:rsidRDefault="00DF62E1" w:rsidP="002D16BE">
            <w:pPr>
              <w:rPr>
                <w:sz w:val="16"/>
                <w:szCs w:val="16"/>
              </w:rPr>
            </w:pPr>
          </w:p>
          <w:p w14:paraId="55725F05" w14:textId="01699657" w:rsidR="00AF1AF1" w:rsidRDefault="00AF1AF1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7A4ED336" w:rsidR="00101CCD" w:rsidRPr="005C22DF" w:rsidRDefault="00101CCD" w:rsidP="00A325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7479DC2" w14:textId="4D89EB47" w:rsidR="00911456" w:rsidRDefault="00DF038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8</w:t>
            </w:r>
          </w:p>
          <w:p w14:paraId="1EE31E18" w14:textId="07DE1C0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  <w:r w:rsidR="00ED0907">
              <w:rPr>
                <w:sz w:val="16"/>
                <w:szCs w:val="16"/>
              </w:rPr>
              <w:t xml:space="preserve"> Bowl</w:t>
            </w:r>
          </w:p>
          <w:p w14:paraId="782EC7B3" w14:textId="0CC7049B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4A08630F" w14:textId="11787FFA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D25011" w14:textId="34F0756C" w:rsidR="00307230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3AA43E37" w14:textId="13272B6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60B7BAE5" w14:textId="64DE6976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380D019" w14:textId="0776C644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D4770EA" w14:textId="71D303D9" w:rsidR="00AF1AF1" w:rsidRPr="00E20886" w:rsidRDefault="00AF1AF1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4CCDA2" w14:textId="22FE4CFA" w:rsidR="00911456" w:rsidRDefault="00DF038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9</w:t>
            </w:r>
          </w:p>
          <w:p w14:paraId="6DC7158E" w14:textId="5C82947B" w:rsidR="00CF6E03" w:rsidRDefault="00231F77" w:rsidP="00231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Fries</w:t>
            </w:r>
          </w:p>
          <w:p w14:paraId="39D94EA3" w14:textId="12456F50" w:rsidR="00307230" w:rsidRDefault="00307230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CCC15D3" w14:textId="640C56E1" w:rsidR="001C37B9" w:rsidRDefault="00231F7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</w:t>
            </w:r>
          </w:p>
          <w:p w14:paraId="486DDEA3" w14:textId="62636CBE" w:rsidR="00231F77" w:rsidRDefault="00231F77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679D2621" w14:textId="528D9997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1D4A0499" w14:textId="41C128A9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A41AEB7" w14:textId="34BB37A8" w:rsidR="001C37B9" w:rsidRDefault="001C37B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6102FEC" w14:textId="77777777" w:rsidR="001C37B9" w:rsidRDefault="001C37B9" w:rsidP="000839A4">
            <w:pPr>
              <w:jc w:val="center"/>
              <w:rPr>
                <w:sz w:val="16"/>
                <w:szCs w:val="16"/>
              </w:rPr>
            </w:pPr>
          </w:p>
          <w:p w14:paraId="20302A4A" w14:textId="11A31E97" w:rsidR="00307230" w:rsidRPr="00E36637" w:rsidRDefault="00307230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F8CD9D5" w14:textId="05A919F5" w:rsidR="002A3247" w:rsidRDefault="00DF038D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10</w:t>
            </w:r>
          </w:p>
          <w:p w14:paraId="688FD7CC" w14:textId="0DC0421E" w:rsidR="001C37B9" w:rsidRDefault="001C37B9" w:rsidP="00EF6928">
            <w:pPr>
              <w:jc w:val="center"/>
              <w:rPr>
                <w:sz w:val="16"/>
                <w:szCs w:val="16"/>
              </w:rPr>
            </w:pPr>
          </w:p>
          <w:p w14:paraId="23B53C69" w14:textId="77777777" w:rsidR="0043111C" w:rsidRDefault="0043111C" w:rsidP="00EF6928">
            <w:pPr>
              <w:jc w:val="center"/>
              <w:rPr>
                <w:sz w:val="16"/>
                <w:szCs w:val="16"/>
              </w:rPr>
            </w:pPr>
          </w:p>
          <w:p w14:paraId="15E55C2E" w14:textId="5FCAC2F0" w:rsidR="0043111C" w:rsidRPr="0087304A" w:rsidRDefault="0043111C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4186EE27" w14:textId="6337D30F" w:rsidR="002A3247" w:rsidRDefault="00DF038D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11</w:t>
            </w:r>
          </w:p>
          <w:p w14:paraId="22DC05FB" w14:textId="77777777" w:rsidR="00C35239" w:rsidRDefault="0043111C" w:rsidP="00AF1A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21649110" w14:textId="008CC1BD" w:rsidR="0043111C" w:rsidRPr="00E35224" w:rsidRDefault="0043111C" w:rsidP="00AF1AF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2F1283B" wp14:editId="5C283684">
                  <wp:extent cx="1143000" cy="6832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A1DD55A" w14:textId="4920D118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DB06E0" w14:textId="669B5B24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14</w:t>
            </w:r>
          </w:p>
          <w:p w14:paraId="71045A21" w14:textId="62A22135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0E0DAD4" w14:textId="3B32423A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122370D5" w14:textId="05F2AB9E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Bacon Wrap</w:t>
            </w:r>
          </w:p>
          <w:p w14:paraId="0200903A" w14:textId="794F427F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70B6F00E" w14:textId="07D23BC2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74B4105" w14:textId="54F23F78" w:rsidR="00F36CA4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FF9E66B" w14:textId="62563924" w:rsidR="00F36CA4" w:rsidRPr="0048760D" w:rsidRDefault="00F36CA4" w:rsidP="00C352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3C4E764" w14:textId="6C79D1E8" w:rsidR="0076185E" w:rsidRDefault="00DF038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15</w:t>
            </w:r>
          </w:p>
          <w:p w14:paraId="1876A007" w14:textId="40B4AB34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14:paraId="6E18D290" w14:textId="6418F8A3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14:paraId="2D077156" w14:textId="1EDB785A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4A4D129" w14:textId="64EF497A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765B8A17" w14:textId="1C039311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502DB93C" w14:textId="7C9004BA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C125113" w14:textId="0B6D6445" w:rsidR="00F36CA4" w:rsidRDefault="00F36CA4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E2BACC4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5F5AA11F" w14:textId="77777777" w:rsidR="00C35239" w:rsidRDefault="00C35239" w:rsidP="000839A4">
            <w:pPr>
              <w:jc w:val="center"/>
              <w:rPr>
                <w:sz w:val="16"/>
                <w:szCs w:val="16"/>
              </w:rPr>
            </w:pPr>
          </w:p>
          <w:p w14:paraId="118BE4CF" w14:textId="679C88F1" w:rsidR="00BA5534" w:rsidRPr="00FD3FF0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E64CD28" w14:textId="6D0A60DC" w:rsidR="0076185E" w:rsidRDefault="00DF038D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16</w:t>
            </w:r>
          </w:p>
          <w:p w14:paraId="53A2FBC5" w14:textId="32A2FB13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CF6E03">
              <w:rPr>
                <w:sz w:val="16"/>
                <w:szCs w:val="16"/>
              </w:rPr>
              <w:t>Tenders</w:t>
            </w:r>
          </w:p>
          <w:p w14:paraId="2EA19A2C" w14:textId="1CEB5682" w:rsidR="00C35239" w:rsidRDefault="00523148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8A44927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197155E" w14:textId="08CC0ECB" w:rsidR="00C35239" w:rsidRDefault="00865DEA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Bagels</w:t>
            </w:r>
          </w:p>
          <w:p w14:paraId="3C1B7377" w14:textId="4FF600CC" w:rsidR="00C35239" w:rsidRDefault="00F36CA4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14:paraId="04297E8A" w14:textId="77777777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8BB4716" w14:textId="46E83399" w:rsidR="00C35239" w:rsidRDefault="00C35239" w:rsidP="00C352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3D0D3D4" w14:textId="723A62C2" w:rsidR="00BA5534" w:rsidRPr="00E36637" w:rsidRDefault="00BA5534" w:rsidP="000839A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0A16FB6" w14:textId="2B897A1D" w:rsidR="00BD5E84" w:rsidRDefault="00DF038D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17</w:t>
            </w:r>
          </w:p>
          <w:p w14:paraId="39AAB852" w14:textId="6F0CF0B2" w:rsidR="00C35239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14:paraId="5E7AD825" w14:textId="5224E773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14:paraId="6CD0082F" w14:textId="1C8A1EA6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4DFC3D9" w14:textId="629E99DB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14:paraId="79813EBF" w14:textId="7B6E52ED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</w:t>
            </w:r>
          </w:p>
          <w:p w14:paraId="52703BF1" w14:textId="485ADDD0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0FC3EBD" w14:textId="10EBEDAC" w:rsidR="00FD1BE6" w:rsidRDefault="00FD1BE6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52AA8D1" w14:textId="77777777" w:rsidR="000776FD" w:rsidRDefault="000776FD" w:rsidP="000776FD">
            <w:pPr>
              <w:jc w:val="center"/>
              <w:rPr>
                <w:sz w:val="16"/>
                <w:szCs w:val="16"/>
              </w:rPr>
            </w:pPr>
          </w:p>
          <w:p w14:paraId="4F8713D4" w14:textId="3AB08947" w:rsidR="000776FD" w:rsidRPr="00934EC8" w:rsidRDefault="000776FD" w:rsidP="000776F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102D0B" w14:textId="74B11DC3" w:rsidR="00BD5E84" w:rsidRDefault="00DF038D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18</w:t>
            </w:r>
          </w:p>
          <w:p w14:paraId="4082820E" w14:textId="42A52CDA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14:paraId="55B66F33" w14:textId="4D053884" w:rsidR="00C35239" w:rsidRDefault="00C3523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2547793E" w14:textId="52FB1560" w:rsidR="00B942A0" w:rsidRDefault="00FD1BE6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78AB8387" w14:textId="42F3A57B" w:rsidR="003B7257" w:rsidRDefault="00357A75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61706269" w14:textId="3E9C05AD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</w:t>
            </w:r>
            <w:r w:rsidR="00F36CA4">
              <w:rPr>
                <w:sz w:val="16"/>
                <w:szCs w:val="16"/>
              </w:rPr>
              <w:t>it</w:t>
            </w:r>
          </w:p>
          <w:p w14:paraId="2B0B5E64" w14:textId="015476F8" w:rsidR="00B942A0" w:rsidRDefault="00B942A0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03730B80" w14:textId="44EB9DC5" w:rsidR="00A32573" w:rsidRPr="00934EC8" w:rsidRDefault="00A32573" w:rsidP="00B655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7C0ADDCD" w14:textId="01C8FDB7" w:rsidR="00BD5E84" w:rsidRDefault="00DF038D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21</w:t>
            </w:r>
          </w:p>
          <w:p w14:paraId="26AF3180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2A0ABABE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Fries</w:t>
            </w:r>
          </w:p>
          <w:p w14:paraId="78AACA2F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B71FF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76F12677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1C5D937A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1A94D5A" w14:textId="4CEF66B1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64B1576" w14:textId="2DE13DD7" w:rsidR="00517721" w:rsidRDefault="00517721" w:rsidP="00255598">
            <w:pPr>
              <w:jc w:val="center"/>
              <w:rPr>
                <w:sz w:val="16"/>
                <w:szCs w:val="16"/>
              </w:rPr>
            </w:pPr>
          </w:p>
          <w:p w14:paraId="2865BE2B" w14:textId="35AF6654" w:rsidR="00517721" w:rsidRPr="008E52C8" w:rsidRDefault="00517721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7ABAC31" w14:textId="252A7368" w:rsidR="00BD5E84" w:rsidRDefault="00DF038D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22</w:t>
            </w:r>
          </w:p>
          <w:p w14:paraId="3043734B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14:paraId="26AAD253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25377F9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72E3950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14:paraId="23599233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3E4A7ABB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4A53275B" w14:textId="77777777" w:rsidR="00FD1BE6" w:rsidRDefault="00FD1BE6" w:rsidP="00FD1B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89A1EA4" w14:textId="77777777" w:rsidR="00FD1BE6" w:rsidRDefault="00FD1BE6" w:rsidP="00C36873">
            <w:pPr>
              <w:jc w:val="center"/>
              <w:rPr>
                <w:sz w:val="16"/>
                <w:szCs w:val="16"/>
              </w:rPr>
            </w:pPr>
          </w:p>
          <w:p w14:paraId="55DBD591" w14:textId="77777777" w:rsidR="00A32573" w:rsidRDefault="00A32573" w:rsidP="00C36873">
            <w:pPr>
              <w:jc w:val="center"/>
              <w:rPr>
                <w:sz w:val="16"/>
                <w:szCs w:val="16"/>
              </w:rPr>
            </w:pPr>
          </w:p>
          <w:p w14:paraId="6FEC4FAA" w14:textId="1069032E" w:rsidR="00BA5534" w:rsidRPr="008E52C8" w:rsidRDefault="00BA5534" w:rsidP="00C368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7BC8005" w14:textId="77777777" w:rsidR="00566011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23</w:t>
            </w:r>
          </w:p>
          <w:p w14:paraId="256EEAE9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14:paraId="5F83135C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EE798C6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EBF438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29A18AAA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74F2765" w14:textId="77777777" w:rsidR="00FD1BE6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821F93F" w14:textId="5759EDCF" w:rsidR="00FD1BE6" w:rsidRPr="004923EE" w:rsidRDefault="00FD1BE6" w:rsidP="00B942A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3D42C1B" w14:textId="47D54858" w:rsidR="00425D56" w:rsidRDefault="00DF038D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24</w:t>
            </w:r>
          </w:p>
          <w:p w14:paraId="5C452751" w14:textId="43DD92B5" w:rsidR="00EF292D" w:rsidRDefault="00EF292D" w:rsidP="00425D56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521042" wp14:editId="3758E287">
                  <wp:extent cx="1143000" cy="7556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4">
                            <a:extLs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A991F" w14:textId="5049B5B6" w:rsidR="00517721" w:rsidRPr="002900AA" w:rsidRDefault="00517721" w:rsidP="00C352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FC10DFF" w14:textId="51921B6A" w:rsidR="00425D56" w:rsidRDefault="0043111C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25</w:t>
            </w:r>
          </w:p>
          <w:p w14:paraId="613C3077" w14:textId="1260D3AC" w:rsidR="00B953DB" w:rsidRPr="004923EE" w:rsidRDefault="00EF292D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A51F04" wp14:editId="6DDA2EF6">
                  <wp:extent cx="1143000" cy="787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>
                            <a:extLs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D1C31A6" w14:textId="627E6C12" w:rsidR="008E52C8" w:rsidRDefault="00CD1F00" w:rsidP="000D2DFA">
            <w:r>
              <w:t>Elementary</w:t>
            </w:r>
          </w:p>
          <w:p w14:paraId="1DA9A724" w14:textId="573ED7A0" w:rsidR="000D2DFA" w:rsidRDefault="000D2DFA" w:rsidP="000D2DFA">
            <w:pPr>
              <w:rPr>
                <w:b/>
              </w:rPr>
            </w:pPr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20E2FC27" w14:textId="77777777" w:rsidR="00CD1F00" w:rsidRDefault="00CD1F00" w:rsidP="000D2DFA">
            <w:pPr>
              <w:rPr>
                <w:b/>
              </w:rPr>
            </w:pPr>
          </w:p>
          <w:p w14:paraId="7D48C5C0" w14:textId="2248A06A" w:rsidR="00CD1F00" w:rsidRDefault="00CD1F00" w:rsidP="000D2DFA">
            <w:r>
              <w:rPr>
                <w:b/>
              </w:rPr>
              <w:t>EXTRA</w:t>
            </w:r>
          </w:p>
          <w:p w14:paraId="107DD0E5" w14:textId="50FBC3C7" w:rsidR="000D2DFA" w:rsidRDefault="000D2DFA" w:rsidP="000D2DFA">
            <w:r>
              <w:t xml:space="preserve">Milk - </w:t>
            </w:r>
            <w:r w:rsidR="00122456">
              <w:t>$0</w:t>
            </w:r>
            <w:r>
              <w:t>.50</w:t>
            </w:r>
          </w:p>
          <w:p w14:paraId="45C3993D" w14:textId="65928C92" w:rsidR="000D2DFA" w:rsidRDefault="00122456" w:rsidP="00D416CA">
            <w:r>
              <w:t>Snacks -$0.75</w:t>
            </w:r>
          </w:p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66488D6C" w:rsidR="00AC0EAE" w:rsidRDefault="0043111C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28</w:t>
            </w:r>
          </w:p>
          <w:p w14:paraId="08666465" w14:textId="5B262957" w:rsidR="00EF292D" w:rsidRDefault="00EF292D" w:rsidP="00AC0EAE">
            <w:pPr>
              <w:jc w:val="center"/>
              <w:rPr>
                <w:sz w:val="16"/>
                <w:szCs w:val="16"/>
              </w:rPr>
            </w:pPr>
          </w:p>
          <w:p w14:paraId="620CE6B7" w14:textId="23FBDAD7" w:rsidR="00EF292D" w:rsidRDefault="00EF292D" w:rsidP="00AC0EAE">
            <w:pPr>
              <w:jc w:val="center"/>
              <w:rPr>
                <w:sz w:val="16"/>
                <w:szCs w:val="16"/>
              </w:rPr>
            </w:pPr>
          </w:p>
          <w:p w14:paraId="10073436" w14:textId="32F0E4E6" w:rsidR="00EF292D" w:rsidRDefault="00EF292D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28BEF064" w14:textId="44764D9E" w:rsidR="00064457" w:rsidRPr="00B51FCA" w:rsidRDefault="00064457" w:rsidP="00EF29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5E8A0E8A" w:rsidR="00AC0EAE" w:rsidRDefault="00DF62E1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</w:t>
            </w:r>
            <w:r w:rsidR="0043111C">
              <w:rPr>
                <w:sz w:val="16"/>
                <w:szCs w:val="16"/>
              </w:rPr>
              <w:t>er 29</w:t>
            </w:r>
          </w:p>
          <w:p w14:paraId="715CACCE" w14:textId="0B5E5187" w:rsidR="00EF292D" w:rsidRDefault="00EF292D" w:rsidP="004F3EE4">
            <w:pPr>
              <w:jc w:val="center"/>
              <w:rPr>
                <w:sz w:val="16"/>
                <w:szCs w:val="16"/>
              </w:rPr>
            </w:pPr>
          </w:p>
          <w:p w14:paraId="3C6A50BB" w14:textId="55A7E19C" w:rsidR="00EF292D" w:rsidRDefault="00EF292D" w:rsidP="004F3EE4">
            <w:pPr>
              <w:jc w:val="center"/>
              <w:rPr>
                <w:sz w:val="16"/>
                <w:szCs w:val="16"/>
              </w:rPr>
            </w:pPr>
          </w:p>
          <w:p w14:paraId="2487090C" w14:textId="58D99F0A" w:rsidR="00EF292D" w:rsidRDefault="00EF292D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14:paraId="4018E6C6" w14:textId="705A0095" w:rsidR="00660C1B" w:rsidRPr="00B51FCA" w:rsidRDefault="00660C1B" w:rsidP="00660C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1E910011" w:rsidR="00AC0EAE" w:rsidRDefault="00DF62E1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November </w:t>
            </w:r>
            <w:r w:rsidR="0043111C">
              <w:rPr>
                <w:sz w:val="16"/>
                <w:szCs w:val="16"/>
              </w:rPr>
              <w:t>30</w:t>
            </w:r>
          </w:p>
          <w:p w14:paraId="2FC84F14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Nacho Grande</w:t>
            </w:r>
          </w:p>
          <w:p w14:paraId="072DEA08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BB7ACC3" w14:textId="364798D9" w:rsidR="00064457" w:rsidRDefault="003B72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73BF8AD4" w14:textId="699898D1" w:rsidR="003B7257" w:rsidRDefault="003B72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0BDCFD82" w14:textId="2E60946E" w:rsidR="00064457" w:rsidRDefault="00660C1B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519CC28B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32D47218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399AC7A7" w:rsidR="00064457" w:rsidRDefault="0043111C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1</w:t>
            </w:r>
          </w:p>
          <w:p w14:paraId="523CF819" w14:textId="71C8888A" w:rsidR="00064457" w:rsidRDefault="00401E78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14:paraId="352B0DCB" w14:textId="5FE30118" w:rsidR="00401E78" w:rsidRDefault="00401E78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D6948F3" w14:textId="77777777" w:rsidR="00DE3EA3" w:rsidRDefault="00DE3EA3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6C1543D5" w14:textId="77777777" w:rsidR="00DE3EA3" w:rsidRDefault="00DE3EA3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1FFDD328" w14:textId="77777777" w:rsidR="00DE3EA3" w:rsidRDefault="00DE3EA3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48208417" w14:textId="77777777" w:rsidR="00DE3EA3" w:rsidRDefault="00DE3EA3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DDD373" w14:textId="62A44702" w:rsidR="00DE3EA3" w:rsidRPr="00B51FCA" w:rsidRDefault="00DE3EA3" w:rsidP="00DE3EA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CA001CC" w14:textId="23F60C69" w:rsidR="000D74D4" w:rsidRDefault="0043111C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7921F757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0B02517A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776FD"/>
    <w:rsid w:val="000834B0"/>
    <w:rsid w:val="000839A4"/>
    <w:rsid w:val="000855DD"/>
    <w:rsid w:val="000879E9"/>
    <w:rsid w:val="00093D17"/>
    <w:rsid w:val="000A5AB5"/>
    <w:rsid w:val="000B0ABD"/>
    <w:rsid w:val="000B4523"/>
    <w:rsid w:val="000B536C"/>
    <w:rsid w:val="000C16C8"/>
    <w:rsid w:val="000C4273"/>
    <w:rsid w:val="000D2DFA"/>
    <w:rsid w:val="000D638D"/>
    <w:rsid w:val="000D74D4"/>
    <w:rsid w:val="000E436B"/>
    <w:rsid w:val="000F0A09"/>
    <w:rsid w:val="00101CCD"/>
    <w:rsid w:val="0011320A"/>
    <w:rsid w:val="00122456"/>
    <w:rsid w:val="00124DF2"/>
    <w:rsid w:val="001267C4"/>
    <w:rsid w:val="00131C5E"/>
    <w:rsid w:val="0013776D"/>
    <w:rsid w:val="00137F84"/>
    <w:rsid w:val="0014044B"/>
    <w:rsid w:val="001421C2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37B9"/>
    <w:rsid w:val="001C63DB"/>
    <w:rsid w:val="001D2AF2"/>
    <w:rsid w:val="001E352D"/>
    <w:rsid w:val="001F482B"/>
    <w:rsid w:val="0021292B"/>
    <w:rsid w:val="00227006"/>
    <w:rsid w:val="00231F77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247"/>
    <w:rsid w:val="002A35AE"/>
    <w:rsid w:val="002A375D"/>
    <w:rsid w:val="002A503A"/>
    <w:rsid w:val="002B54B0"/>
    <w:rsid w:val="002C5340"/>
    <w:rsid w:val="002D16BE"/>
    <w:rsid w:val="002F2560"/>
    <w:rsid w:val="00302773"/>
    <w:rsid w:val="00304EEE"/>
    <w:rsid w:val="003071CB"/>
    <w:rsid w:val="00307230"/>
    <w:rsid w:val="00326535"/>
    <w:rsid w:val="00346F66"/>
    <w:rsid w:val="0035186B"/>
    <w:rsid w:val="00355051"/>
    <w:rsid w:val="00357A75"/>
    <w:rsid w:val="0036083B"/>
    <w:rsid w:val="00372342"/>
    <w:rsid w:val="003806F2"/>
    <w:rsid w:val="00385361"/>
    <w:rsid w:val="00396BCA"/>
    <w:rsid w:val="003B2138"/>
    <w:rsid w:val="003B2413"/>
    <w:rsid w:val="003B7257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1E7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111C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C7B4A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15057"/>
    <w:rsid w:val="00517721"/>
    <w:rsid w:val="00523148"/>
    <w:rsid w:val="00531FD0"/>
    <w:rsid w:val="00540343"/>
    <w:rsid w:val="00543428"/>
    <w:rsid w:val="00551BF5"/>
    <w:rsid w:val="00552617"/>
    <w:rsid w:val="00554AD2"/>
    <w:rsid w:val="00556A98"/>
    <w:rsid w:val="0055728B"/>
    <w:rsid w:val="00566011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0C1B"/>
    <w:rsid w:val="00662690"/>
    <w:rsid w:val="00676AD6"/>
    <w:rsid w:val="00676F5D"/>
    <w:rsid w:val="006854E6"/>
    <w:rsid w:val="00685A63"/>
    <w:rsid w:val="00685DA2"/>
    <w:rsid w:val="00695AFF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872FB"/>
    <w:rsid w:val="007908A2"/>
    <w:rsid w:val="00791615"/>
    <w:rsid w:val="007919DD"/>
    <w:rsid w:val="0079283C"/>
    <w:rsid w:val="007B6798"/>
    <w:rsid w:val="007D04D5"/>
    <w:rsid w:val="007D0F60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5DE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0FED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456"/>
    <w:rsid w:val="00911C8F"/>
    <w:rsid w:val="00916300"/>
    <w:rsid w:val="00927C0B"/>
    <w:rsid w:val="00934EC8"/>
    <w:rsid w:val="0094381B"/>
    <w:rsid w:val="009468A6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0DD5"/>
    <w:rsid w:val="00A32573"/>
    <w:rsid w:val="00A3297F"/>
    <w:rsid w:val="00A51D81"/>
    <w:rsid w:val="00A54279"/>
    <w:rsid w:val="00A54481"/>
    <w:rsid w:val="00A55C89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E082B"/>
    <w:rsid w:val="00AF1AF1"/>
    <w:rsid w:val="00AF1C6D"/>
    <w:rsid w:val="00AF79FE"/>
    <w:rsid w:val="00B0315F"/>
    <w:rsid w:val="00B1021B"/>
    <w:rsid w:val="00B12907"/>
    <w:rsid w:val="00B14715"/>
    <w:rsid w:val="00B22628"/>
    <w:rsid w:val="00B2427C"/>
    <w:rsid w:val="00B26137"/>
    <w:rsid w:val="00B3140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235F"/>
    <w:rsid w:val="00B87271"/>
    <w:rsid w:val="00B87484"/>
    <w:rsid w:val="00B942A0"/>
    <w:rsid w:val="00B953DB"/>
    <w:rsid w:val="00B9563A"/>
    <w:rsid w:val="00BA5534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239"/>
    <w:rsid w:val="00C35A32"/>
    <w:rsid w:val="00C36873"/>
    <w:rsid w:val="00C543F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2D81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D1F00"/>
    <w:rsid w:val="00CE12BA"/>
    <w:rsid w:val="00CE5E6E"/>
    <w:rsid w:val="00CF1364"/>
    <w:rsid w:val="00CF3BC0"/>
    <w:rsid w:val="00CF6E03"/>
    <w:rsid w:val="00D0094D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08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3EA3"/>
    <w:rsid w:val="00DF038D"/>
    <w:rsid w:val="00DF27BE"/>
    <w:rsid w:val="00DF3776"/>
    <w:rsid w:val="00DF62E1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64BC3"/>
    <w:rsid w:val="00E75A92"/>
    <w:rsid w:val="00E84161"/>
    <w:rsid w:val="00EA4A25"/>
    <w:rsid w:val="00EB05E3"/>
    <w:rsid w:val="00EB6BBC"/>
    <w:rsid w:val="00EB776F"/>
    <w:rsid w:val="00EC63EC"/>
    <w:rsid w:val="00ED0907"/>
    <w:rsid w:val="00ED0FB3"/>
    <w:rsid w:val="00ED3D2F"/>
    <w:rsid w:val="00EE2E36"/>
    <w:rsid w:val="00EF2296"/>
    <w:rsid w:val="00EF292D"/>
    <w:rsid w:val="00EF5B27"/>
    <w:rsid w:val="00EF6928"/>
    <w:rsid w:val="00F0172E"/>
    <w:rsid w:val="00F040B0"/>
    <w:rsid w:val="00F04426"/>
    <w:rsid w:val="00F06109"/>
    <w:rsid w:val="00F16D8B"/>
    <w:rsid w:val="00F25157"/>
    <w:rsid w:val="00F26C90"/>
    <w:rsid w:val="00F36CA4"/>
    <w:rsid w:val="00F41FF1"/>
    <w:rsid w:val="00F46745"/>
    <w:rsid w:val="00F72B6F"/>
    <w:rsid w:val="00F90A11"/>
    <w:rsid w:val="00F91C36"/>
    <w:rsid w:val="00F935AB"/>
    <w:rsid w:val="00FA1CA4"/>
    <w:rsid w:val="00FA585D"/>
    <w:rsid w:val="00FA5DEE"/>
    <w:rsid w:val="00FA7717"/>
    <w:rsid w:val="00FA781C"/>
    <w:rsid w:val="00FD1814"/>
    <w:rsid w:val="00FD1BE6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lipartcraft.com/explore/veterans-day-clipart-navy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hyperlink" Target="https://poweradspy.com/black-friday-marketing-find-competitors-ad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ememberradio.net/2017/11/daylight-savings-time-ends-tonight-at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esignerclipart.com/thanksgiving-clip-art.html" TargetMode="External"/><Relationship Id="rId10" Type="http://schemas.openxmlformats.org/officeDocument/2006/relationships/image" Target="media/image4.jp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s://clipartcraft.com/explore/november-clipart/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43BAB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4F240D"/>
    <w:rsid w:val="005130CB"/>
    <w:rsid w:val="00550088"/>
    <w:rsid w:val="005503D8"/>
    <w:rsid w:val="0058144A"/>
    <w:rsid w:val="005C0AD7"/>
    <w:rsid w:val="005E0DAE"/>
    <w:rsid w:val="005E34B9"/>
    <w:rsid w:val="005E7192"/>
    <w:rsid w:val="00602B7D"/>
    <w:rsid w:val="00613604"/>
    <w:rsid w:val="0062249E"/>
    <w:rsid w:val="0062788B"/>
    <w:rsid w:val="00643F30"/>
    <w:rsid w:val="00660C12"/>
    <w:rsid w:val="006622F1"/>
    <w:rsid w:val="006630FA"/>
    <w:rsid w:val="00667C73"/>
    <w:rsid w:val="00672559"/>
    <w:rsid w:val="006A32EB"/>
    <w:rsid w:val="006B0870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2DC0"/>
    <w:rsid w:val="007F55D9"/>
    <w:rsid w:val="00805ADA"/>
    <w:rsid w:val="00816897"/>
    <w:rsid w:val="00820CB7"/>
    <w:rsid w:val="008C3040"/>
    <w:rsid w:val="008C5E13"/>
    <w:rsid w:val="008D1839"/>
    <w:rsid w:val="008D2D22"/>
    <w:rsid w:val="008D6E71"/>
    <w:rsid w:val="008D7E21"/>
    <w:rsid w:val="008F230D"/>
    <w:rsid w:val="008F7FEF"/>
    <w:rsid w:val="00904025"/>
    <w:rsid w:val="00914F84"/>
    <w:rsid w:val="009208C6"/>
    <w:rsid w:val="00936F4A"/>
    <w:rsid w:val="00952268"/>
    <w:rsid w:val="00974B7C"/>
    <w:rsid w:val="00987976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11AE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09B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13194"/>
    <w:rsid w:val="00D44E38"/>
    <w:rsid w:val="00D612B6"/>
    <w:rsid w:val="00D62DBE"/>
    <w:rsid w:val="00D80DA5"/>
    <w:rsid w:val="00DA7628"/>
    <w:rsid w:val="00DC09E0"/>
    <w:rsid w:val="00DC1CBF"/>
    <w:rsid w:val="00DC5487"/>
    <w:rsid w:val="00DD5849"/>
    <w:rsid w:val="00E00521"/>
    <w:rsid w:val="00E34FF8"/>
    <w:rsid w:val="00E43CE0"/>
    <w:rsid w:val="00E43DFD"/>
    <w:rsid w:val="00E50594"/>
    <w:rsid w:val="00E519AE"/>
    <w:rsid w:val="00E6351F"/>
    <w:rsid w:val="00E66539"/>
    <w:rsid w:val="00EA2364"/>
    <w:rsid w:val="00EC125E"/>
    <w:rsid w:val="00EF4FC7"/>
    <w:rsid w:val="00F069E6"/>
    <w:rsid w:val="00F202A5"/>
    <w:rsid w:val="00F23F3C"/>
    <w:rsid w:val="00F261FE"/>
    <w:rsid w:val="00F2733A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80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10</cp:revision>
  <cp:lastPrinted>2022-09-07T13:39:00Z</cp:lastPrinted>
  <dcterms:created xsi:type="dcterms:W3CDTF">2022-09-19T14:38:00Z</dcterms:created>
  <dcterms:modified xsi:type="dcterms:W3CDTF">2022-10-05T16:44:00Z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