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17AC5779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15279">
                                  <w:rPr>
                                    <w:sz w:val="28"/>
                                    <w:szCs w:val="28"/>
                                  </w:rPr>
                                  <w:t>November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17AC5779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15279">
                            <w:rPr>
                              <w:sz w:val="28"/>
                              <w:szCs w:val="28"/>
                            </w:rPr>
                            <w:t>November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443806F8" w:rsidR="00A3297F" w:rsidRDefault="00D15279">
            <w:r>
              <w:rPr>
                <w:noProof/>
              </w:rPr>
              <w:drawing>
                <wp:inline distT="0" distB="0" distL="0" distR="0" wp14:anchorId="3470438B" wp14:editId="7B8F7A6A">
                  <wp:extent cx="1143000" cy="927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36CACBC5" w:rsidR="006B4B79" w:rsidRPr="00E60DBD" w:rsidRDefault="006B4B79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82CD4ED" w14:textId="77777777" w:rsidR="006B4B79" w:rsidRDefault="00D1527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6444F18B" w14:textId="77777777" w:rsidR="00080713" w:rsidRDefault="00080713" w:rsidP="00EB05E3">
            <w:pPr>
              <w:jc w:val="center"/>
              <w:rPr>
                <w:sz w:val="16"/>
                <w:szCs w:val="16"/>
              </w:rPr>
            </w:pPr>
          </w:p>
          <w:p w14:paraId="25A416D4" w14:textId="04810261" w:rsidR="00080713" w:rsidRDefault="0008071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4772D311" w14:textId="77777777" w:rsidR="00080713" w:rsidRDefault="0008071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40B6E632" w14:textId="77777777" w:rsidR="00080713" w:rsidRDefault="0008071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3D1FB574" w:rsidR="00080713" w:rsidRPr="00992913" w:rsidRDefault="0008071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57F640C" w14:textId="77777777" w:rsidR="006B4B79" w:rsidRDefault="00D1527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10F940D9" w14:textId="77777777" w:rsidR="00080713" w:rsidRDefault="00080713" w:rsidP="009839FA">
            <w:pPr>
              <w:jc w:val="center"/>
              <w:rPr>
                <w:sz w:val="16"/>
                <w:szCs w:val="16"/>
              </w:rPr>
            </w:pPr>
          </w:p>
          <w:p w14:paraId="0906E4F1" w14:textId="77777777" w:rsidR="00080713" w:rsidRDefault="00080713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4E59B1FA" w14:textId="77777777" w:rsidR="00080713" w:rsidRDefault="00080713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14:paraId="6C5988F8" w14:textId="0AEC3B9C" w:rsidR="00080713" w:rsidRPr="00E60DBD" w:rsidRDefault="00080713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DA27486" w14:textId="77777777" w:rsidR="006B4B79" w:rsidRDefault="00D1527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05AB5763" w14:textId="77777777" w:rsidR="00080713" w:rsidRDefault="00080713" w:rsidP="008E7761">
            <w:pPr>
              <w:jc w:val="center"/>
              <w:rPr>
                <w:sz w:val="16"/>
                <w:szCs w:val="16"/>
              </w:rPr>
            </w:pPr>
          </w:p>
          <w:p w14:paraId="61F1F2EE" w14:textId="77777777" w:rsidR="00080713" w:rsidRDefault="00080713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9A24D7F" w14:textId="77777777" w:rsidR="00080713" w:rsidRDefault="00080713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1E87440" w14:textId="3C9F2552" w:rsidR="00080713" w:rsidRPr="00E60DBD" w:rsidRDefault="00080713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A51DF18" w14:textId="26D4D929" w:rsidR="00080713" w:rsidRDefault="00D15279" w:rsidP="0008071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4</w:t>
            </w:r>
          </w:p>
          <w:p w14:paraId="71E861D9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7AFEC2A1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1A7DA3FC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8830EF2" w14:textId="6108BA02" w:rsidR="00080713" w:rsidRDefault="00080713" w:rsidP="0008071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2025024D" w14:textId="624A1B18" w:rsidR="00080713" w:rsidRDefault="00080713" w:rsidP="00080713">
            <w:pPr>
              <w:rPr>
                <w:sz w:val="24"/>
                <w:szCs w:val="24"/>
                <w:vertAlign w:val="superscript"/>
              </w:rPr>
            </w:pPr>
          </w:p>
          <w:p w14:paraId="1A10ABC4" w14:textId="0C9A35BA" w:rsidR="00080713" w:rsidRDefault="00080713" w:rsidP="0031701A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130BEAE7" w14:textId="77777777" w:rsidR="00080713" w:rsidRDefault="00080713" w:rsidP="0031701A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7A3068FB" w:rsidR="00080713" w:rsidRPr="00552617" w:rsidRDefault="00080713" w:rsidP="00080713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58769992" w:rsidR="00C22236" w:rsidRPr="002522BC" w:rsidRDefault="000A2F79" w:rsidP="00C22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8EE6562" wp14:editId="0FF87F4B">
                  <wp:extent cx="966470" cy="9525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14C2D7BF" w14:textId="77777777" w:rsidR="0031701A" w:rsidRDefault="00D1527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November 7 </w:t>
            </w:r>
          </w:p>
          <w:p w14:paraId="2E009BB2" w14:textId="77777777" w:rsidR="00080713" w:rsidRDefault="00080713" w:rsidP="009D628A">
            <w:pPr>
              <w:jc w:val="center"/>
              <w:rPr>
                <w:sz w:val="16"/>
                <w:szCs w:val="16"/>
              </w:rPr>
            </w:pPr>
          </w:p>
          <w:p w14:paraId="215AB9E4" w14:textId="77777777" w:rsidR="00080713" w:rsidRDefault="00080713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6E2611F7" w14:textId="77777777" w:rsidR="00080713" w:rsidRDefault="00080713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14:paraId="55DA9E1A" w14:textId="77777777" w:rsidR="00080713" w:rsidRDefault="00080713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C73054B" w14:textId="4340C488" w:rsidR="00080713" w:rsidRPr="005C22DF" w:rsidRDefault="00080713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B0147B9" w14:textId="77777777" w:rsidR="0031701A" w:rsidRDefault="00D1527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14:paraId="4E26573A" w14:textId="77777777" w:rsidR="00080713" w:rsidRDefault="00080713" w:rsidP="000839A4">
            <w:pPr>
              <w:jc w:val="center"/>
              <w:rPr>
                <w:sz w:val="16"/>
                <w:szCs w:val="16"/>
              </w:rPr>
            </w:pPr>
          </w:p>
          <w:p w14:paraId="2FED3379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39DC75E9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59A43406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D4770EA" w14:textId="0B6CB5DB" w:rsidR="00080713" w:rsidRPr="00E20886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257354D" w14:textId="77777777" w:rsidR="0031701A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14:paraId="4DCDA7E2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65AE7871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714F841A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14:paraId="20302A4A" w14:textId="128BDFB8" w:rsidR="00080713" w:rsidRPr="00E36637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859F315" w14:textId="77777777" w:rsidR="00080713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  <w:r w:rsidR="00080713">
              <w:rPr>
                <w:sz w:val="16"/>
                <w:szCs w:val="16"/>
              </w:rPr>
              <w:t xml:space="preserve"> </w:t>
            </w:r>
          </w:p>
          <w:p w14:paraId="4D13E0E3" w14:textId="643DF7D8" w:rsidR="00257A0F" w:rsidRDefault="00080713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15E55C2E" w14:textId="2ED70174" w:rsidR="00080713" w:rsidRPr="0087304A" w:rsidRDefault="008C1929" w:rsidP="008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0ABF710B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14:paraId="177D9935" w14:textId="77777777" w:rsidR="008C187F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21649110" w14:textId="7F320731" w:rsidR="008C187F" w:rsidRPr="00E35224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4AE57A" wp14:editId="304D36F3">
                  <wp:extent cx="1143000" cy="666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A1DD55A" w14:textId="7E18FE7E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5EB9DDA3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22283F5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14:paraId="2F69583F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776B2593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648D7D8C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14:paraId="23165B86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FF9E66B" w14:textId="2BC1DA3B" w:rsidR="00080713" w:rsidRPr="0048760D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16A77C8" w14:textId="77777777" w:rsidR="00257A0F" w:rsidRDefault="00D15279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14:paraId="4EAC739A" w14:textId="77777777" w:rsidR="00080713" w:rsidRDefault="00080713" w:rsidP="00937FFB">
            <w:pPr>
              <w:jc w:val="center"/>
              <w:rPr>
                <w:sz w:val="16"/>
                <w:szCs w:val="16"/>
              </w:rPr>
            </w:pPr>
          </w:p>
          <w:p w14:paraId="48DBB8FB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30544D73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2D2C0D92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18BE4CF" w14:textId="0E1156E2" w:rsidR="00080713" w:rsidRPr="00FD3FF0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737F5B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14:paraId="39B6EE1C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22FF54BE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3862B96B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14:paraId="13D0D3D4" w14:textId="3E7000C8" w:rsidR="00080713" w:rsidRPr="00E36637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82BF4D4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14:paraId="33B15AE7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35F92BDB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33144587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F8713D4" w14:textId="2BBC2522" w:rsidR="00080713" w:rsidRPr="00934EC8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E87C4B3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14:paraId="330F4A0A" w14:textId="77777777" w:rsidR="006D36B3" w:rsidRDefault="006D36B3" w:rsidP="00257A0F">
            <w:pPr>
              <w:jc w:val="center"/>
              <w:rPr>
                <w:sz w:val="16"/>
                <w:szCs w:val="16"/>
              </w:rPr>
            </w:pPr>
          </w:p>
          <w:p w14:paraId="6C98364D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6680B8E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00900980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3730B80" w14:textId="30C92ED8" w:rsidR="006D36B3" w:rsidRPr="00934EC8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79FDDE1F" w:rsidR="00EB05E3" w:rsidRDefault="008C187F" w:rsidP="00EB05E3">
            <w:pPr>
              <w:jc w:val="center"/>
              <w:rPr>
                <w:i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1B3F34B0" wp14:editId="62D50D4A">
                  <wp:extent cx="873125" cy="95250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44FDF8CC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14:paraId="1FE88C7C" w14:textId="6D58C37E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0E9BFA2D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10D954B0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14:paraId="7C9295B9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150AA25" w14:textId="1E86E218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65BE2B" w14:textId="5E3E87B1" w:rsidR="00080713" w:rsidRPr="008E52C8" w:rsidRDefault="00080713" w:rsidP="00257A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98291D8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14:paraId="21ADDC97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25F45384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2934AD72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64EEB49F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FEC4FAA" w14:textId="3494192B" w:rsidR="00080713" w:rsidRPr="008E52C8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8E0755F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14:paraId="12C989C2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58B696DD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6FC68FBF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14:paraId="1821F93F" w14:textId="2F858F12" w:rsidR="00080713" w:rsidRPr="004923EE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3BD5C0F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14:paraId="6D0A991F" w14:textId="1C2E4D37" w:rsidR="008C187F" w:rsidRPr="002900AA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54F698" wp14:editId="10F10754">
                  <wp:extent cx="1143000" cy="7175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EC40D60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14:paraId="613C3077" w14:textId="4003D6A2" w:rsidR="008C187F" w:rsidRPr="004923EE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E4DD2D9" wp14:editId="31DB680D">
                  <wp:extent cx="1143000" cy="6432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5A10D2E8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14:paraId="098635C7" w14:textId="77777777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62CA3186" w14:textId="77777777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28BEF064" w14:textId="49FBEB22" w:rsidR="008C187F" w:rsidRPr="00B51FCA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009F0FB2" w14:textId="3F2BD810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14:paraId="100CAAC4" w14:textId="50FFE995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04B0E4CE" w14:textId="114666FD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54E9BB92" w14:textId="53AEB12B" w:rsidR="008C187F" w:rsidRDefault="008C187F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6C370204" w14:textId="77777777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0485B0A5" w14:textId="77777777" w:rsidR="008C187F" w:rsidRDefault="008C187F" w:rsidP="00257A0F">
            <w:pPr>
              <w:jc w:val="center"/>
              <w:rPr>
                <w:sz w:val="16"/>
                <w:szCs w:val="16"/>
              </w:rPr>
            </w:pPr>
          </w:p>
          <w:p w14:paraId="4018E6C6" w14:textId="17D664D6" w:rsidR="008C187F" w:rsidRPr="00B51FCA" w:rsidRDefault="008C187F" w:rsidP="008C187F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5A9AF92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14:paraId="393432A2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08EF255C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1F0CB766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22120DD7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5A077C" w14:textId="168336F0" w:rsidR="00080713" w:rsidRPr="00B51FCA" w:rsidRDefault="00080713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3640269" w14:textId="77777777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14:paraId="2327A077" w14:textId="77777777" w:rsidR="00080713" w:rsidRDefault="00080713" w:rsidP="00257A0F">
            <w:pPr>
              <w:jc w:val="center"/>
              <w:rPr>
                <w:sz w:val="16"/>
                <w:szCs w:val="16"/>
              </w:rPr>
            </w:pPr>
          </w:p>
          <w:p w14:paraId="3F06B930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7FFB2A2B" w14:textId="77777777" w:rsidR="00080713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618DBB9D" w:rsidR="00080713" w:rsidRPr="00B51FCA" w:rsidRDefault="00080713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6F2332F" w14:textId="1CF912D2" w:rsidR="00257A0F" w:rsidRDefault="00D1527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14:paraId="1A53B95D" w14:textId="77777777" w:rsidR="006D36B3" w:rsidRDefault="006D36B3" w:rsidP="00257A0F">
            <w:pPr>
              <w:jc w:val="center"/>
              <w:rPr>
                <w:sz w:val="16"/>
                <w:szCs w:val="16"/>
              </w:rPr>
            </w:pPr>
          </w:p>
          <w:p w14:paraId="24559AB0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031C1EF8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68DCB914" w14:textId="77777777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6AC8ACD" w14:textId="76B51BD1" w:rsidR="006D36B3" w:rsidRDefault="006D36B3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1E8BD04" w14:textId="24A26FED" w:rsidR="006D36B3" w:rsidRPr="00B51FCA" w:rsidRDefault="006D36B3" w:rsidP="00257A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0713"/>
    <w:rsid w:val="000834B0"/>
    <w:rsid w:val="000839A4"/>
    <w:rsid w:val="000855DD"/>
    <w:rsid w:val="000879E9"/>
    <w:rsid w:val="00093D17"/>
    <w:rsid w:val="000A2F79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57A0F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1701A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26B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B4B79"/>
    <w:rsid w:val="006C1DFF"/>
    <w:rsid w:val="006C6347"/>
    <w:rsid w:val="006D10B2"/>
    <w:rsid w:val="006D36B3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47649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187F"/>
    <w:rsid w:val="008C1929"/>
    <w:rsid w:val="008C4B51"/>
    <w:rsid w:val="008C6C9B"/>
    <w:rsid w:val="008D423B"/>
    <w:rsid w:val="008E251E"/>
    <w:rsid w:val="008E2931"/>
    <w:rsid w:val="008E52C8"/>
    <w:rsid w:val="008E7761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279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pmmidwest.com/veterans-day-2017/pin-veterans-day-clipart-item-1-vector-magz-free-download-cake/" TargetMode="External"/><Relationship Id="rId18" Type="http://schemas.openxmlformats.org/officeDocument/2006/relationships/image" Target="media/image8.jpg"/><Relationship Id="rId3" Type="http://schemas.openxmlformats.org/officeDocument/2006/relationships/numbering" Target="numbering.xml"/><Relationship Id="rId21" Type="http://schemas.openxmlformats.org/officeDocument/2006/relationships/hyperlink" Target="https://webstockreview.net/explore/juice-clipart-juice-carton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gif"/><Relationship Id="rId17" Type="http://schemas.openxmlformats.org/officeDocument/2006/relationships/hyperlink" Target="https://thanksgiving-images.com/thanksgiving-clipar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ipground.com/daylight-savings-clipart-fall-back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lipground.com/clip-art-thanksgiving-turkey.html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hyperlink" Target="http://abc57.com/news/thanksgiving-black-friday-store-hours-store-ads-2019" TargetMode="External"/><Relationship Id="rId4" Type="http://schemas.openxmlformats.org/officeDocument/2006/relationships/styles" Target="styles.xml"/><Relationship Id="rId9" Type="http://schemas.openxmlformats.org/officeDocument/2006/relationships/hyperlink" Target="https://clipartcraft.com/explore/november-clipart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A51C7"/>
    <w:rsid w:val="000B5137"/>
    <w:rsid w:val="000D111D"/>
    <w:rsid w:val="000D7207"/>
    <w:rsid w:val="000E01CD"/>
    <w:rsid w:val="0011216B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1769C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65BFF"/>
    <w:rsid w:val="00C900B3"/>
    <w:rsid w:val="00CA22E2"/>
    <w:rsid w:val="00CB1038"/>
    <w:rsid w:val="00CC2DB2"/>
    <w:rsid w:val="00CC76D0"/>
    <w:rsid w:val="00D01784"/>
    <w:rsid w:val="00D44E38"/>
    <w:rsid w:val="00D612B6"/>
    <w:rsid w:val="00D618C2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A6E67"/>
    <w:rsid w:val="00FC5410"/>
    <w:rsid w:val="00FC578F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17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2022-08-15T13:11:00Z</cp:lastPrinted>
  <dcterms:created xsi:type="dcterms:W3CDTF">2022-09-20T14:56:00Z</dcterms:created>
  <dcterms:modified xsi:type="dcterms:W3CDTF">2022-09-27T18:30:00Z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