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45165017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High School &amp; Middle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August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45165017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High School &amp; Middle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August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5583D7BB" w:rsidR="00A3297F" w:rsidRDefault="00D3086E">
            <w:r>
              <w:rPr>
                <w:noProof/>
              </w:rPr>
              <w:drawing>
                <wp:inline distT="0" distB="0" distL="0" distR="0" wp14:anchorId="3DF7F501" wp14:editId="40E07F40">
                  <wp:extent cx="1143000" cy="9271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697ACF71" w:rsidR="00685A63" w:rsidRPr="00E60DBD" w:rsidRDefault="00B8235F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</w:p>
        </w:tc>
        <w:tc>
          <w:tcPr>
            <w:tcW w:w="2016" w:type="dxa"/>
          </w:tcPr>
          <w:p w14:paraId="589F24F4" w14:textId="5E6C4401" w:rsidR="00B87271" w:rsidRPr="00992913" w:rsidRDefault="00B8235F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</w:p>
        </w:tc>
        <w:tc>
          <w:tcPr>
            <w:tcW w:w="2016" w:type="dxa"/>
          </w:tcPr>
          <w:p w14:paraId="6C5988F8" w14:textId="6E6F477D" w:rsidR="00685A63" w:rsidRPr="00E60DBD" w:rsidRDefault="00B8235F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</w:p>
        </w:tc>
        <w:tc>
          <w:tcPr>
            <w:tcW w:w="2016" w:type="dxa"/>
          </w:tcPr>
          <w:p w14:paraId="41E87440" w14:textId="717C5FEA" w:rsidR="009D628A" w:rsidRPr="00E60DBD" w:rsidRDefault="00B8235F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4</w:t>
            </w:r>
          </w:p>
        </w:tc>
        <w:tc>
          <w:tcPr>
            <w:tcW w:w="2016" w:type="dxa"/>
          </w:tcPr>
          <w:p w14:paraId="3BC543C9" w14:textId="64882881" w:rsidR="009D628A" w:rsidRPr="00552617" w:rsidRDefault="00B8235F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August 5</w:t>
            </w: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6C73054B" w14:textId="0B00F455" w:rsidR="003806F2" w:rsidRPr="005C22DF" w:rsidRDefault="00B8235F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8</w:t>
            </w:r>
          </w:p>
        </w:tc>
        <w:tc>
          <w:tcPr>
            <w:tcW w:w="2016" w:type="dxa"/>
          </w:tcPr>
          <w:p w14:paraId="4D4770EA" w14:textId="7A6B8FD6" w:rsidR="000839A4" w:rsidRPr="00E20886" w:rsidRDefault="00B8235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9</w:t>
            </w:r>
          </w:p>
        </w:tc>
        <w:tc>
          <w:tcPr>
            <w:tcW w:w="2016" w:type="dxa"/>
          </w:tcPr>
          <w:p w14:paraId="20302A4A" w14:textId="1ADA8E30" w:rsidR="000839A4" w:rsidRPr="00E36637" w:rsidRDefault="00B8235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10</w:t>
            </w:r>
          </w:p>
        </w:tc>
        <w:tc>
          <w:tcPr>
            <w:tcW w:w="2016" w:type="dxa"/>
          </w:tcPr>
          <w:p w14:paraId="15E55C2E" w14:textId="783B0252" w:rsidR="000839A4" w:rsidRPr="0087304A" w:rsidRDefault="00B8235F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11</w:t>
            </w:r>
          </w:p>
        </w:tc>
        <w:tc>
          <w:tcPr>
            <w:tcW w:w="2016" w:type="dxa"/>
          </w:tcPr>
          <w:p w14:paraId="21649110" w14:textId="00B124CD" w:rsidR="000839A4" w:rsidRPr="00E35224" w:rsidRDefault="00B8235F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12</w:t>
            </w:r>
          </w:p>
        </w:tc>
        <w:tc>
          <w:tcPr>
            <w:tcW w:w="2016" w:type="dxa"/>
          </w:tcPr>
          <w:p w14:paraId="2A1DD55A" w14:textId="519E3B0E" w:rsidR="00CB6B37" w:rsidRDefault="00501824" w:rsidP="0087304A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3E4C600D" wp14:editId="6443ADCE">
                  <wp:extent cx="1143000" cy="914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F9E66B" w14:textId="01DB245B" w:rsidR="0076185E" w:rsidRPr="0048760D" w:rsidRDefault="00B8235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15</w:t>
            </w:r>
          </w:p>
        </w:tc>
        <w:tc>
          <w:tcPr>
            <w:tcW w:w="2016" w:type="dxa"/>
          </w:tcPr>
          <w:p w14:paraId="118BE4CF" w14:textId="06D959AB" w:rsidR="0076185E" w:rsidRPr="00FD3FF0" w:rsidRDefault="00B8235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16</w:t>
            </w:r>
          </w:p>
        </w:tc>
        <w:tc>
          <w:tcPr>
            <w:tcW w:w="2016" w:type="dxa"/>
          </w:tcPr>
          <w:p w14:paraId="13D0D3D4" w14:textId="4DD011F7" w:rsidR="0076185E" w:rsidRPr="00E36637" w:rsidRDefault="00501824" w:rsidP="000839A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4E0733" wp14:editId="13E16755">
                  <wp:extent cx="952500" cy="952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F8713D4" w14:textId="19879D96" w:rsidR="00BD5E84" w:rsidRPr="00934EC8" w:rsidRDefault="00B8235F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18</w:t>
            </w:r>
          </w:p>
        </w:tc>
        <w:tc>
          <w:tcPr>
            <w:tcW w:w="2016" w:type="dxa"/>
          </w:tcPr>
          <w:p w14:paraId="03730B80" w14:textId="638872AA" w:rsidR="00BD5E84" w:rsidRPr="00934EC8" w:rsidRDefault="00B8235F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19</w:t>
            </w: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2865BE2B" w14:textId="0B6B6B05" w:rsidR="00BD5E84" w:rsidRPr="008E52C8" w:rsidRDefault="00B8235F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22</w:t>
            </w:r>
          </w:p>
        </w:tc>
        <w:tc>
          <w:tcPr>
            <w:tcW w:w="2016" w:type="dxa"/>
          </w:tcPr>
          <w:p w14:paraId="6FEC4FAA" w14:textId="6E210087" w:rsidR="00BD5E84" w:rsidRPr="008E52C8" w:rsidRDefault="00B8235F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23</w:t>
            </w:r>
          </w:p>
        </w:tc>
        <w:tc>
          <w:tcPr>
            <w:tcW w:w="2016" w:type="dxa"/>
          </w:tcPr>
          <w:p w14:paraId="1821F93F" w14:textId="168427E0" w:rsidR="00BD5E84" w:rsidRPr="004923EE" w:rsidRDefault="00B8235F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24</w:t>
            </w:r>
          </w:p>
        </w:tc>
        <w:tc>
          <w:tcPr>
            <w:tcW w:w="2016" w:type="dxa"/>
          </w:tcPr>
          <w:p w14:paraId="53D42C1B" w14:textId="77777777" w:rsidR="00425D56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25</w:t>
            </w:r>
          </w:p>
          <w:p w14:paraId="03D5EE8A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1A613148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8DC265B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18010A40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61A5B8DC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D0A991F" w14:textId="06F652A5" w:rsidR="00D339BB" w:rsidRPr="002900AA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FC10DFF" w14:textId="77777777" w:rsidR="00425D56" w:rsidRDefault="00D339B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26</w:t>
            </w:r>
          </w:p>
          <w:p w14:paraId="4B2586F1" w14:textId="77777777" w:rsidR="00D339BB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2B36EA47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21A8231E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14:paraId="57686D76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Hoagie</w:t>
            </w:r>
          </w:p>
          <w:p w14:paraId="6830AA3C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14:paraId="18124125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13C3077" w14:textId="728F0C8D" w:rsidR="00845303" w:rsidRPr="004923EE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3A1ACE1E" w:rsidR="008E52C8" w:rsidRDefault="00D3086E" w:rsidP="000D2DFA">
            <w:r>
              <w:t>High School</w:t>
            </w:r>
          </w:p>
          <w:p w14:paraId="1DA9A724" w14:textId="77777777" w:rsidR="000D2DFA" w:rsidRDefault="000D2DFA" w:rsidP="000D2DFA"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77777777" w:rsidR="000D2DFA" w:rsidRDefault="000D2DFA" w:rsidP="000D2DFA">
            <w:r>
              <w:t>Milk - .50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77777777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29</w:t>
            </w:r>
          </w:p>
          <w:p w14:paraId="7CC5CA8F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0F446F11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671B1FA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098C8ABB" w14:textId="3CD72E76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261E4141" w14:textId="23D10D74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5FDDBF5" w14:textId="51414F85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BEF064" w14:textId="44764D9E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99B8B7" w14:textId="6F9CF186" w:rsidR="00AC0EAE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30</w:t>
            </w:r>
          </w:p>
          <w:p w14:paraId="342C7B64" w14:textId="77777777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14:paraId="58C822E5" w14:textId="72EA8961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AA53711" w14:textId="6BDEDA6D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</w:t>
            </w:r>
          </w:p>
          <w:p w14:paraId="5F6E6FAC" w14:textId="32C3C928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Wrap</w:t>
            </w:r>
          </w:p>
          <w:p w14:paraId="1C08D654" w14:textId="695D16C8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14:paraId="1246C5B5" w14:textId="65D263BE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3494E6F" w14:textId="1254D8A3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018E6C6" w14:textId="0C8B5853" w:rsidR="00064457" w:rsidRPr="00B51FCA" w:rsidRDefault="00064457" w:rsidP="004F3E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F16AD7D" w14:textId="77777777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31</w:t>
            </w:r>
          </w:p>
          <w:p w14:paraId="2FC84F14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14:paraId="072DEA08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BB7ACC3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14:paraId="0BDCFD82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519CC28B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32D47218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EB2853" w14:textId="19CF016D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</w:t>
            </w:r>
          </w:p>
          <w:p w14:paraId="35766E8B" w14:textId="480D78CB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14:paraId="47DFDA37" w14:textId="43B9B48E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7D7CFF4" w14:textId="46507E15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901C4F2" w14:textId="2A81EAE6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Flatbread</w:t>
            </w:r>
          </w:p>
          <w:p w14:paraId="551D3725" w14:textId="67CDCDC7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D5C42E1" w14:textId="284E373F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  <w:p w14:paraId="35C0FF43" w14:textId="77777777" w:rsidR="00064457" w:rsidRDefault="00064457" w:rsidP="00064457">
            <w:pPr>
              <w:jc w:val="center"/>
              <w:rPr>
                <w:sz w:val="16"/>
                <w:szCs w:val="16"/>
              </w:rPr>
            </w:pPr>
          </w:p>
          <w:p w14:paraId="16DDD373" w14:textId="5A9F64CE" w:rsidR="00064457" w:rsidRPr="00B51FCA" w:rsidRDefault="00064457" w:rsidP="009839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CA001CC" w14:textId="333FE7F3" w:rsidR="000D74D4" w:rsidRDefault="00064457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</w:t>
            </w:r>
          </w:p>
          <w:p w14:paraId="35B22155" w14:textId="156005EC" w:rsidR="00064457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1FCFF3E5" w14:textId="341B23F9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B1641DE" w14:textId="4A878662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4C3B3F15" w14:textId="7921F757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71AC1D0" w14:textId="3904451E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DC5C79" w14:textId="0D032E95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5132E379" w:rsidR="000D2DFA" w:rsidRPr="008D423B" w:rsidRDefault="000D2DFA" w:rsidP="000D2DFA">
            <w:pPr>
              <w:jc w:val="center"/>
              <w:rPr>
                <w:noProof/>
              </w:rPr>
            </w:pP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235F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2D81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16D8B"/>
    <w:rsid w:val="00F25157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clipground.com/welcome-back-to-school-schoolhouse-clipart.html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ipground.com/soccer-player-images-clipart.html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hyperlink" Target="https://windsorcampground.ca/wordpress/july-2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13604"/>
    <w:rsid w:val="0062249E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11AE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4FC7"/>
    <w:rsid w:val="00F069E6"/>
    <w:rsid w:val="00F23F3C"/>
    <w:rsid w:val="00F261FE"/>
    <w:rsid w:val="00F2733A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2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3</cp:revision>
  <cp:lastPrinted>2021-02-09T15:35:00Z</cp:lastPrinted>
  <dcterms:created xsi:type="dcterms:W3CDTF">2022-08-04T16:32:00Z</dcterms:created>
  <dcterms:modified xsi:type="dcterms:W3CDTF">2022-08-04T16:34:00Z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