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461DD4D3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High School &amp; Middle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7D0F60">
                                  <w:rPr>
                                    <w:sz w:val="28"/>
                                    <w:szCs w:val="28"/>
                                  </w:rPr>
                                  <w:t>September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7777777"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461DD4D3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High School &amp; Middle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7D0F60">
                            <w:rPr>
                              <w:sz w:val="28"/>
                              <w:szCs w:val="28"/>
                            </w:rPr>
                            <w:t>September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7777777"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6624A07F" w:rsidR="00A3297F" w:rsidRDefault="00E64BC3">
            <w:r>
              <w:rPr>
                <w:noProof/>
              </w:rPr>
              <w:drawing>
                <wp:inline distT="0" distB="0" distL="0" distR="0" wp14:anchorId="262E227F" wp14:editId="3A4C9692">
                  <wp:extent cx="1143000" cy="8699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29F674CA" w:rsidR="00685A63" w:rsidRPr="00E60DBD" w:rsidRDefault="00B8235F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7D0F60">
              <w:rPr>
                <w:sz w:val="16"/>
                <w:szCs w:val="16"/>
              </w:rPr>
              <w:t>29</w:t>
            </w:r>
          </w:p>
        </w:tc>
        <w:tc>
          <w:tcPr>
            <w:tcW w:w="2016" w:type="dxa"/>
          </w:tcPr>
          <w:p w14:paraId="589F24F4" w14:textId="7FEF5E14" w:rsidR="00B87271" w:rsidRPr="00992913" w:rsidRDefault="00B8235F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7D0F60">
              <w:rPr>
                <w:sz w:val="16"/>
                <w:szCs w:val="16"/>
              </w:rPr>
              <w:t>30</w:t>
            </w:r>
          </w:p>
        </w:tc>
        <w:tc>
          <w:tcPr>
            <w:tcW w:w="2016" w:type="dxa"/>
          </w:tcPr>
          <w:p w14:paraId="6C5988F8" w14:textId="1CF928B1" w:rsidR="00685A63" w:rsidRPr="00E60DBD" w:rsidRDefault="00B8235F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</w:t>
            </w:r>
            <w:r w:rsidR="007D0F60">
              <w:rPr>
                <w:sz w:val="16"/>
                <w:szCs w:val="16"/>
              </w:rPr>
              <w:t>1</w:t>
            </w:r>
          </w:p>
        </w:tc>
        <w:tc>
          <w:tcPr>
            <w:tcW w:w="2016" w:type="dxa"/>
          </w:tcPr>
          <w:p w14:paraId="7CCA8B9A" w14:textId="77777777" w:rsidR="009D628A" w:rsidRDefault="007D0F60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</w:t>
            </w:r>
          </w:p>
          <w:p w14:paraId="214AA246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Spaghetti</w:t>
            </w:r>
          </w:p>
          <w:p w14:paraId="47401372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036E937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59D8C91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Flatbread</w:t>
            </w:r>
          </w:p>
          <w:p w14:paraId="18266940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14A0848F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Milk</w:t>
            </w:r>
          </w:p>
          <w:p w14:paraId="41E87440" w14:textId="0B0FEB82" w:rsidR="007D0F60" w:rsidRPr="00E60DBD" w:rsidRDefault="007D0F60" w:rsidP="00053B8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EC11808" w14:textId="77777777" w:rsidR="009D628A" w:rsidRDefault="007D0F60" w:rsidP="009D628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September 2</w:t>
            </w:r>
          </w:p>
          <w:p w14:paraId="1E17CCD2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14:paraId="12196597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35B0867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065E3A41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67ED7334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B697672" w14:textId="77777777" w:rsidR="007D0F60" w:rsidRDefault="007D0F60" w:rsidP="007D0F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BC543C9" w14:textId="6FE56784" w:rsidR="007D0F60" w:rsidRPr="00552617" w:rsidRDefault="007D0F60" w:rsidP="009D628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5FFD5C23" w14:textId="5AC3DED5" w:rsidR="003806F2" w:rsidRDefault="00911456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September </w:t>
            </w:r>
            <w:r w:rsidR="00A32573">
              <w:rPr>
                <w:sz w:val="16"/>
                <w:szCs w:val="16"/>
              </w:rPr>
              <w:t>5</w:t>
            </w:r>
          </w:p>
          <w:p w14:paraId="6C73054B" w14:textId="3897271B" w:rsidR="00101CCD" w:rsidRPr="005C22DF" w:rsidRDefault="00E64BC3" w:rsidP="00A3257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C4039D" wp14:editId="4A979BE2">
                  <wp:extent cx="1143000" cy="7556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2EC789B" w14:textId="77777777" w:rsidR="000839A4" w:rsidRDefault="007D0F6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6</w:t>
            </w:r>
          </w:p>
          <w:p w14:paraId="7F3CE9E7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Alfredo </w:t>
            </w:r>
          </w:p>
          <w:p w14:paraId="60F0EB40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7BA7CDC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8B6F33D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14:paraId="35210BB7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06CC5BBF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4D4770EA" w14:textId="597B4C0C" w:rsidR="00911456" w:rsidRPr="00E2088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D4DDE27" w14:textId="77777777" w:rsidR="000839A4" w:rsidRDefault="007D0F6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7</w:t>
            </w:r>
          </w:p>
          <w:p w14:paraId="16DFD0F7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14:paraId="549FA943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25B2333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A0BED91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14:paraId="41FF2303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51654A88" w14:textId="77777777" w:rsidR="00911456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0302A4A" w14:textId="3ACA3753" w:rsidR="00911456" w:rsidRPr="00E36637" w:rsidRDefault="0091145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5DE6412" w14:textId="77777777" w:rsidR="000839A4" w:rsidRDefault="007D0F60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8</w:t>
            </w:r>
          </w:p>
          <w:p w14:paraId="63EC8714" w14:textId="77777777" w:rsidR="002A3247" w:rsidRDefault="002A3247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&amp; Sausage</w:t>
            </w:r>
          </w:p>
          <w:p w14:paraId="73AB4DD2" w14:textId="77777777" w:rsidR="002A3247" w:rsidRDefault="002A3247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6A493FF" w14:textId="77777777" w:rsidR="002A3247" w:rsidRDefault="002A3247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5EC33ADC" w14:textId="77777777" w:rsidR="002A3247" w:rsidRDefault="002A3247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Hash Brown</w:t>
            </w:r>
          </w:p>
          <w:p w14:paraId="6F69E83E" w14:textId="77777777" w:rsidR="002A3247" w:rsidRDefault="002A3247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5E55C2E" w14:textId="601AF040" w:rsidR="002A3247" w:rsidRPr="0087304A" w:rsidRDefault="002A3247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F81BEF6" w14:textId="77777777" w:rsidR="000839A4" w:rsidRDefault="007D0F60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9</w:t>
            </w:r>
          </w:p>
          <w:p w14:paraId="0FF92F4E" w14:textId="6598838C" w:rsidR="002A3247" w:rsidRDefault="002A3247" w:rsidP="002A324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14:paraId="63AFD2CB" w14:textId="26FB8540" w:rsidR="002A3247" w:rsidRDefault="002A3247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A33B79A" w14:textId="0703A9E1" w:rsidR="002A3247" w:rsidRDefault="002A3247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</w:p>
          <w:p w14:paraId="3298CAF9" w14:textId="00A085DD" w:rsidR="002A3247" w:rsidRDefault="002A3247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293C11A4" w14:textId="644D9A30" w:rsidR="002A3247" w:rsidRDefault="002A3247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021091E" w14:textId="1CCF92F7" w:rsidR="002A3247" w:rsidRDefault="002A3247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1649110" w14:textId="137DFF17" w:rsidR="002A3247" w:rsidRPr="00E35224" w:rsidRDefault="002A3247" w:rsidP="00B655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A1DD55A" w14:textId="67E20998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4764EF7" w14:textId="77777777" w:rsidR="0076185E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12</w:t>
            </w:r>
          </w:p>
          <w:p w14:paraId="1AB0FC2B" w14:textId="77777777" w:rsidR="002A3247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</w:t>
            </w:r>
          </w:p>
          <w:p w14:paraId="31667E40" w14:textId="77777777" w:rsidR="002A3247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A280B11" w14:textId="77777777" w:rsidR="002A3247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BC60B2C" w14:textId="77777777" w:rsidR="002A3247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Flatbread</w:t>
            </w:r>
          </w:p>
          <w:p w14:paraId="655843A4" w14:textId="77777777" w:rsidR="002A3247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3FF9E66B" w14:textId="1CBABF2D" w:rsidR="002A3247" w:rsidRPr="0048760D" w:rsidRDefault="002A3247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Milk</w:t>
            </w:r>
          </w:p>
        </w:tc>
        <w:tc>
          <w:tcPr>
            <w:tcW w:w="2016" w:type="dxa"/>
          </w:tcPr>
          <w:p w14:paraId="43C4E764" w14:textId="242E6E56" w:rsidR="0076185E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13</w:t>
            </w:r>
          </w:p>
          <w:p w14:paraId="5ACC7397" w14:textId="77777777" w:rsidR="002A3247" w:rsidRDefault="002A3247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&amp; Cheese</w:t>
            </w:r>
          </w:p>
          <w:p w14:paraId="7E85BC0F" w14:textId="77777777" w:rsidR="002A3247" w:rsidRDefault="002A3247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6A5CAC4E" w14:textId="77777777" w:rsidR="002A3247" w:rsidRDefault="002A3247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C96922E" w14:textId="77777777" w:rsidR="002A3247" w:rsidRDefault="002A3247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586FD0DE" w14:textId="77777777" w:rsidR="002A3247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14:paraId="66C16397" w14:textId="77777777" w:rsidR="00BA5534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18BE4CF" w14:textId="4657F4CC" w:rsidR="00BA5534" w:rsidRPr="00FD3FF0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E64CD28" w14:textId="77777777" w:rsidR="0076185E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14</w:t>
            </w:r>
          </w:p>
          <w:p w14:paraId="29A62D35" w14:textId="77777777" w:rsidR="00BA5534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2A14F278" w14:textId="77777777" w:rsidR="00BA5534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726A9BB" w14:textId="77777777" w:rsidR="00BA5534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14:paraId="4CAA9FE9" w14:textId="5F62655E" w:rsidR="00BA5534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43E3585D" w14:textId="77777777" w:rsidR="00BA5534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3D0D3D4" w14:textId="0BDBBE17" w:rsidR="00BA5534" w:rsidRPr="00E36637" w:rsidRDefault="00BA553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0A16FB6" w14:textId="0322EBE6" w:rsidR="00BD5E84" w:rsidRDefault="00BA553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15</w:t>
            </w:r>
          </w:p>
          <w:p w14:paraId="6DC08B01" w14:textId="524D2EB8" w:rsidR="00BA5534" w:rsidRDefault="00BA553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Fries</w:t>
            </w:r>
          </w:p>
          <w:p w14:paraId="7606259A" w14:textId="3A44B8CC" w:rsidR="00BA5534" w:rsidRDefault="00BA553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97241D9" w14:textId="5CE2B9DF" w:rsidR="00BA5534" w:rsidRDefault="00BA5534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010198A7" w14:textId="62A3EDD9" w:rsidR="00BA5534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45E88EC0" w14:textId="3218877D" w:rsidR="00A32573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21288DE" w14:textId="30893B9B" w:rsidR="00A32573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F8713D4" w14:textId="08182072" w:rsidR="00BA5534" w:rsidRPr="00934EC8" w:rsidRDefault="00BA5534" w:rsidP="007618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102D0B" w14:textId="763A6843" w:rsidR="00BD5E84" w:rsidRDefault="00E64BC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16</w:t>
            </w:r>
          </w:p>
          <w:p w14:paraId="069879FE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23381681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9E15C27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14:paraId="6D39CCF6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56C443C" w14:textId="77777777" w:rsidR="00A32573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03730B80" w14:textId="18AD21F4" w:rsidR="00A32573" w:rsidRPr="00934EC8" w:rsidRDefault="00A32573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F8CEE76" w14:textId="7CBE0496" w:rsidR="00EB05E3" w:rsidRDefault="002A3247" w:rsidP="00EB05E3">
            <w:pPr>
              <w:jc w:val="center"/>
              <w:rPr>
                <w:i/>
              </w:rPr>
            </w:pPr>
            <w:r>
              <w:rPr>
                <w:i/>
              </w:rPr>
              <w:t xml:space="preserve">Peanut Butter &amp; Jelly Sandwich served everyday depending on </w:t>
            </w:r>
            <w:r w:rsidR="005F2115">
              <w:rPr>
                <w:i/>
              </w:rPr>
              <w:t>availability</w:t>
            </w: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7C0ADDCD" w14:textId="77777777" w:rsidR="00BD5E84" w:rsidRDefault="00BA553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19</w:t>
            </w:r>
          </w:p>
          <w:p w14:paraId="6D64152E" w14:textId="77777777" w:rsidR="00BA5534" w:rsidRDefault="00BA553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Taco Salad </w:t>
            </w:r>
          </w:p>
          <w:p w14:paraId="70DA03A2" w14:textId="6E757FCE" w:rsidR="00BA5534" w:rsidRDefault="00BA553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Tortilla Chips</w:t>
            </w:r>
          </w:p>
          <w:p w14:paraId="4AE5DA3C" w14:textId="77777777" w:rsidR="00BA5534" w:rsidRDefault="00BA553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2C3578D" w14:textId="77777777" w:rsidR="00BA5534" w:rsidRDefault="00BA553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14:paraId="1C272FE7" w14:textId="77777777" w:rsidR="00BA5534" w:rsidRDefault="00BA5534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14:paraId="1A0B2DB4" w14:textId="77777777" w:rsidR="00A32573" w:rsidRDefault="00A32573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865BE2B" w14:textId="55BA5C5D" w:rsidR="00A32573" w:rsidRPr="008E52C8" w:rsidRDefault="00A32573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7ABAC31" w14:textId="55F97155" w:rsidR="00BD5E84" w:rsidRDefault="00BA5534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20</w:t>
            </w:r>
          </w:p>
          <w:p w14:paraId="067AA85C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14:paraId="2A998A38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14:paraId="5F58540B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A9D11B2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14:paraId="56BCC27D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227E13AC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9C5744A" w14:textId="77777777" w:rsidR="00A32573" w:rsidRDefault="00A32573" w:rsidP="00A325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D7DB3D3" w14:textId="77777777" w:rsidR="00A32573" w:rsidRDefault="00A32573" w:rsidP="00C36873">
            <w:pPr>
              <w:jc w:val="center"/>
              <w:rPr>
                <w:sz w:val="16"/>
                <w:szCs w:val="16"/>
              </w:rPr>
            </w:pPr>
          </w:p>
          <w:p w14:paraId="55DBD591" w14:textId="77777777" w:rsidR="00A32573" w:rsidRDefault="00A32573" w:rsidP="00C36873">
            <w:pPr>
              <w:jc w:val="center"/>
              <w:rPr>
                <w:sz w:val="16"/>
                <w:szCs w:val="16"/>
              </w:rPr>
            </w:pPr>
          </w:p>
          <w:p w14:paraId="6FEC4FAA" w14:textId="1069032E" w:rsidR="00BA5534" w:rsidRPr="008E52C8" w:rsidRDefault="00BA5534" w:rsidP="00C368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7F0E283" w14:textId="77777777" w:rsidR="00BD5E84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21</w:t>
            </w:r>
          </w:p>
          <w:p w14:paraId="3BE91334" w14:textId="77777777" w:rsidR="00A32573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14:paraId="4B7D81A8" w14:textId="77777777" w:rsidR="00A32573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7F455FAC" w14:textId="27392F24" w:rsidR="00A32573" w:rsidRDefault="00A32573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61A5590" w14:textId="0DED5129" w:rsidR="00E64BC3" w:rsidRDefault="00E64BC3" w:rsidP="00E64B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644F484A" w14:textId="3ED7234E" w:rsidR="00E64BC3" w:rsidRDefault="00E64BC3" w:rsidP="00E64B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5E72448C" w14:textId="14F6BC98" w:rsidR="00E64BC3" w:rsidRDefault="00E64BC3" w:rsidP="00E64B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8ADCEA3" w14:textId="0EFE5123" w:rsidR="00E64BC3" w:rsidRDefault="00E64BC3" w:rsidP="00E64B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821F93F" w14:textId="1432E344" w:rsidR="00A32573" w:rsidRPr="004923EE" w:rsidRDefault="00A32573" w:rsidP="007618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3D42C1B" w14:textId="4D7B53E0" w:rsidR="00425D56" w:rsidRDefault="00A32573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22</w:t>
            </w:r>
          </w:p>
          <w:p w14:paraId="1CCA352F" w14:textId="1466FB6F" w:rsidR="00F26C90" w:rsidRDefault="00F26C90" w:rsidP="00F26C9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14:paraId="293EFE90" w14:textId="492119E1" w:rsidR="008B0FED" w:rsidRDefault="008B0FED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5EAA096" w14:textId="4DC87D02" w:rsidR="008B0FED" w:rsidRDefault="008B0FED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14:paraId="1F708B99" w14:textId="13B64F15" w:rsidR="00F26C90" w:rsidRDefault="00F26C90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54049BD7" w14:textId="572A2730" w:rsidR="00F26C90" w:rsidRDefault="00F26C90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072E445E" w14:textId="0763590A" w:rsidR="00F26C90" w:rsidRDefault="00F26C90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6B79EE3" w14:textId="77777777" w:rsidR="008B0FED" w:rsidRDefault="008B0FED" w:rsidP="00425D56">
            <w:pPr>
              <w:jc w:val="center"/>
              <w:rPr>
                <w:sz w:val="16"/>
                <w:szCs w:val="16"/>
              </w:rPr>
            </w:pPr>
          </w:p>
          <w:p w14:paraId="6D0A991F" w14:textId="6D9CF6C9" w:rsidR="00D339BB" w:rsidRPr="002900AA" w:rsidRDefault="00D339BB" w:rsidP="00425D5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FC10DFF" w14:textId="760A9F82" w:rsidR="00425D56" w:rsidRDefault="00F26C9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23</w:t>
            </w:r>
          </w:p>
          <w:p w14:paraId="4B2586F1" w14:textId="77777777" w:rsidR="00D339BB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2B36EA47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14:paraId="57686D76" w14:textId="4EC7B065" w:rsidR="00845303" w:rsidRDefault="00F26C90" w:rsidP="00F26C9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6830AA3C" w14:textId="06592B9A" w:rsidR="00845303" w:rsidRDefault="00F26C9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18124125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13C3077" w14:textId="728F0C8D" w:rsidR="00845303" w:rsidRPr="004923EE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D1C31A6" w14:textId="3A1ACE1E" w:rsidR="008E52C8" w:rsidRDefault="00D3086E" w:rsidP="000D2DFA">
            <w:r>
              <w:t>High School</w:t>
            </w:r>
          </w:p>
          <w:p w14:paraId="1DA9A724" w14:textId="77777777" w:rsidR="000D2DFA" w:rsidRDefault="000D2DFA" w:rsidP="000D2DFA">
            <w:r>
              <w:t>Lunch</w:t>
            </w:r>
            <w:r w:rsidRPr="00D416CA">
              <w:rPr>
                <w:b/>
              </w:rPr>
              <w:t>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77777777" w:rsidR="000D2DFA" w:rsidRDefault="000D2DFA" w:rsidP="000D2DFA">
            <w:r>
              <w:t>Milk - .50</w:t>
            </w:r>
          </w:p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000761BB" w:rsidR="00AC0EAE" w:rsidRDefault="00F26C90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26</w:t>
            </w:r>
          </w:p>
          <w:p w14:paraId="7CC5CA8F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0F446F11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671B1FA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098C8ABB" w14:textId="3CD72E76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261E4141" w14:textId="23D10D74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5FDDBF5" w14:textId="51414F85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8BEF064" w14:textId="44764D9E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99B8B7" w14:textId="353FD3CF" w:rsidR="00AC0EAE" w:rsidRDefault="00F26C90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27</w:t>
            </w:r>
          </w:p>
          <w:p w14:paraId="342C7B64" w14:textId="77777777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14:paraId="58C822E5" w14:textId="72EA8961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AA53711" w14:textId="6BDEDA6D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</w:t>
            </w:r>
          </w:p>
          <w:p w14:paraId="5F6E6FAC" w14:textId="32C3C928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Wrap</w:t>
            </w:r>
          </w:p>
          <w:p w14:paraId="1C08D654" w14:textId="695D16C8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14:paraId="1246C5B5" w14:textId="65D263BE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3494E6F" w14:textId="1254D8A3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018E6C6" w14:textId="0C8B5853" w:rsidR="00064457" w:rsidRPr="00B51FCA" w:rsidRDefault="00064457" w:rsidP="004F3E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F16AD7D" w14:textId="3AFF3858" w:rsidR="00AC0EAE" w:rsidRDefault="00F26C90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28</w:t>
            </w:r>
          </w:p>
          <w:p w14:paraId="2FC84F14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14:paraId="072DEA08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BB7ACC3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14:paraId="0BDCFD82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519CC28B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5A077C" w14:textId="32D47218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FEB2853" w14:textId="0575ACAE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September </w:t>
            </w:r>
            <w:r w:rsidR="00F26C90">
              <w:rPr>
                <w:sz w:val="16"/>
                <w:szCs w:val="16"/>
              </w:rPr>
              <w:t>29</w:t>
            </w:r>
          </w:p>
          <w:p w14:paraId="35766E8B" w14:textId="480D78CB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Spaghetti</w:t>
            </w:r>
          </w:p>
          <w:p w14:paraId="47DFDA37" w14:textId="43B9B48E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7D7CFF4" w14:textId="46507E15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901C4F2" w14:textId="2A81EAE6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Flatbread</w:t>
            </w:r>
          </w:p>
          <w:p w14:paraId="551D3725" w14:textId="67CDCDC7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5D5C42E1" w14:textId="284E373F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Milk</w:t>
            </w:r>
          </w:p>
          <w:p w14:paraId="35C0FF43" w14:textId="77777777" w:rsidR="00064457" w:rsidRDefault="00064457" w:rsidP="00064457">
            <w:pPr>
              <w:jc w:val="center"/>
              <w:rPr>
                <w:sz w:val="16"/>
                <w:szCs w:val="16"/>
              </w:rPr>
            </w:pPr>
          </w:p>
          <w:p w14:paraId="16DDD373" w14:textId="5A9F64CE" w:rsidR="00064457" w:rsidRPr="00B51FCA" w:rsidRDefault="00064457" w:rsidP="009839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CA001CC" w14:textId="398F81D9" w:rsidR="000D74D4" w:rsidRDefault="00064457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September </w:t>
            </w:r>
            <w:r w:rsidR="00F26C90">
              <w:rPr>
                <w:sz w:val="16"/>
                <w:szCs w:val="16"/>
              </w:rPr>
              <w:t>30</w:t>
            </w:r>
          </w:p>
          <w:p w14:paraId="35B22155" w14:textId="156005EC" w:rsidR="00064457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14:paraId="1FCFF3E5" w14:textId="341B23F9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B1641DE" w14:textId="4A878662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4C3B3F15" w14:textId="7921F757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71AC1D0" w14:textId="3904451E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3DC5C79" w14:textId="0D032E95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6BE6E94" w14:textId="77777777" w:rsidR="00064457" w:rsidRDefault="00064457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55858685" w:rsidR="000D2DFA" w:rsidRPr="008D423B" w:rsidRDefault="00F26C90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86740E" wp14:editId="419A22CE">
                  <wp:extent cx="742315" cy="95250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01CCD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247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115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A03AE"/>
    <w:rsid w:val="006A7324"/>
    <w:rsid w:val="006C1DFF"/>
    <w:rsid w:val="006C6347"/>
    <w:rsid w:val="006D10B2"/>
    <w:rsid w:val="006D6B82"/>
    <w:rsid w:val="006F70E3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D0F60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0FED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456"/>
    <w:rsid w:val="00911C8F"/>
    <w:rsid w:val="00916300"/>
    <w:rsid w:val="00927C0B"/>
    <w:rsid w:val="00934EC8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573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235F"/>
    <w:rsid w:val="00B87271"/>
    <w:rsid w:val="00B87484"/>
    <w:rsid w:val="00B9563A"/>
    <w:rsid w:val="00BA5534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3F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2D81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64BC3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5B27"/>
    <w:rsid w:val="00EF6928"/>
    <w:rsid w:val="00F0172E"/>
    <w:rsid w:val="00F040B0"/>
    <w:rsid w:val="00F04426"/>
    <w:rsid w:val="00F16D8B"/>
    <w:rsid w:val="00F25157"/>
    <w:rsid w:val="00F26C90"/>
    <w:rsid w:val="00F41FF1"/>
    <w:rsid w:val="00F46745"/>
    <w:rsid w:val="00F72B6F"/>
    <w:rsid w:val="00F90A11"/>
    <w:rsid w:val="00F91C36"/>
    <w:rsid w:val="00F935AB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penclipart.org/detail/215747/autumn%20tree%20enhanced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ewenglandautoshows.com/event/labor-day/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hyperlink" Target="https://webstockreview.net/explore/september-clipart-header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13604"/>
    <w:rsid w:val="0062249E"/>
    <w:rsid w:val="00643F30"/>
    <w:rsid w:val="006622F1"/>
    <w:rsid w:val="006630FA"/>
    <w:rsid w:val="00667C73"/>
    <w:rsid w:val="00672559"/>
    <w:rsid w:val="006A32EB"/>
    <w:rsid w:val="006B0870"/>
    <w:rsid w:val="006B4592"/>
    <w:rsid w:val="006C48CC"/>
    <w:rsid w:val="006D58B0"/>
    <w:rsid w:val="006E75B0"/>
    <w:rsid w:val="00717652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11AE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13194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4FC7"/>
    <w:rsid w:val="00F069E6"/>
    <w:rsid w:val="00F23F3C"/>
    <w:rsid w:val="00F261FE"/>
    <w:rsid w:val="00F2733A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39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6</cp:revision>
  <cp:lastPrinted>2021-02-09T15:35:00Z</cp:lastPrinted>
  <dcterms:created xsi:type="dcterms:W3CDTF">2022-08-10T18:47:00Z</dcterms:created>
  <dcterms:modified xsi:type="dcterms:W3CDTF">2022-08-11T16:49:00Z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