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E1459" w14:textId="77777777"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B6C60A0" wp14:editId="07C3E5C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9429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Content>
                              <w:p w14:paraId="66A7ACCD" w14:textId="3FA08368" w:rsidR="00A3297F" w:rsidRDefault="003C43E9" w:rsidP="008E52C8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D3086E">
                                  <w:rPr>
                                    <w:sz w:val="28"/>
                                    <w:szCs w:val="28"/>
                                  </w:rPr>
                                  <w:t>–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D54621">
                                  <w:rPr>
                                    <w:sz w:val="28"/>
                                    <w:szCs w:val="28"/>
                                  </w:rPr>
                                  <w:t>High School - Middle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School</w:t>
                                </w:r>
                                <w:r w:rsidR="00053B8B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EF2505">
                                  <w:rPr>
                                    <w:sz w:val="28"/>
                                    <w:szCs w:val="28"/>
                                  </w:rPr>
                                  <w:t>September</w:t>
                                </w:r>
                                <w:r w:rsidR="00425D56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586249">
                                  <w:rPr>
                                    <w:sz w:val="28"/>
                                    <w:szCs w:val="28"/>
                                  </w:rPr>
                                  <w:t>202</w:t>
                                </w:r>
                                <w:r w:rsidR="00D557F8">
                                  <w:rPr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sdtContent>
                          </w:sdt>
                          <w:p w14:paraId="499D1115" w14:textId="77777777"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29A53FF3" w14:textId="72D211FC" w:rsidR="00D74CF6" w:rsidRPr="008E52C8" w:rsidRDefault="00F24764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  <w:t>Breakfast</w:t>
                            </w:r>
                            <w:r w:rsidR="008E52C8" w:rsidRPr="008E52C8"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  <w:t xml:space="preserve"> Menu</w:t>
                            </w:r>
                          </w:p>
                          <w:p w14:paraId="439327A4" w14:textId="77777777" w:rsidR="008E52C8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</w:pPr>
                            <w:r w:rsidRPr="008E52C8"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F649AA9" w14:textId="77777777" w:rsidR="00D74CF6" w:rsidRPr="00551BF5" w:rsidRDefault="00D74CF6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6C60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74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Content>
                        <w:p w14:paraId="66A7ACCD" w14:textId="3FA08368" w:rsidR="00A3297F" w:rsidRDefault="003C43E9" w:rsidP="008E52C8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D3086E">
                            <w:rPr>
                              <w:sz w:val="28"/>
                              <w:szCs w:val="28"/>
                            </w:rPr>
                            <w:t>–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D54621">
                            <w:rPr>
                              <w:sz w:val="28"/>
                              <w:szCs w:val="28"/>
                            </w:rPr>
                            <w:t>High School - Middle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School</w:t>
                          </w:r>
                          <w:r w:rsidR="00053B8B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EF2505">
                            <w:rPr>
                              <w:sz w:val="28"/>
                              <w:szCs w:val="28"/>
                            </w:rPr>
                            <w:t>September</w:t>
                          </w:r>
                          <w:r w:rsidR="00425D56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586249">
                            <w:rPr>
                              <w:sz w:val="28"/>
                              <w:szCs w:val="28"/>
                            </w:rPr>
                            <w:t>202</w:t>
                          </w:r>
                          <w:r w:rsidR="00D557F8">
                            <w:rPr>
                              <w:sz w:val="28"/>
                              <w:szCs w:val="28"/>
                            </w:rPr>
                            <w:t>2</w:t>
                          </w:r>
                        </w:p>
                      </w:sdtContent>
                    </w:sdt>
                    <w:p w14:paraId="499D1115" w14:textId="77777777"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14:paraId="29A53FF3" w14:textId="72D211FC" w:rsidR="00D74CF6" w:rsidRPr="008E52C8" w:rsidRDefault="00F24764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  <w:t>Breakfast</w:t>
                      </w:r>
                      <w:r w:rsidR="008E52C8" w:rsidRPr="008E52C8"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  <w:t xml:space="preserve"> Menu</w:t>
                      </w:r>
                    </w:p>
                    <w:p w14:paraId="439327A4" w14:textId="77777777" w:rsidR="008E52C8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</w:pPr>
                      <w:r w:rsidRPr="008E52C8"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</w:p>
                    <w:p w14:paraId="7F649AA9" w14:textId="77777777" w:rsidR="00D74CF6" w:rsidRPr="00551BF5" w:rsidRDefault="00D74CF6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1536668" wp14:editId="778C4618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CA09B" w14:textId="77777777"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217B54" wp14:editId="38853F33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36668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" o:allowincell="f" filled="f" stroked="f">
                <v:textbox inset="0,0,0,0">
                  <w:txbxContent>
                    <w:p w14:paraId="5B6CA09B" w14:textId="77777777"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6D217B54" wp14:editId="38853F33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7F7718" w14:textId="77777777"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14:paraId="79AAF635" w14:textId="77777777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14:paraId="6908A89C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0C396129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051185F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220AA03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0A270318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5AE6692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5EA1A104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14:paraId="17FCEE20" w14:textId="77777777" w:rsidTr="00241419">
        <w:trPr>
          <w:trHeight w:hRule="exact" w:val="1500"/>
        </w:trPr>
        <w:tc>
          <w:tcPr>
            <w:tcW w:w="2016" w:type="dxa"/>
          </w:tcPr>
          <w:p w14:paraId="2EB454B4" w14:textId="142D52FD" w:rsidR="00A3297F" w:rsidRDefault="0070191D">
            <w:r>
              <w:rPr>
                <w:noProof/>
              </w:rPr>
              <w:drawing>
                <wp:inline distT="0" distB="0" distL="0" distR="0" wp14:anchorId="29D57FD0" wp14:editId="15719009">
                  <wp:extent cx="1143000" cy="8953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">
                            <a:extLs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1E1389BD" w14:textId="77777777" w:rsidR="00685A63" w:rsidRDefault="00697D59" w:rsidP="00D308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August </w:t>
            </w:r>
            <w:r w:rsidR="00EF2505">
              <w:rPr>
                <w:sz w:val="16"/>
                <w:szCs w:val="16"/>
              </w:rPr>
              <w:t>29</w:t>
            </w:r>
          </w:p>
          <w:p w14:paraId="57224432" w14:textId="064EF4D7" w:rsidR="0070191D" w:rsidRPr="00E60DBD" w:rsidRDefault="0070191D" w:rsidP="00D3086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589F24F4" w14:textId="5E19FF43" w:rsidR="00B87271" w:rsidRPr="00992913" w:rsidRDefault="00697D59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August </w:t>
            </w:r>
            <w:r w:rsidR="00EF2505">
              <w:rPr>
                <w:sz w:val="16"/>
                <w:szCs w:val="16"/>
              </w:rPr>
              <w:t>30</w:t>
            </w:r>
          </w:p>
        </w:tc>
        <w:tc>
          <w:tcPr>
            <w:tcW w:w="2016" w:type="dxa"/>
          </w:tcPr>
          <w:p w14:paraId="6C5988F8" w14:textId="56329C14" w:rsidR="00685A63" w:rsidRPr="00E60DBD" w:rsidRDefault="00697D59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3</w:t>
            </w:r>
            <w:r w:rsidR="00EF2505">
              <w:rPr>
                <w:sz w:val="16"/>
                <w:szCs w:val="16"/>
              </w:rPr>
              <w:t>1</w:t>
            </w:r>
          </w:p>
        </w:tc>
        <w:tc>
          <w:tcPr>
            <w:tcW w:w="2016" w:type="dxa"/>
          </w:tcPr>
          <w:p w14:paraId="01D3E4A4" w14:textId="77777777" w:rsidR="009D628A" w:rsidRDefault="00EF2505" w:rsidP="00053B8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</w:t>
            </w:r>
          </w:p>
          <w:p w14:paraId="7CB2E44A" w14:textId="77777777" w:rsidR="001254F4" w:rsidRDefault="001254F4" w:rsidP="00053B8B">
            <w:pPr>
              <w:jc w:val="center"/>
              <w:rPr>
                <w:sz w:val="16"/>
                <w:szCs w:val="16"/>
              </w:rPr>
            </w:pPr>
          </w:p>
          <w:p w14:paraId="75ECE1B7" w14:textId="77777777" w:rsidR="001254F4" w:rsidRDefault="001254F4" w:rsidP="001254F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14:paraId="1B9C2CFB" w14:textId="77777777" w:rsidR="001254F4" w:rsidRDefault="001254F4" w:rsidP="001254F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41E87440" w14:textId="51766AA1" w:rsidR="001254F4" w:rsidRPr="00E60DBD" w:rsidRDefault="001254F4" w:rsidP="001254F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384ACF83" w14:textId="291BF36D" w:rsidR="009D628A" w:rsidRDefault="00EF2505" w:rsidP="009D628A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September 2</w:t>
            </w:r>
          </w:p>
          <w:p w14:paraId="39A41D98" w14:textId="77777777" w:rsidR="001254F4" w:rsidRDefault="001254F4" w:rsidP="001254F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14:paraId="68103392" w14:textId="77777777" w:rsidR="001254F4" w:rsidRDefault="001254F4" w:rsidP="001254F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14:paraId="509762B2" w14:textId="77777777" w:rsidR="001254F4" w:rsidRDefault="001254F4" w:rsidP="001254F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30565984" w14:textId="5AB22DC4" w:rsidR="001254F4" w:rsidRDefault="001254F4" w:rsidP="001254F4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16"/>
                <w:szCs w:val="16"/>
              </w:rPr>
              <w:t>Milk</w:t>
            </w:r>
          </w:p>
          <w:p w14:paraId="668C9103" w14:textId="77777777" w:rsidR="001254F4" w:rsidRDefault="001254F4" w:rsidP="009D628A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14:paraId="24D8995D" w14:textId="77777777" w:rsidR="001254F4" w:rsidRDefault="001254F4" w:rsidP="009D628A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14:paraId="3BC543C9" w14:textId="2907A1D8" w:rsidR="001254F4" w:rsidRPr="00552617" w:rsidRDefault="001254F4" w:rsidP="009D628A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14:paraId="19C64B24" w14:textId="77777777" w:rsidR="00281D26" w:rsidRDefault="00281D26">
            <w:r>
              <w:t>Offer verses serve -</w:t>
            </w:r>
          </w:p>
          <w:p w14:paraId="673D64BD" w14:textId="77777777" w:rsidR="00281D26" w:rsidRDefault="00281D26">
            <w:r>
              <w:t>Students must take</w:t>
            </w:r>
          </w:p>
          <w:p w14:paraId="394E9D7F" w14:textId="77777777"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C22236" w14:paraId="6994E3CD" w14:textId="77777777" w:rsidTr="00241419">
        <w:trPr>
          <w:trHeight w:hRule="exact" w:val="1500"/>
        </w:trPr>
        <w:tc>
          <w:tcPr>
            <w:tcW w:w="2016" w:type="dxa"/>
          </w:tcPr>
          <w:p w14:paraId="5D48050F" w14:textId="1CBFC508" w:rsidR="00C22236" w:rsidRPr="002522BC" w:rsidRDefault="00C22236" w:rsidP="00C22236">
            <w:pPr>
              <w:jc w:val="center"/>
              <w:rPr>
                <w:b/>
                <w:sz w:val="24"/>
                <w:szCs w:val="24"/>
              </w:rPr>
            </w:pPr>
          </w:p>
          <w:p w14:paraId="35D76DF6" w14:textId="77777777" w:rsidR="00C22236" w:rsidRPr="00165B8C" w:rsidRDefault="00C22236" w:rsidP="003C6CB8"/>
        </w:tc>
        <w:tc>
          <w:tcPr>
            <w:tcW w:w="2016" w:type="dxa"/>
          </w:tcPr>
          <w:p w14:paraId="53E80664" w14:textId="121C9843" w:rsidR="003806F2" w:rsidRDefault="00EF2505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5</w:t>
            </w:r>
          </w:p>
          <w:p w14:paraId="6E09FA02" w14:textId="77777777" w:rsidR="0070191D" w:rsidRDefault="0070191D" w:rsidP="009D628A">
            <w:pPr>
              <w:jc w:val="center"/>
              <w:rPr>
                <w:sz w:val="16"/>
                <w:szCs w:val="16"/>
              </w:rPr>
            </w:pPr>
          </w:p>
          <w:p w14:paraId="5464BA14" w14:textId="77777777" w:rsidR="0070191D" w:rsidRDefault="0070191D" w:rsidP="0070191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14:paraId="37436317" w14:textId="77777777" w:rsidR="0070191D" w:rsidRDefault="0070191D" w:rsidP="0070191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2F3D2A52" w14:textId="77777777" w:rsidR="0070191D" w:rsidRDefault="0070191D" w:rsidP="0070191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6C73054B" w14:textId="6E97E2E3" w:rsidR="0070191D" w:rsidRPr="005C22DF" w:rsidRDefault="0070191D" w:rsidP="009D62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49E90001" w14:textId="77777777" w:rsidR="000839A4" w:rsidRDefault="00EF2505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6</w:t>
            </w:r>
          </w:p>
          <w:p w14:paraId="6903C4F7" w14:textId="77777777" w:rsidR="00937FFB" w:rsidRDefault="00937FFB" w:rsidP="000839A4">
            <w:pPr>
              <w:jc w:val="center"/>
              <w:rPr>
                <w:sz w:val="16"/>
                <w:szCs w:val="16"/>
              </w:rPr>
            </w:pPr>
          </w:p>
          <w:p w14:paraId="3994632A" w14:textId="77777777" w:rsidR="00937FFB" w:rsidRDefault="00937FFB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14:paraId="75C2509C" w14:textId="77777777" w:rsidR="00937FFB" w:rsidRDefault="00937FFB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14:paraId="119464E0" w14:textId="77777777" w:rsidR="00937FFB" w:rsidRDefault="00937FFB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4D4770EA" w14:textId="0EA6808B" w:rsidR="00937FFB" w:rsidRPr="00E20886" w:rsidRDefault="00937FFB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1C6A28E1" w14:textId="77777777" w:rsidR="000839A4" w:rsidRDefault="00EF2505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7</w:t>
            </w:r>
          </w:p>
          <w:p w14:paraId="65FA6A8D" w14:textId="77777777" w:rsidR="0003497F" w:rsidRDefault="0003497F" w:rsidP="000839A4">
            <w:pPr>
              <w:jc w:val="center"/>
              <w:rPr>
                <w:sz w:val="16"/>
                <w:szCs w:val="16"/>
              </w:rPr>
            </w:pPr>
          </w:p>
          <w:p w14:paraId="7E3FA301" w14:textId="77777777" w:rsidR="0003497F" w:rsidRDefault="0003497F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Waffles &amp; Sausage</w:t>
            </w:r>
          </w:p>
          <w:p w14:paraId="54062FED" w14:textId="77777777" w:rsidR="0003497F" w:rsidRDefault="0003497F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20302A4A" w14:textId="1C1B8D74" w:rsidR="0003497F" w:rsidRPr="00E36637" w:rsidRDefault="0003497F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342D77DD" w14:textId="77777777" w:rsidR="000839A4" w:rsidRDefault="00EF2505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8</w:t>
            </w:r>
          </w:p>
          <w:p w14:paraId="1FFC9A78" w14:textId="77777777" w:rsidR="0003497F" w:rsidRDefault="0003497F" w:rsidP="00EF6928">
            <w:pPr>
              <w:jc w:val="center"/>
              <w:rPr>
                <w:sz w:val="16"/>
                <w:szCs w:val="16"/>
              </w:rPr>
            </w:pPr>
          </w:p>
          <w:p w14:paraId="739465CA" w14:textId="77777777" w:rsidR="0003497F" w:rsidRDefault="0003497F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14:paraId="0FE0AE3E" w14:textId="77777777" w:rsidR="0003497F" w:rsidRDefault="0003497F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15E55C2E" w14:textId="3F195311" w:rsidR="0003497F" w:rsidRPr="0087304A" w:rsidRDefault="0003497F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32D7F5D3" w14:textId="77777777" w:rsidR="000839A4" w:rsidRDefault="00EF2505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9</w:t>
            </w:r>
          </w:p>
          <w:p w14:paraId="39D85BD6" w14:textId="77777777" w:rsidR="0003497F" w:rsidRDefault="0003497F" w:rsidP="00B655A2">
            <w:pPr>
              <w:jc w:val="center"/>
              <w:rPr>
                <w:sz w:val="16"/>
                <w:szCs w:val="16"/>
              </w:rPr>
            </w:pPr>
          </w:p>
          <w:p w14:paraId="3C47F79F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14:paraId="2FF36CDF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14:paraId="28A4863F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21649110" w14:textId="4ABEF38E" w:rsidR="0003497F" w:rsidRPr="00E35224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2A1DD55A" w14:textId="320514B9" w:rsidR="00CB6B37" w:rsidRDefault="00CB6B37" w:rsidP="0087304A">
            <w:pPr>
              <w:rPr>
                <w:b/>
                <w:sz w:val="16"/>
                <w:szCs w:val="16"/>
              </w:rPr>
            </w:pPr>
          </w:p>
          <w:p w14:paraId="5B1902FF" w14:textId="76E4BEFF" w:rsidR="00EC63EC" w:rsidRPr="005C22DF" w:rsidRDefault="0070191D" w:rsidP="0076185E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0802875" wp14:editId="385F8926">
                  <wp:extent cx="1143000" cy="793750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0">
                            <a:extLs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9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DFA" w14:paraId="72C0D2FF" w14:textId="77777777" w:rsidTr="00241419">
        <w:trPr>
          <w:trHeight w:hRule="exact" w:val="1500"/>
        </w:trPr>
        <w:tc>
          <w:tcPr>
            <w:tcW w:w="2016" w:type="dxa"/>
          </w:tcPr>
          <w:p w14:paraId="4C708BC8" w14:textId="34AE5BCD" w:rsidR="00165B8C" w:rsidRDefault="00165B8C" w:rsidP="00165B8C">
            <w:pPr>
              <w:jc w:val="center"/>
              <w:rPr>
                <w:sz w:val="16"/>
                <w:szCs w:val="16"/>
              </w:rPr>
            </w:pPr>
          </w:p>
          <w:p w14:paraId="212167B6" w14:textId="77777777" w:rsidR="000D2DFA" w:rsidRPr="00552617" w:rsidRDefault="000D2DFA" w:rsidP="000D2D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31780500" w14:textId="77777777" w:rsidR="0076185E" w:rsidRDefault="00EF2505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12</w:t>
            </w:r>
          </w:p>
          <w:p w14:paraId="02B905C7" w14:textId="77777777" w:rsidR="0070191D" w:rsidRDefault="0070191D" w:rsidP="008E52C8">
            <w:pPr>
              <w:jc w:val="center"/>
              <w:rPr>
                <w:sz w:val="16"/>
                <w:szCs w:val="16"/>
              </w:rPr>
            </w:pPr>
          </w:p>
          <w:p w14:paraId="179177DF" w14:textId="77777777" w:rsidR="0070191D" w:rsidRDefault="0070191D" w:rsidP="0070191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14:paraId="42B06793" w14:textId="77777777" w:rsidR="0070191D" w:rsidRDefault="0070191D" w:rsidP="0070191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048249C6" w14:textId="77777777" w:rsidR="0070191D" w:rsidRDefault="0070191D" w:rsidP="0070191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3FF9E66B" w14:textId="64649BC7" w:rsidR="0070191D" w:rsidRPr="0048760D" w:rsidRDefault="0070191D" w:rsidP="008E52C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64818C73" w14:textId="77777777" w:rsidR="0076185E" w:rsidRDefault="00EF2505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13</w:t>
            </w:r>
          </w:p>
          <w:p w14:paraId="6F8ABD53" w14:textId="77777777" w:rsidR="00937FFB" w:rsidRDefault="00937FFB" w:rsidP="000839A4">
            <w:pPr>
              <w:jc w:val="center"/>
              <w:rPr>
                <w:sz w:val="16"/>
                <w:szCs w:val="16"/>
              </w:rPr>
            </w:pPr>
          </w:p>
          <w:p w14:paraId="76624196" w14:textId="77777777" w:rsidR="00937FFB" w:rsidRDefault="00937FFB" w:rsidP="00937F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14:paraId="327B0FAE" w14:textId="77777777" w:rsidR="00937FFB" w:rsidRDefault="00937FFB" w:rsidP="00937F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14:paraId="3615472D" w14:textId="77777777" w:rsidR="00937FFB" w:rsidRDefault="00937FFB" w:rsidP="00937F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118BE4CF" w14:textId="69584F54" w:rsidR="00937FFB" w:rsidRPr="00FD3FF0" w:rsidRDefault="00937FFB" w:rsidP="00937F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60F3CB35" w14:textId="77777777" w:rsidR="0076185E" w:rsidRDefault="00EF2505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14</w:t>
            </w:r>
          </w:p>
          <w:p w14:paraId="19CD0399" w14:textId="77777777" w:rsidR="0003497F" w:rsidRDefault="0003497F" w:rsidP="000839A4">
            <w:pPr>
              <w:jc w:val="center"/>
              <w:rPr>
                <w:sz w:val="16"/>
                <w:szCs w:val="16"/>
              </w:rPr>
            </w:pPr>
          </w:p>
          <w:p w14:paraId="690FD248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Waffles &amp; Sausage</w:t>
            </w:r>
          </w:p>
          <w:p w14:paraId="1F02FBDC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13D0D3D4" w14:textId="5084E962" w:rsidR="0003497F" w:rsidRPr="00E36637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6B696650" w14:textId="77777777" w:rsidR="00BD5E84" w:rsidRDefault="00EF2505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15</w:t>
            </w:r>
          </w:p>
          <w:p w14:paraId="6701D5E2" w14:textId="77777777" w:rsidR="0003497F" w:rsidRDefault="0003497F" w:rsidP="0076185E">
            <w:pPr>
              <w:jc w:val="center"/>
              <w:rPr>
                <w:sz w:val="16"/>
                <w:szCs w:val="16"/>
              </w:rPr>
            </w:pPr>
          </w:p>
          <w:p w14:paraId="04C89F4D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14:paraId="1F940FD0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4F8713D4" w14:textId="0E2F52F1" w:rsidR="0003497F" w:rsidRPr="00934EC8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7F329E74" w14:textId="77777777" w:rsidR="00BD5E84" w:rsidRDefault="00EF2505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16</w:t>
            </w:r>
          </w:p>
          <w:p w14:paraId="1736282B" w14:textId="77777777" w:rsidR="0003497F" w:rsidRDefault="0003497F" w:rsidP="00B655A2">
            <w:pPr>
              <w:jc w:val="center"/>
              <w:rPr>
                <w:sz w:val="16"/>
                <w:szCs w:val="16"/>
              </w:rPr>
            </w:pPr>
          </w:p>
          <w:p w14:paraId="13AFA887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14:paraId="54E111A4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14:paraId="596EAF2C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03730B80" w14:textId="064308B9" w:rsidR="0003497F" w:rsidRPr="00934EC8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6F8CEE76" w14:textId="6B6E3A16" w:rsidR="00EB05E3" w:rsidRDefault="00EB05E3" w:rsidP="00EB05E3">
            <w:pPr>
              <w:jc w:val="center"/>
              <w:rPr>
                <w:i/>
              </w:rPr>
            </w:pPr>
          </w:p>
          <w:p w14:paraId="0CA51138" w14:textId="77777777" w:rsidR="00EB05E3" w:rsidRDefault="00EB05E3" w:rsidP="00EB05E3">
            <w:pPr>
              <w:jc w:val="center"/>
              <w:rPr>
                <w:i/>
              </w:rPr>
            </w:pPr>
          </w:p>
          <w:p w14:paraId="0B6D14BA" w14:textId="77777777" w:rsidR="000D2DFA" w:rsidRPr="00D1272A" w:rsidRDefault="000D2DFA" w:rsidP="00B7599D">
            <w:pPr>
              <w:jc w:val="center"/>
              <w:rPr>
                <w:sz w:val="16"/>
                <w:szCs w:val="16"/>
              </w:rPr>
            </w:pPr>
          </w:p>
        </w:tc>
      </w:tr>
      <w:tr w:rsidR="000D2DFA" w14:paraId="7BDA8DE7" w14:textId="77777777" w:rsidTr="00241419">
        <w:trPr>
          <w:trHeight w:hRule="exact" w:val="1500"/>
        </w:trPr>
        <w:tc>
          <w:tcPr>
            <w:tcW w:w="2016" w:type="dxa"/>
          </w:tcPr>
          <w:p w14:paraId="0D29FCB2" w14:textId="77777777" w:rsidR="003C6CB8" w:rsidRPr="001750D4" w:rsidRDefault="003C6CB8" w:rsidP="003C6CB8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14:paraId="1ECFFEA6" w14:textId="77777777" w:rsidR="003C6CB8" w:rsidRDefault="003C6CB8" w:rsidP="003C6CB8">
            <w:r w:rsidRPr="001750D4">
              <w:rPr>
                <w:sz w:val="16"/>
                <w:szCs w:val="16"/>
              </w:rPr>
              <w:t xml:space="preserve">served with 1% milk, fat free chocolate, fat free vanilla, fat free strawberry </w:t>
            </w:r>
          </w:p>
          <w:p w14:paraId="6A6B8003" w14:textId="32FE02B4" w:rsidR="000D2DFA" w:rsidRDefault="000D2DFA" w:rsidP="000D2DFA">
            <w:pPr>
              <w:jc w:val="center"/>
              <w:rPr>
                <w:sz w:val="24"/>
                <w:szCs w:val="24"/>
              </w:rPr>
            </w:pPr>
          </w:p>
          <w:p w14:paraId="391AEB33" w14:textId="200498FF" w:rsidR="000D2DFA" w:rsidRPr="004C63E4" w:rsidRDefault="000D2DFA" w:rsidP="000D2D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14:paraId="5765BC36" w14:textId="77777777" w:rsidR="00BD5E84" w:rsidRDefault="00EF2505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19</w:t>
            </w:r>
          </w:p>
          <w:p w14:paraId="0F4E7F19" w14:textId="77777777" w:rsidR="0070191D" w:rsidRDefault="0070191D" w:rsidP="00255598">
            <w:pPr>
              <w:jc w:val="center"/>
              <w:rPr>
                <w:sz w:val="16"/>
                <w:szCs w:val="16"/>
              </w:rPr>
            </w:pPr>
          </w:p>
          <w:p w14:paraId="516E964E" w14:textId="77777777" w:rsidR="0070191D" w:rsidRDefault="0070191D" w:rsidP="0070191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14:paraId="1A891F55" w14:textId="77777777" w:rsidR="0070191D" w:rsidRDefault="0070191D" w:rsidP="0070191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1983B00F" w14:textId="77777777" w:rsidR="0070191D" w:rsidRDefault="0070191D" w:rsidP="0070191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2865BE2B" w14:textId="74F2525C" w:rsidR="0070191D" w:rsidRPr="008E52C8" w:rsidRDefault="0070191D" w:rsidP="002555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167216AA" w14:textId="77777777" w:rsidR="00BD5E84" w:rsidRDefault="00EF2505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20</w:t>
            </w:r>
          </w:p>
          <w:p w14:paraId="69C08872" w14:textId="77777777" w:rsidR="0003497F" w:rsidRDefault="0003497F" w:rsidP="00C36873">
            <w:pPr>
              <w:jc w:val="center"/>
              <w:rPr>
                <w:sz w:val="16"/>
                <w:szCs w:val="16"/>
              </w:rPr>
            </w:pPr>
          </w:p>
          <w:p w14:paraId="3F1F9664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14:paraId="39D94748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14:paraId="5F905D89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6FEC4FAA" w14:textId="40613C71" w:rsidR="0003497F" w:rsidRPr="008E52C8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3A7E0F18" w14:textId="77777777" w:rsidR="00BD5E84" w:rsidRDefault="00EF2505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21</w:t>
            </w:r>
          </w:p>
          <w:p w14:paraId="0E11E7C6" w14:textId="77777777" w:rsidR="0003497F" w:rsidRDefault="0003497F" w:rsidP="0076185E">
            <w:pPr>
              <w:jc w:val="center"/>
              <w:rPr>
                <w:sz w:val="16"/>
                <w:szCs w:val="16"/>
              </w:rPr>
            </w:pPr>
          </w:p>
          <w:p w14:paraId="043E4514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Waffles &amp; Sausage</w:t>
            </w:r>
          </w:p>
          <w:p w14:paraId="63ECD3A0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1821F93F" w14:textId="0F7F8648" w:rsidR="0003497F" w:rsidRPr="004923EE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44C2674A" w14:textId="77777777" w:rsidR="00F24764" w:rsidRDefault="00EF2505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22</w:t>
            </w:r>
          </w:p>
          <w:p w14:paraId="5D452D13" w14:textId="77777777" w:rsidR="0003497F" w:rsidRDefault="0003497F" w:rsidP="00425D56">
            <w:pPr>
              <w:jc w:val="center"/>
              <w:rPr>
                <w:sz w:val="16"/>
                <w:szCs w:val="16"/>
              </w:rPr>
            </w:pPr>
          </w:p>
          <w:p w14:paraId="54CA0DBF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14:paraId="667E4781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6D0A991F" w14:textId="158A0804" w:rsidR="0003497F" w:rsidRPr="002900AA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1C5E9292" w14:textId="54B25D99" w:rsidR="00F24764" w:rsidRDefault="00EF2505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23</w:t>
            </w:r>
          </w:p>
          <w:p w14:paraId="59BD9FDB" w14:textId="5AAA7644" w:rsidR="0003497F" w:rsidRDefault="0003497F" w:rsidP="000839A4">
            <w:pPr>
              <w:jc w:val="center"/>
              <w:rPr>
                <w:sz w:val="16"/>
                <w:szCs w:val="16"/>
              </w:rPr>
            </w:pPr>
          </w:p>
          <w:p w14:paraId="5887E325" w14:textId="77777777" w:rsidR="0003497F" w:rsidRDefault="0003497F" w:rsidP="000839A4">
            <w:pPr>
              <w:jc w:val="center"/>
              <w:rPr>
                <w:sz w:val="16"/>
                <w:szCs w:val="16"/>
              </w:rPr>
            </w:pPr>
          </w:p>
          <w:p w14:paraId="7021F77A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14:paraId="621FF8E2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14:paraId="7F9BCFCA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613C3077" w14:textId="177F627C" w:rsidR="00845303" w:rsidRPr="004923EE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5D1C31A6" w14:textId="10B06760" w:rsidR="008E52C8" w:rsidRDefault="00DE3FB3" w:rsidP="000D2DFA">
            <w:r>
              <w:t>High/Middle School</w:t>
            </w:r>
          </w:p>
          <w:p w14:paraId="1DA9A724" w14:textId="3BDBB908" w:rsidR="000D2DFA" w:rsidRDefault="0041353E" w:rsidP="000D2DFA">
            <w:r>
              <w:t>Breakfast -</w:t>
            </w:r>
            <w:r w:rsidR="00D416CA" w:rsidRPr="00D416CA">
              <w:rPr>
                <w:b/>
              </w:rPr>
              <w:t xml:space="preserve"> FREE</w:t>
            </w:r>
          </w:p>
          <w:p w14:paraId="107DD0E5" w14:textId="14EEB55F" w:rsidR="000D2DFA" w:rsidRDefault="000D2DFA" w:rsidP="000D2DFA">
            <w:r>
              <w:t>Milk - .50</w:t>
            </w:r>
          </w:p>
          <w:p w14:paraId="24B0A932" w14:textId="4EDBC548" w:rsidR="006A6181" w:rsidRDefault="006A6181" w:rsidP="000D2DFA"/>
          <w:p w14:paraId="45C3993D" w14:textId="77777777" w:rsidR="000D2DFA" w:rsidRDefault="000D2DFA" w:rsidP="00D416CA"/>
        </w:tc>
      </w:tr>
      <w:tr w:rsidR="000D2DFA" w:rsidRPr="00B51FCA" w14:paraId="1C59347A" w14:textId="77777777" w:rsidTr="00241419">
        <w:trPr>
          <w:trHeight w:hRule="exact" w:val="1500"/>
        </w:trPr>
        <w:tc>
          <w:tcPr>
            <w:tcW w:w="2016" w:type="dxa"/>
          </w:tcPr>
          <w:p w14:paraId="0A82C178" w14:textId="77777777"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14:paraId="5544D775" w14:textId="77777777"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14:paraId="4D0A8C8E" w14:textId="051C3572" w:rsidR="000D2DFA" w:rsidRPr="00B51FCA" w:rsidRDefault="000D2DFA" w:rsidP="000D2DFA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</w:rPr>
              <w:t xml:space="preserve">No breakfast on </w:t>
            </w:r>
            <w:r w:rsidR="00960012" w:rsidRPr="00B51FCA">
              <w:rPr>
                <w:b/>
                <w:i/>
              </w:rPr>
              <w:t>two-hour</w:t>
            </w:r>
            <w:r w:rsidRPr="00B51FCA">
              <w:rPr>
                <w:b/>
                <w:i/>
              </w:rPr>
              <w:t xml:space="preserve"> delays</w:t>
            </w:r>
          </w:p>
        </w:tc>
        <w:tc>
          <w:tcPr>
            <w:tcW w:w="2016" w:type="dxa"/>
          </w:tcPr>
          <w:p w14:paraId="738C365A" w14:textId="6A965FFE" w:rsidR="00AC0EAE" w:rsidRDefault="0070191D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26</w:t>
            </w:r>
          </w:p>
          <w:p w14:paraId="25FDDBF5" w14:textId="16B7C53C" w:rsidR="00064457" w:rsidRDefault="00064457" w:rsidP="00AC0EAE">
            <w:pPr>
              <w:jc w:val="center"/>
              <w:rPr>
                <w:sz w:val="16"/>
                <w:szCs w:val="16"/>
              </w:rPr>
            </w:pPr>
          </w:p>
          <w:p w14:paraId="23164054" w14:textId="6EF33291" w:rsidR="00F24764" w:rsidRDefault="00F24764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14:paraId="02E7E927" w14:textId="3F12AED1" w:rsidR="00F24764" w:rsidRDefault="00F24764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7E2EC7D0" w14:textId="38DD66B1" w:rsidR="00F24764" w:rsidRDefault="00F24764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37C07386" w14:textId="77777777" w:rsidR="00F24764" w:rsidRDefault="00F24764" w:rsidP="00AC0EAE">
            <w:pPr>
              <w:jc w:val="center"/>
              <w:rPr>
                <w:sz w:val="16"/>
                <w:szCs w:val="16"/>
              </w:rPr>
            </w:pPr>
          </w:p>
          <w:p w14:paraId="28BEF064" w14:textId="44764D9E" w:rsidR="00064457" w:rsidRPr="00B51FCA" w:rsidRDefault="00064457" w:rsidP="00AC0EA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7A5C86BD" w14:textId="0CF1EA52" w:rsidR="00F24764" w:rsidRDefault="0070191D" w:rsidP="004F3E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27</w:t>
            </w:r>
          </w:p>
          <w:p w14:paraId="37B6F2E7" w14:textId="00915AB8" w:rsidR="0003497F" w:rsidRDefault="0003497F" w:rsidP="004F3EE4">
            <w:pPr>
              <w:jc w:val="center"/>
              <w:rPr>
                <w:sz w:val="16"/>
                <w:szCs w:val="16"/>
              </w:rPr>
            </w:pPr>
          </w:p>
          <w:p w14:paraId="5909A679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14:paraId="62444CCB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14:paraId="7142E39B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6351ED4E" w14:textId="2E22A5AC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4018E6C6" w14:textId="0C8B5853" w:rsidR="00064457" w:rsidRPr="00B51FCA" w:rsidRDefault="00064457" w:rsidP="00F2476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407E6633" w14:textId="1B53E90B" w:rsidR="00F24764" w:rsidRDefault="0070191D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28</w:t>
            </w:r>
          </w:p>
          <w:p w14:paraId="7D201C11" w14:textId="53E1A68B" w:rsidR="0003497F" w:rsidRDefault="0003497F" w:rsidP="00AC0EAE">
            <w:pPr>
              <w:jc w:val="center"/>
              <w:rPr>
                <w:sz w:val="16"/>
                <w:szCs w:val="16"/>
              </w:rPr>
            </w:pPr>
          </w:p>
          <w:p w14:paraId="12BF11C5" w14:textId="77777777" w:rsidR="0003497F" w:rsidRDefault="0003497F" w:rsidP="00AC0EAE">
            <w:pPr>
              <w:jc w:val="center"/>
              <w:rPr>
                <w:sz w:val="16"/>
                <w:szCs w:val="16"/>
              </w:rPr>
            </w:pPr>
          </w:p>
          <w:p w14:paraId="47195BED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Waffles &amp; Sausage</w:t>
            </w:r>
          </w:p>
          <w:p w14:paraId="32E87721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165A077C" w14:textId="1B2EF346" w:rsidR="00D10809" w:rsidRPr="00B51FCA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1BF14622" w14:textId="5A3283EA" w:rsidR="00064457" w:rsidRDefault="0070191D" w:rsidP="00F247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29</w:t>
            </w:r>
          </w:p>
          <w:p w14:paraId="5EFB7CAD" w14:textId="77777777" w:rsidR="0003497F" w:rsidRDefault="0003497F" w:rsidP="00F24764">
            <w:pPr>
              <w:jc w:val="center"/>
              <w:rPr>
                <w:sz w:val="16"/>
                <w:szCs w:val="16"/>
              </w:rPr>
            </w:pPr>
          </w:p>
          <w:p w14:paraId="48BBCADB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14:paraId="67621527" w14:textId="77777777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602E0853" w14:textId="38D25661" w:rsidR="0003497F" w:rsidRDefault="0003497F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16DDD373" w14:textId="121C3BC7" w:rsidR="0003497F" w:rsidRPr="00B51FCA" w:rsidRDefault="0003497F" w:rsidP="00F2476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2CA001CC" w14:textId="03476C61" w:rsidR="000D74D4" w:rsidRDefault="00064457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September </w:t>
            </w:r>
            <w:r w:rsidR="0070191D">
              <w:rPr>
                <w:sz w:val="16"/>
                <w:szCs w:val="16"/>
              </w:rPr>
              <w:t>30</w:t>
            </w:r>
          </w:p>
          <w:p w14:paraId="23AB94DB" w14:textId="77777777" w:rsidR="00F24764" w:rsidRDefault="00F24764" w:rsidP="00C36873">
            <w:pPr>
              <w:jc w:val="center"/>
              <w:rPr>
                <w:sz w:val="16"/>
                <w:szCs w:val="16"/>
              </w:rPr>
            </w:pPr>
          </w:p>
          <w:p w14:paraId="17046EB8" w14:textId="77777777" w:rsidR="00F24764" w:rsidRDefault="00F24764" w:rsidP="00F247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14:paraId="20185114" w14:textId="77777777" w:rsidR="00F24764" w:rsidRDefault="00F24764" w:rsidP="00F247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14:paraId="5FEB23A3" w14:textId="77777777" w:rsidR="00F24764" w:rsidRDefault="00F24764" w:rsidP="00F247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5AC306F8" w14:textId="77777777" w:rsidR="00F24764" w:rsidRDefault="00F24764" w:rsidP="00F247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66BE6E94" w14:textId="77777777" w:rsidR="00064457" w:rsidRDefault="00064457" w:rsidP="00C36873">
            <w:pPr>
              <w:jc w:val="center"/>
              <w:rPr>
                <w:sz w:val="16"/>
                <w:szCs w:val="16"/>
              </w:rPr>
            </w:pPr>
          </w:p>
          <w:p w14:paraId="31E8BD04" w14:textId="17D40629" w:rsidR="00AC0EAE" w:rsidRPr="00B51FCA" w:rsidRDefault="00AC0EAE" w:rsidP="009D62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48A811BA" w14:textId="226C6E8F" w:rsidR="000D2DFA" w:rsidRPr="008D423B" w:rsidRDefault="0070191D" w:rsidP="000D2DF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DA334D" wp14:editId="7441D85E">
                  <wp:extent cx="1095375" cy="8445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2">
                            <a:extLs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BCED26" w14:textId="77777777" w:rsidR="000D2DFA" w:rsidRPr="00B51FCA" w:rsidRDefault="000D2DFA" w:rsidP="000D2DFA">
            <w:pPr>
              <w:jc w:val="center"/>
              <w:rPr>
                <w:b/>
                <w:i/>
                <w:noProof/>
              </w:rPr>
            </w:pPr>
          </w:p>
          <w:p w14:paraId="54E2D02D" w14:textId="77777777" w:rsidR="000D2DFA" w:rsidRPr="00B51FCA" w:rsidRDefault="000D2DFA" w:rsidP="00EB05E3">
            <w:pPr>
              <w:jc w:val="center"/>
              <w:rPr>
                <w:b/>
                <w:i/>
              </w:rPr>
            </w:pPr>
          </w:p>
        </w:tc>
      </w:tr>
    </w:tbl>
    <w:p w14:paraId="253EF5E7" w14:textId="5D63DD40" w:rsidR="00A3297F" w:rsidRPr="00B51FCA" w:rsidRDefault="00B7599D">
      <w:pPr>
        <w:jc w:val="center"/>
        <w:rPr>
          <w:i/>
        </w:rPr>
      </w:pPr>
      <w:r>
        <w:rPr>
          <w:i/>
        </w:rPr>
        <w:t>Menu Subject to Change</w:t>
      </w: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pt;height:1pt;visibility:visible;mso-wrap-style:square" o:bullet="t">
        <v:imagedata r:id="rId1" o:title=""/>
      </v:shape>
    </w:pict>
  </w:numPicBullet>
  <w:abstractNum w:abstractNumId="0" w15:restartNumberingAfterBreak="0">
    <w:nsid w:val="0EE506E4"/>
    <w:multiLevelType w:val="hybridMultilevel"/>
    <w:tmpl w:val="FFFCF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43D6F"/>
    <w:multiLevelType w:val="hybridMultilevel"/>
    <w:tmpl w:val="FD3CA288"/>
    <w:lvl w:ilvl="0" w:tplc="B128ED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8021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76CB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3C98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4EC5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B89A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FC8A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26C1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6EFA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2F2A9B"/>
    <w:multiLevelType w:val="hybridMultilevel"/>
    <w:tmpl w:val="4D44A144"/>
    <w:lvl w:ilvl="0" w:tplc="306880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22B0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3E94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2CF8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1879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1422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1A9F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FCC8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3852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455253181">
    <w:abstractNumId w:val="2"/>
  </w:num>
  <w:num w:numId="2" w16cid:durableId="290213150">
    <w:abstractNumId w:val="4"/>
  </w:num>
  <w:num w:numId="3" w16cid:durableId="899823504">
    <w:abstractNumId w:val="1"/>
  </w:num>
  <w:num w:numId="4" w16cid:durableId="1430463563">
    <w:abstractNumId w:val="3"/>
  </w:num>
  <w:num w:numId="5" w16cid:durableId="1162231519">
    <w:abstractNumId w:val="0"/>
  </w:num>
  <w:num w:numId="6" w16cid:durableId="2789973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324"/>
    <w:rsid w:val="00003344"/>
    <w:rsid w:val="000134BD"/>
    <w:rsid w:val="00031507"/>
    <w:rsid w:val="00031EDE"/>
    <w:rsid w:val="00033DD6"/>
    <w:rsid w:val="0003497F"/>
    <w:rsid w:val="00044508"/>
    <w:rsid w:val="000539EA"/>
    <w:rsid w:val="00053B8B"/>
    <w:rsid w:val="00054908"/>
    <w:rsid w:val="00057127"/>
    <w:rsid w:val="00064457"/>
    <w:rsid w:val="00067033"/>
    <w:rsid w:val="0007420F"/>
    <w:rsid w:val="000772BF"/>
    <w:rsid w:val="000834B0"/>
    <w:rsid w:val="000839A4"/>
    <w:rsid w:val="000855DD"/>
    <w:rsid w:val="000879E9"/>
    <w:rsid w:val="00093D17"/>
    <w:rsid w:val="000A13AC"/>
    <w:rsid w:val="000A5AB5"/>
    <w:rsid w:val="000B0ABD"/>
    <w:rsid w:val="000B4523"/>
    <w:rsid w:val="000C16C8"/>
    <w:rsid w:val="000C4273"/>
    <w:rsid w:val="000D2DFA"/>
    <w:rsid w:val="000D638D"/>
    <w:rsid w:val="000D74D4"/>
    <w:rsid w:val="000E436B"/>
    <w:rsid w:val="000F0A09"/>
    <w:rsid w:val="0011320A"/>
    <w:rsid w:val="00124DF2"/>
    <w:rsid w:val="001254F4"/>
    <w:rsid w:val="001267C4"/>
    <w:rsid w:val="00131C5E"/>
    <w:rsid w:val="0013776D"/>
    <w:rsid w:val="00137F84"/>
    <w:rsid w:val="0014044B"/>
    <w:rsid w:val="001531A1"/>
    <w:rsid w:val="00163B9E"/>
    <w:rsid w:val="00165B8C"/>
    <w:rsid w:val="001750D4"/>
    <w:rsid w:val="0018232A"/>
    <w:rsid w:val="001836DF"/>
    <w:rsid w:val="0018392F"/>
    <w:rsid w:val="00183CC1"/>
    <w:rsid w:val="0018564E"/>
    <w:rsid w:val="00186CBA"/>
    <w:rsid w:val="00196B93"/>
    <w:rsid w:val="00197052"/>
    <w:rsid w:val="001B5EA0"/>
    <w:rsid w:val="001C0B49"/>
    <w:rsid w:val="001C63DB"/>
    <w:rsid w:val="001E352D"/>
    <w:rsid w:val="001F482B"/>
    <w:rsid w:val="0021292B"/>
    <w:rsid w:val="00227006"/>
    <w:rsid w:val="00233A14"/>
    <w:rsid w:val="00241419"/>
    <w:rsid w:val="002476FE"/>
    <w:rsid w:val="00250E6E"/>
    <w:rsid w:val="002522BC"/>
    <w:rsid w:val="00255598"/>
    <w:rsid w:val="0025638B"/>
    <w:rsid w:val="002602B5"/>
    <w:rsid w:val="00265563"/>
    <w:rsid w:val="00276BCA"/>
    <w:rsid w:val="002806BB"/>
    <w:rsid w:val="00281D26"/>
    <w:rsid w:val="0028344D"/>
    <w:rsid w:val="0028362F"/>
    <w:rsid w:val="00283746"/>
    <w:rsid w:val="002900AA"/>
    <w:rsid w:val="0029275C"/>
    <w:rsid w:val="002A35AE"/>
    <w:rsid w:val="002A375D"/>
    <w:rsid w:val="002A503A"/>
    <w:rsid w:val="002B54B0"/>
    <w:rsid w:val="002C5340"/>
    <w:rsid w:val="002F2560"/>
    <w:rsid w:val="00302773"/>
    <w:rsid w:val="00304EEE"/>
    <w:rsid w:val="003071CB"/>
    <w:rsid w:val="00326535"/>
    <w:rsid w:val="00346F66"/>
    <w:rsid w:val="0035186B"/>
    <w:rsid w:val="00355051"/>
    <w:rsid w:val="0036083B"/>
    <w:rsid w:val="00372342"/>
    <w:rsid w:val="003806F2"/>
    <w:rsid w:val="00385361"/>
    <w:rsid w:val="00396BCA"/>
    <w:rsid w:val="003B2138"/>
    <w:rsid w:val="003B2413"/>
    <w:rsid w:val="003B7A6E"/>
    <w:rsid w:val="003C43E9"/>
    <w:rsid w:val="003C4DBD"/>
    <w:rsid w:val="003C6CB8"/>
    <w:rsid w:val="003D6D2E"/>
    <w:rsid w:val="003E2535"/>
    <w:rsid w:val="003E5302"/>
    <w:rsid w:val="003E7F1E"/>
    <w:rsid w:val="003F50F8"/>
    <w:rsid w:val="00400ABB"/>
    <w:rsid w:val="00401908"/>
    <w:rsid w:val="00405FAC"/>
    <w:rsid w:val="00411C4F"/>
    <w:rsid w:val="0041353E"/>
    <w:rsid w:val="00413C4A"/>
    <w:rsid w:val="0041589D"/>
    <w:rsid w:val="00415D3C"/>
    <w:rsid w:val="004173FA"/>
    <w:rsid w:val="00422B88"/>
    <w:rsid w:val="00425B59"/>
    <w:rsid w:val="00425D56"/>
    <w:rsid w:val="004268EC"/>
    <w:rsid w:val="004304C0"/>
    <w:rsid w:val="004334D5"/>
    <w:rsid w:val="00442416"/>
    <w:rsid w:val="004465DA"/>
    <w:rsid w:val="004503ED"/>
    <w:rsid w:val="00451017"/>
    <w:rsid w:val="00455319"/>
    <w:rsid w:val="00460F87"/>
    <w:rsid w:val="004666AD"/>
    <w:rsid w:val="0048760D"/>
    <w:rsid w:val="00487744"/>
    <w:rsid w:val="00490B25"/>
    <w:rsid w:val="004923EE"/>
    <w:rsid w:val="004A4AB3"/>
    <w:rsid w:val="004A6088"/>
    <w:rsid w:val="004B30D0"/>
    <w:rsid w:val="004B3979"/>
    <w:rsid w:val="004B446D"/>
    <w:rsid w:val="004B685C"/>
    <w:rsid w:val="004C2D7C"/>
    <w:rsid w:val="004C63E4"/>
    <w:rsid w:val="004D35CF"/>
    <w:rsid w:val="004D452B"/>
    <w:rsid w:val="004D70EF"/>
    <w:rsid w:val="004E064C"/>
    <w:rsid w:val="004E2E18"/>
    <w:rsid w:val="004F2E46"/>
    <w:rsid w:val="004F3EE4"/>
    <w:rsid w:val="004F6ED3"/>
    <w:rsid w:val="005014E8"/>
    <w:rsid w:val="00501824"/>
    <w:rsid w:val="0050680D"/>
    <w:rsid w:val="005078D7"/>
    <w:rsid w:val="00507C2A"/>
    <w:rsid w:val="00513D79"/>
    <w:rsid w:val="00531FD0"/>
    <w:rsid w:val="00540343"/>
    <w:rsid w:val="00543428"/>
    <w:rsid w:val="00551BF5"/>
    <w:rsid w:val="00552617"/>
    <w:rsid w:val="00554AD2"/>
    <w:rsid w:val="00556A98"/>
    <w:rsid w:val="0055728B"/>
    <w:rsid w:val="00573087"/>
    <w:rsid w:val="005733E8"/>
    <w:rsid w:val="005758A6"/>
    <w:rsid w:val="00581AF9"/>
    <w:rsid w:val="00586249"/>
    <w:rsid w:val="00586FEC"/>
    <w:rsid w:val="00592B3E"/>
    <w:rsid w:val="0059542C"/>
    <w:rsid w:val="005A19A4"/>
    <w:rsid w:val="005A2186"/>
    <w:rsid w:val="005A534F"/>
    <w:rsid w:val="005A5A11"/>
    <w:rsid w:val="005B4A28"/>
    <w:rsid w:val="005B56F8"/>
    <w:rsid w:val="005B6106"/>
    <w:rsid w:val="005B767D"/>
    <w:rsid w:val="005C22DF"/>
    <w:rsid w:val="005D6429"/>
    <w:rsid w:val="005E32F6"/>
    <w:rsid w:val="005E6787"/>
    <w:rsid w:val="005F1CF7"/>
    <w:rsid w:val="005F25FD"/>
    <w:rsid w:val="005F3820"/>
    <w:rsid w:val="00603ECE"/>
    <w:rsid w:val="006106A5"/>
    <w:rsid w:val="006200F2"/>
    <w:rsid w:val="00637768"/>
    <w:rsid w:val="00637F28"/>
    <w:rsid w:val="00653C02"/>
    <w:rsid w:val="00655633"/>
    <w:rsid w:val="00657AC3"/>
    <w:rsid w:val="00662690"/>
    <w:rsid w:val="00676AD6"/>
    <w:rsid w:val="00676F5D"/>
    <w:rsid w:val="006854E6"/>
    <w:rsid w:val="00685A63"/>
    <w:rsid w:val="00685DA2"/>
    <w:rsid w:val="00697D59"/>
    <w:rsid w:val="006A03AE"/>
    <w:rsid w:val="006A6181"/>
    <w:rsid w:val="006A7324"/>
    <w:rsid w:val="006C1DFF"/>
    <w:rsid w:val="006C6347"/>
    <w:rsid w:val="006D10B2"/>
    <w:rsid w:val="006D6B82"/>
    <w:rsid w:val="006F70E3"/>
    <w:rsid w:val="0070191D"/>
    <w:rsid w:val="0070564A"/>
    <w:rsid w:val="00715AE3"/>
    <w:rsid w:val="00727983"/>
    <w:rsid w:val="00731D6C"/>
    <w:rsid w:val="00736D29"/>
    <w:rsid w:val="0075419C"/>
    <w:rsid w:val="0076185E"/>
    <w:rsid w:val="00764B05"/>
    <w:rsid w:val="00774237"/>
    <w:rsid w:val="0077431A"/>
    <w:rsid w:val="007908A2"/>
    <w:rsid w:val="00791615"/>
    <w:rsid w:val="007919DD"/>
    <w:rsid w:val="0079283C"/>
    <w:rsid w:val="007B6798"/>
    <w:rsid w:val="007D04D5"/>
    <w:rsid w:val="007E0582"/>
    <w:rsid w:val="007E298E"/>
    <w:rsid w:val="007F4094"/>
    <w:rsid w:val="008003F3"/>
    <w:rsid w:val="00804786"/>
    <w:rsid w:val="00816DE9"/>
    <w:rsid w:val="00821EAE"/>
    <w:rsid w:val="00822715"/>
    <w:rsid w:val="0083208E"/>
    <w:rsid w:val="008403D3"/>
    <w:rsid w:val="00841987"/>
    <w:rsid w:val="008442EF"/>
    <w:rsid w:val="00845303"/>
    <w:rsid w:val="00861FAA"/>
    <w:rsid w:val="00866B79"/>
    <w:rsid w:val="0086753C"/>
    <w:rsid w:val="0087157F"/>
    <w:rsid w:val="0087263E"/>
    <w:rsid w:val="0087304A"/>
    <w:rsid w:val="00873170"/>
    <w:rsid w:val="00881486"/>
    <w:rsid w:val="00886A57"/>
    <w:rsid w:val="00890C70"/>
    <w:rsid w:val="00894816"/>
    <w:rsid w:val="0089528A"/>
    <w:rsid w:val="00897730"/>
    <w:rsid w:val="008A4C55"/>
    <w:rsid w:val="008B2BC8"/>
    <w:rsid w:val="008B6186"/>
    <w:rsid w:val="008C4B51"/>
    <w:rsid w:val="008C6C9B"/>
    <w:rsid w:val="008D423B"/>
    <w:rsid w:val="008E251E"/>
    <w:rsid w:val="008E2931"/>
    <w:rsid w:val="008E52C8"/>
    <w:rsid w:val="008F5148"/>
    <w:rsid w:val="00911C8F"/>
    <w:rsid w:val="00916300"/>
    <w:rsid w:val="00927C0B"/>
    <w:rsid w:val="00934EC8"/>
    <w:rsid w:val="00937FFB"/>
    <w:rsid w:val="0094381B"/>
    <w:rsid w:val="00960012"/>
    <w:rsid w:val="0096002E"/>
    <w:rsid w:val="0097260C"/>
    <w:rsid w:val="009839FA"/>
    <w:rsid w:val="00992913"/>
    <w:rsid w:val="009945CD"/>
    <w:rsid w:val="00995165"/>
    <w:rsid w:val="009A7BDE"/>
    <w:rsid w:val="009B1C17"/>
    <w:rsid w:val="009B1F91"/>
    <w:rsid w:val="009C3A64"/>
    <w:rsid w:val="009C3F00"/>
    <w:rsid w:val="009C617A"/>
    <w:rsid w:val="009C659A"/>
    <w:rsid w:val="009D3A19"/>
    <w:rsid w:val="009D628A"/>
    <w:rsid w:val="009E4A16"/>
    <w:rsid w:val="009F21DB"/>
    <w:rsid w:val="00A22CFB"/>
    <w:rsid w:val="00A3297F"/>
    <w:rsid w:val="00A51D81"/>
    <w:rsid w:val="00A54279"/>
    <w:rsid w:val="00A54481"/>
    <w:rsid w:val="00A57756"/>
    <w:rsid w:val="00A64282"/>
    <w:rsid w:val="00A66635"/>
    <w:rsid w:val="00A70DEA"/>
    <w:rsid w:val="00A812BB"/>
    <w:rsid w:val="00A92CAA"/>
    <w:rsid w:val="00A952CF"/>
    <w:rsid w:val="00AB5BA2"/>
    <w:rsid w:val="00AB641F"/>
    <w:rsid w:val="00AC0EAE"/>
    <w:rsid w:val="00AC50E0"/>
    <w:rsid w:val="00AD4B3F"/>
    <w:rsid w:val="00AD6A36"/>
    <w:rsid w:val="00AF1C6D"/>
    <w:rsid w:val="00AF79FE"/>
    <w:rsid w:val="00B0315F"/>
    <w:rsid w:val="00B1021B"/>
    <w:rsid w:val="00B14715"/>
    <w:rsid w:val="00B22628"/>
    <w:rsid w:val="00B2427C"/>
    <w:rsid w:val="00B3150D"/>
    <w:rsid w:val="00B32715"/>
    <w:rsid w:val="00B32EAE"/>
    <w:rsid w:val="00B47372"/>
    <w:rsid w:val="00B51FCA"/>
    <w:rsid w:val="00B54204"/>
    <w:rsid w:val="00B61592"/>
    <w:rsid w:val="00B6384C"/>
    <w:rsid w:val="00B655A2"/>
    <w:rsid w:val="00B66AA6"/>
    <w:rsid w:val="00B66EB9"/>
    <w:rsid w:val="00B7599D"/>
    <w:rsid w:val="00B87271"/>
    <w:rsid w:val="00B87484"/>
    <w:rsid w:val="00B9563A"/>
    <w:rsid w:val="00BA7812"/>
    <w:rsid w:val="00BB263E"/>
    <w:rsid w:val="00BB4751"/>
    <w:rsid w:val="00BC3A63"/>
    <w:rsid w:val="00BD0ACE"/>
    <w:rsid w:val="00BD34E9"/>
    <w:rsid w:val="00BD4256"/>
    <w:rsid w:val="00BD5E84"/>
    <w:rsid w:val="00BE2689"/>
    <w:rsid w:val="00BF0E9F"/>
    <w:rsid w:val="00C06085"/>
    <w:rsid w:val="00C17D43"/>
    <w:rsid w:val="00C22236"/>
    <w:rsid w:val="00C2601B"/>
    <w:rsid w:val="00C2754C"/>
    <w:rsid w:val="00C325A9"/>
    <w:rsid w:val="00C32C00"/>
    <w:rsid w:val="00C35A32"/>
    <w:rsid w:val="00C36873"/>
    <w:rsid w:val="00C5465E"/>
    <w:rsid w:val="00C568BD"/>
    <w:rsid w:val="00C6318C"/>
    <w:rsid w:val="00C76446"/>
    <w:rsid w:val="00C82287"/>
    <w:rsid w:val="00C93A0A"/>
    <w:rsid w:val="00C951F6"/>
    <w:rsid w:val="00CB1C18"/>
    <w:rsid w:val="00CB2CFB"/>
    <w:rsid w:val="00CB3BED"/>
    <w:rsid w:val="00CB4009"/>
    <w:rsid w:val="00CB54C2"/>
    <w:rsid w:val="00CB6B37"/>
    <w:rsid w:val="00CC39E9"/>
    <w:rsid w:val="00CC7917"/>
    <w:rsid w:val="00CC7C03"/>
    <w:rsid w:val="00CD167D"/>
    <w:rsid w:val="00CD1CBB"/>
    <w:rsid w:val="00CE12BA"/>
    <w:rsid w:val="00CE5E6E"/>
    <w:rsid w:val="00CF1364"/>
    <w:rsid w:val="00D0094D"/>
    <w:rsid w:val="00D10809"/>
    <w:rsid w:val="00D1272A"/>
    <w:rsid w:val="00D15785"/>
    <w:rsid w:val="00D20FA8"/>
    <w:rsid w:val="00D25DAE"/>
    <w:rsid w:val="00D25F8C"/>
    <w:rsid w:val="00D3086E"/>
    <w:rsid w:val="00D339BB"/>
    <w:rsid w:val="00D416CA"/>
    <w:rsid w:val="00D439AE"/>
    <w:rsid w:val="00D517D6"/>
    <w:rsid w:val="00D54621"/>
    <w:rsid w:val="00D557F8"/>
    <w:rsid w:val="00D72703"/>
    <w:rsid w:val="00D74CF6"/>
    <w:rsid w:val="00D85419"/>
    <w:rsid w:val="00D862B7"/>
    <w:rsid w:val="00D97AC8"/>
    <w:rsid w:val="00DA0659"/>
    <w:rsid w:val="00DB47EF"/>
    <w:rsid w:val="00DB4F6E"/>
    <w:rsid w:val="00DB6222"/>
    <w:rsid w:val="00DB684F"/>
    <w:rsid w:val="00DC1DEB"/>
    <w:rsid w:val="00DC3D70"/>
    <w:rsid w:val="00DD4A6B"/>
    <w:rsid w:val="00DD5D2D"/>
    <w:rsid w:val="00DE3FB3"/>
    <w:rsid w:val="00DF3776"/>
    <w:rsid w:val="00E02BC0"/>
    <w:rsid w:val="00E20886"/>
    <w:rsid w:val="00E21D07"/>
    <w:rsid w:val="00E24466"/>
    <w:rsid w:val="00E35224"/>
    <w:rsid w:val="00E360C5"/>
    <w:rsid w:val="00E36637"/>
    <w:rsid w:val="00E47CA4"/>
    <w:rsid w:val="00E536C4"/>
    <w:rsid w:val="00E5437D"/>
    <w:rsid w:val="00E54668"/>
    <w:rsid w:val="00E60DBD"/>
    <w:rsid w:val="00E75A92"/>
    <w:rsid w:val="00E84161"/>
    <w:rsid w:val="00EA4A25"/>
    <w:rsid w:val="00EB05E3"/>
    <w:rsid w:val="00EB6BBC"/>
    <w:rsid w:val="00EB776F"/>
    <w:rsid w:val="00EC63EC"/>
    <w:rsid w:val="00ED0FB3"/>
    <w:rsid w:val="00ED3D2F"/>
    <w:rsid w:val="00EE2E36"/>
    <w:rsid w:val="00EF2296"/>
    <w:rsid w:val="00EF2505"/>
    <w:rsid w:val="00EF5B27"/>
    <w:rsid w:val="00EF6928"/>
    <w:rsid w:val="00F0172E"/>
    <w:rsid w:val="00F040B0"/>
    <w:rsid w:val="00F04426"/>
    <w:rsid w:val="00F16D8B"/>
    <w:rsid w:val="00F24764"/>
    <w:rsid w:val="00F25157"/>
    <w:rsid w:val="00F41FF1"/>
    <w:rsid w:val="00F46745"/>
    <w:rsid w:val="00F577F3"/>
    <w:rsid w:val="00F72B6F"/>
    <w:rsid w:val="00F90A11"/>
    <w:rsid w:val="00F91C36"/>
    <w:rsid w:val="00F935AB"/>
    <w:rsid w:val="00F951F0"/>
    <w:rsid w:val="00FA1CA4"/>
    <w:rsid w:val="00FA585D"/>
    <w:rsid w:val="00FA5DEE"/>
    <w:rsid w:val="00FA7717"/>
    <w:rsid w:val="00FD1814"/>
    <w:rsid w:val="00FD3FF0"/>
    <w:rsid w:val="00FD63FD"/>
    <w:rsid w:val="00FE4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8BD08D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25D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5D5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5D56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5D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5D56"/>
    <w:rPr>
      <w:rFonts w:ascii="Arial" w:hAnsi="Arial" w:cs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308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ebstockreview.net/explore/juice-clipart-juice-carton/" TargetMode="External"/><Relationship Id="rId3" Type="http://schemas.openxmlformats.org/officeDocument/2006/relationships/numbering" Target="numbering.xml"/><Relationship Id="rId7" Type="http://schemas.openxmlformats.org/officeDocument/2006/relationships/image" Target="media/image2.JPG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clipartkey.com/view/iTTJoT_cliparts-vectors-for-free-fruit-loops-cereal-bowl/" TargetMode="Externa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hyperlink" Target="https://www.ucdpreschool.com/kindergarten-readiness/september-news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CBF"/>
    <w:rsid w:val="0002224F"/>
    <w:rsid w:val="00031151"/>
    <w:rsid w:val="00037478"/>
    <w:rsid w:val="00050F06"/>
    <w:rsid w:val="00071A14"/>
    <w:rsid w:val="000946BC"/>
    <w:rsid w:val="00097761"/>
    <w:rsid w:val="000A4D5F"/>
    <w:rsid w:val="000B5137"/>
    <w:rsid w:val="000D111D"/>
    <w:rsid w:val="000D7207"/>
    <w:rsid w:val="000E01CD"/>
    <w:rsid w:val="00115A6C"/>
    <w:rsid w:val="00126D40"/>
    <w:rsid w:val="0014171C"/>
    <w:rsid w:val="00143AE0"/>
    <w:rsid w:val="001502DF"/>
    <w:rsid w:val="0015738B"/>
    <w:rsid w:val="00163DE3"/>
    <w:rsid w:val="00164FE7"/>
    <w:rsid w:val="00170F2D"/>
    <w:rsid w:val="00171D97"/>
    <w:rsid w:val="001771CF"/>
    <w:rsid w:val="00195CEE"/>
    <w:rsid w:val="001B4230"/>
    <w:rsid w:val="001B62B6"/>
    <w:rsid w:val="001C07A5"/>
    <w:rsid w:val="001E3B34"/>
    <w:rsid w:val="00216145"/>
    <w:rsid w:val="00233D51"/>
    <w:rsid w:val="002515FF"/>
    <w:rsid w:val="00260EEA"/>
    <w:rsid w:val="002745DE"/>
    <w:rsid w:val="00297B32"/>
    <w:rsid w:val="002A556A"/>
    <w:rsid w:val="002E16BB"/>
    <w:rsid w:val="002F0350"/>
    <w:rsid w:val="00326973"/>
    <w:rsid w:val="00327EBF"/>
    <w:rsid w:val="00334F56"/>
    <w:rsid w:val="00352399"/>
    <w:rsid w:val="00361E75"/>
    <w:rsid w:val="003734A2"/>
    <w:rsid w:val="003A4664"/>
    <w:rsid w:val="003A6EAC"/>
    <w:rsid w:val="003B7578"/>
    <w:rsid w:val="003D7C92"/>
    <w:rsid w:val="003E1697"/>
    <w:rsid w:val="003E6D47"/>
    <w:rsid w:val="003F21F3"/>
    <w:rsid w:val="003F606B"/>
    <w:rsid w:val="004042D5"/>
    <w:rsid w:val="00412AEC"/>
    <w:rsid w:val="004536C1"/>
    <w:rsid w:val="00453B5F"/>
    <w:rsid w:val="0045477F"/>
    <w:rsid w:val="00457774"/>
    <w:rsid w:val="00464013"/>
    <w:rsid w:val="0046434A"/>
    <w:rsid w:val="0046738D"/>
    <w:rsid w:val="00495B5B"/>
    <w:rsid w:val="004B2F46"/>
    <w:rsid w:val="004C4B7D"/>
    <w:rsid w:val="005130CB"/>
    <w:rsid w:val="00550088"/>
    <w:rsid w:val="005503D8"/>
    <w:rsid w:val="0058144A"/>
    <w:rsid w:val="005E0DAE"/>
    <w:rsid w:val="005E34B9"/>
    <w:rsid w:val="00602B7D"/>
    <w:rsid w:val="0062249E"/>
    <w:rsid w:val="00643F30"/>
    <w:rsid w:val="006622F1"/>
    <w:rsid w:val="006630FA"/>
    <w:rsid w:val="00667C73"/>
    <w:rsid w:val="00672559"/>
    <w:rsid w:val="00691162"/>
    <w:rsid w:val="006A32EB"/>
    <w:rsid w:val="006B4592"/>
    <w:rsid w:val="006C48CC"/>
    <w:rsid w:val="006D58B0"/>
    <w:rsid w:val="006E75B0"/>
    <w:rsid w:val="00717CA7"/>
    <w:rsid w:val="00773F59"/>
    <w:rsid w:val="00782BD9"/>
    <w:rsid w:val="007854A5"/>
    <w:rsid w:val="00791D78"/>
    <w:rsid w:val="007B4652"/>
    <w:rsid w:val="007D0684"/>
    <w:rsid w:val="007E4133"/>
    <w:rsid w:val="007F55D9"/>
    <w:rsid w:val="00805ADA"/>
    <w:rsid w:val="00820CB7"/>
    <w:rsid w:val="008C3040"/>
    <w:rsid w:val="008C5E13"/>
    <w:rsid w:val="008D2D22"/>
    <w:rsid w:val="008D7E21"/>
    <w:rsid w:val="008F230D"/>
    <w:rsid w:val="00904025"/>
    <w:rsid w:val="00914F84"/>
    <w:rsid w:val="009208C6"/>
    <w:rsid w:val="00936F4A"/>
    <w:rsid w:val="00952268"/>
    <w:rsid w:val="00974B7C"/>
    <w:rsid w:val="00995631"/>
    <w:rsid w:val="009B031D"/>
    <w:rsid w:val="009B7E93"/>
    <w:rsid w:val="009D2A45"/>
    <w:rsid w:val="009F164C"/>
    <w:rsid w:val="00A16587"/>
    <w:rsid w:val="00A20B20"/>
    <w:rsid w:val="00A30298"/>
    <w:rsid w:val="00A40B24"/>
    <w:rsid w:val="00A47972"/>
    <w:rsid w:val="00A553E3"/>
    <w:rsid w:val="00A70512"/>
    <w:rsid w:val="00A92CC1"/>
    <w:rsid w:val="00A97D31"/>
    <w:rsid w:val="00AA2300"/>
    <w:rsid w:val="00AA499B"/>
    <w:rsid w:val="00AB321B"/>
    <w:rsid w:val="00AC1913"/>
    <w:rsid w:val="00AD3FE3"/>
    <w:rsid w:val="00AE5375"/>
    <w:rsid w:val="00AF18F4"/>
    <w:rsid w:val="00B04EA8"/>
    <w:rsid w:val="00B247D8"/>
    <w:rsid w:val="00B55885"/>
    <w:rsid w:val="00B57AC4"/>
    <w:rsid w:val="00B639FD"/>
    <w:rsid w:val="00B65E4A"/>
    <w:rsid w:val="00B74CFC"/>
    <w:rsid w:val="00B8184F"/>
    <w:rsid w:val="00BB59F0"/>
    <w:rsid w:val="00BB7A9F"/>
    <w:rsid w:val="00BC3670"/>
    <w:rsid w:val="00C101DB"/>
    <w:rsid w:val="00C134D2"/>
    <w:rsid w:val="00C17E1C"/>
    <w:rsid w:val="00C42CE0"/>
    <w:rsid w:val="00C900B3"/>
    <w:rsid w:val="00CA22E2"/>
    <w:rsid w:val="00CB1038"/>
    <w:rsid w:val="00CC2DB2"/>
    <w:rsid w:val="00CC76D0"/>
    <w:rsid w:val="00D01784"/>
    <w:rsid w:val="00D44E38"/>
    <w:rsid w:val="00D612B6"/>
    <w:rsid w:val="00D62DBE"/>
    <w:rsid w:val="00DA7628"/>
    <w:rsid w:val="00DC1CBF"/>
    <w:rsid w:val="00DC5487"/>
    <w:rsid w:val="00DD5849"/>
    <w:rsid w:val="00E00521"/>
    <w:rsid w:val="00E34FF8"/>
    <w:rsid w:val="00E50594"/>
    <w:rsid w:val="00E519AE"/>
    <w:rsid w:val="00E6351F"/>
    <w:rsid w:val="00E66539"/>
    <w:rsid w:val="00EA2364"/>
    <w:rsid w:val="00EC125E"/>
    <w:rsid w:val="00EF1EC7"/>
    <w:rsid w:val="00EF4FC7"/>
    <w:rsid w:val="00F069E6"/>
    <w:rsid w:val="00F23F3C"/>
    <w:rsid w:val="00F261FE"/>
    <w:rsid w:val="00F45A57"/>
    <w:rsid w:val="00F636B1"/>
    <w:rsid w:val="00F75D8B"/>
    <w:rsid w:val="00F81F3C"/>
    <w:rsid w:val="00F86020"/>
    <w:rsid w:val="00FC5410"/>
    <w:rsid w:val="00FC5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489E1CA-B513-4B50-9637-DC93D4283C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</Template>
  <TotalTime>5</TotalTime>
  <Pages>1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5</cp:revision>
  <cp:lastPrinted>2021-02-09T15:35:00Z</cp:lastPrinted>
  <dcterms:created xsi:type="dcterms:W3CDTF">2022-08-11T17:19:00Z</dcterms:created>
  <dcterms:modified xsi:type="dcterms:W3CDTF">2022-08-15T13:13:00Z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