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529F1423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F2505">
                                  <w:rPr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529F1423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F2505">
                            <w:rPr>
                              <w:sz w:val="28"/>
                              <w:szCs w:val="28"/>
                            </w:rPr>
                            <w:t>September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142D52FD" w:rsidR="00A3297F" w:rsidRDefault="0070191D">
            <w:r>
              <w:rPr>
                <w:noProof/>
              </w:rPr>
              <w:drawing>
                <wp:inline distT="0" distB="0" distL="0" distR="0" wp14:anchorId="29D57FD0" wp14:editId="15719009">
                  <wp:extent cx="114300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E1389BD" w14:textId="77777777" w:rsidR="00685A63" w:rsidRDefault="00697D5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EF2505">
              <w:rPr>
                <w:sz w:val="16"/>
                <w:szCs w:val="16"/>
              </w:rPr>
              <w:t>29</w:t>
            </w:r>
          </w:p>
          <w:p w14:paraId="57224432" w14:textId="064EF4D7" w:rsidR="0070191D" w:rsidRPr="00E60DBD" w:rsidRDefault="0070191D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5E19FF43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EF2505">
              <w:rPr>
                <w:sz w:val="16"/>
                <w:szCs w:val="16"/>
              </w:rPr>
              <w:t>30</w:t>
            </w:r>
          </w:p>
        </w:tc>
        <w:tc>
          <w:tcPr>
            <w:tcW w:w="2016" w:type="dxa"/>
          </w:tcPr>
          <w:p w14:paraId="6C5988F8" w14:textId="56329C14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  <w:r w:rsidR="00EF2505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4BDE3E7F" w14:textId="77777777" w:rsidR="009D628A" w:rsidRDefault="00EF2505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16FC044F" w14:textId="77777777" w:rsidR="008E7761" w:rsidRDefault="008E7761" w:rsidP="00053B8B">
            <w:pPr>
              <w:jc w:val="center"/>
              <w:rPr>
                <w:sz w:val="16"/>
                <w:szCs w:val="16"/>
              </w:rPr>
            </w:pPr>
          </w:p>
          <w:p w14:paraId="217DBEEF" w14:textId="77777777" w:rsidR="008E7761" w:rsidRDefault="008E7761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7012ABA4" w14:textId="77777777" w:rsidR="008E7761" w:rsidRDefault="008E7761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1E87440" w14:textId="174FA419" w:rsidR="008E7761" w:rsidRPr="00E60DBD" w:rsidRDefault="008E7761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2DBCFF4" w14:textId="77777777" w:rsidR="009D628A" w:rsidRDefault="00EF2505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September 2</w:t>
            </w:r>
          </w:p>
          <w:p w14:paraId="7B2B1FB9" w14:textId="77777777" w:rsidR="008E7761" w:rsidRDefault="008E7761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406CF3F1" w14:textId="77777777" w:rsidR="008E7761" w:rsidRDefault="008E7761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2ED74895" w14:textId="77777777" w:rsidR="008E7761" w:rsidRDefault="008E7761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8291584" w14:textId="1408426A" w:rsidR="008E7761" w:rsidRDefault="008E7761" w:rsidP="008E7761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55C5966F" w:rsidR="008E7761" w:rsidRPr="00552617" w:rsidRDefault="008E7761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3E80664" w14:textId="121C9843" w:rsidR="003806F2" w:rsidRDefault="00EF2505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14:paraId="6E09FA02" w14:textId="77777777" w:rsidR="0070191D" w:rsidRDefault="0070191D" w:rsidP="009D628A">
            <w:pPr>
              <w:jc w:val="center"/>
              <w:rPr>
                <w:sz w:val="16"/>
                <w:szCs w:val="16"/>
              </w:rPr>
            </w:pPr>
          </w:p>
          <w:p w14:paraId="5464BA14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37436317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F3D2A52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C73054B" w14:textId="6E97E2E3" w:rsidR="0070191D" w:rsidRPr="005C22DF" w:rsidRDefault="0070191D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9E90001" w14:textId="77777777" w:rsidR="000839A4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14:paraId="6903C4F7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</w:p>
          <w:p w14:paraId="3994632A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75C2509C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119464E0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D4770EA" w14:textId="0EA6808B" w:rsidR="00937FFB" w:rsidRPr="00E20886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C6A28E1" w14:textId="77777777" w:rsidR="000839A4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7</w:t>
            </w:r>
          </w:p>
          <w:p w14:paraId="65FA6A8D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7E3FA301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54062FED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0302A4A" w14:textId="1C1B8D74" w:rsidR="0003497F" w:rsidRPr="00E36637" w:rsidRDefault="0003497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42D77DD" w14:textId="77777777" w:rsidR="000839A4" w:rsidRDefault="00EF2505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8</w:t>
            </w:r>
          </w:p>
          <w:p w14:paraId="1FFC9A78" w14:textId="77777777" w:rsidR="0003497F" w:rsidRDefault="0003497F" w:rsidP="00EF6928">
            <w:pPr>
              <w:jc w:val="center"/>
              <w:rPr>
                <w:sz w:val="16"/>
                <w:szCs w:val="16"/>
              </w:rPr>
            </w:pPr>
          </w:p>
          <w:p w14:paraId="739465CA" w14:textId="77777777" w:rsidR="0003497F" w:rsidRDefault="0003497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FE0AE3E" w14:textId="77777777" w:rsidR="0003497F" w:rsidRDefault="0003497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5E55C2E" w14:textId="3F195311" w:rsidR="0003497F" w:rsidRPr="0087304A" w:rsidRDefault="0003497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2D7F5D3" w14:textId="77777777" w:rsidR="000839A4" w:rsidRDefault="00EF250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9</w:t>
            </w:r>
          </w:p>
          <w:p w14:paraId="39D85BD6" w14:textId="77777777" w:rsidR="0003497F" w:rsidRDefault="0003497F" w:rsidP="00B655A2">
            <w:pPr>
              <w:jc w:val="center"/>
              <w:rPr>
                <w:sz w:val="16"/>
                <w:szCs w:val="16"/>
              </w:rPr>
            </w:pPr>
          </w:p>
          <w:p w14:paraId="3C47F79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FF36CD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28A4863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1649110" w14:textId="4ABEF38E" w:rsidR="0003497F" w:rsidRPr="00E35224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320514B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76E4BEFF" w:rsidR="00EC63EC" w:rsidRPr="005C22DF" w:rsidRDefault="0070191D" w:rsidP="0076185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802875" wp14:editId="385F8926">
                  <wp:extent cx="1143000" cy="793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1780500" w14:textId="77777777" w:rsidR="0076185E" w:rsidRDefault="00EF2505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14:paraId="02B905C7" w14:textId="77777777" w:rsidR="0070191D" w:rsidRDefault="0070191D" w:rsidP="008E52C8">
            <w:pPr>
              <w:jc w:val="center"/>
              <w:rPr>
                <w:sz w:val="16"/>
                <w:szCs w:val="16"/>
              </w:rPr>
            </w:pPr>
          </w:p>
          <w:p w14:paraId="179177DF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42B06793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48249C6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FF9E66B" w14:textId="64649BC7" w:rsidR="0070191D" w:rsidRPr="0048760D" w:rsidRDefault="0070191D" w:rsidP="008E52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4818C73" w14:textId="77777777" w:rsidR="0076185E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14:paraId="6F8ABD53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</w:p>
          <w:p w14:paraId="76624196" w14:textId="77777777" w:rsidR="00937FFB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27B0FAE" w14:textId="77777777" w:rsidR="00937FFB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3615472D" w14:textId="77777777" w:rsidR="00937FFB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18BE4CF" w14:textId="69584F54" w:rsidR="00937FFB" w:rsidRPr="00FD3FF0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0F3CB35" w14:textId="77777777" w:rsidR="0076185E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14</w:t>
            </w:r>
          </w:p>
          <w:p w14:paraId="19CD0399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690FD248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1F02FBDC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3D0D3D4" w14:textId="5084E962" w:rsidR="0003497F" w:rsidRPr="00E36637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B696650" w14:textId="77777777" w:rsidR="00BD5E84" w:rsidRDefault="00EF2505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15</w:t>
            </w:r>
          </w:p>
          <w:p w14:paraId="6701D5E2" w14:textId="77777777" w:rsidR="0003497F" w:rsidRDefault="0003497F" w:rsidP="0076185E">
            <w:pPr>
              <w:jc w:val="center"/>
              <w:rPr>
                <w:sz w:val="16"/>
                <w:szCs w:val="16"/>
              </w:rPr>
            </w:pPr>
          </w:p>
          <w:p w14:paraId="04C89F4D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F940FD0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F8713D4" w14:textId="0E2F52F1" w:rsidR="0003497F" w:rsidRPr="00934EC8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F329E74" w14:textId="77777777" w:rsidR="00BD5E84" w:rsidRDefault="00EF250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14:paraId="1736282B" w14:textId="77777777" w:rsidR="0003497F" w:rsidRDefault="0003497F" w:rsidP="00B655A2">
            <w:pPr>
              <w:jc w:val="center"/>
              <w:rPr>
                <w:sz w:val="16"/>
                <w:szCs w:val="16"/>
              </w:rPr>
            </w:pPr>
          </w:p>
          <w:p w14:paraId="13AFA887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54E111A4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96EAF2C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3730B80" w14:textId="064308B9" w:rsidR="0003497F" w:rsidRPr="00934EC8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5765BC36" w14:textId="77777777" w:rsidR="00BD5E84" w:rsidRDefault="00EF2505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14:paraId="0F4E7F19" w14:textId="77777777" w:rsidR="0070191D" w:rsidRDefault="0070191D" w:rsidP="00255598">
            <w:pPr>
              <w:jc w:val="center"/>
              <w:rPr>
                <w:sz w:val="16"/>
                <w:szCs w:val="16"/>
              </w:rPr>
            </w:pPr>
          </w:p>
          <w:p w14:paraId="516E964E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1A891F55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983B00F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65BE2B" w14:textId="74F2525C" w:rsidR="0070191D" w:rsidRPr="008E52C8" w:rsidRDefault="0070191D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67216AA" w14:textId="77777777" w:rsidR="00BD5E84" w:rsidRDefault="00EF25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14:paraId="69C08872" w14:textId="77777777" w:rsidR="0003497F" w:rsidRDefault="0003497F" w:rsidP="00C36873">
            <w:pPr>
              <w:jc w:val="center"/>
              <w:rPr>
                <w:sz w:val="16"/>
                <w:szCs w:val="16"/>
              </w:rPr>
            </w:pPr>
          </w:p>
          <w:p w14:paraId="3F1F9664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9D94748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F905D89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FEC4FAA" w14:textId="40613C71" w:rsidR="0003497F" w:rsidRPr="008E52C8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A7E0F18" w14:textId="77777777" w:rsidR="00BD5E84" w:rsidRDefault="00EF2505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21</w:t>
            </w:r>
          </w:p>
          <w:p w14:paraId="0E11E7C6" w14:textId="77777777" w:rsidR="0003497F" w:rsidRDefault="0003497F" w:rsidP="0076185E">
            <w:pPr>
              <w:jc w:val="center"/>
              <w:rPr>
                <w:sz w:val="16"/>
                <w:szCs w:val="16"/>
              </w:rPr>
            </w:pPr>
          </w:p>
          <w:p w14:paraId="043E4514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63ECD3A0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821F93F" w14:textId="0F7F8648" w:rsidR="0003497F" w:rsidRPr="004923EE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4C2674A" w14:textId="77777777" w:rsidR="00F24764" w:rsidRDefault="00EF2505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22</w:t>
            </w:r>
          </w:p>
          <w:p w14:paraId="5D452D13" w14:textId="77777777" w:rsidR="0003497F" w:rsidRDefault="0003497F" w:rsidP="00425D56">
            <w:pPr>
              <w:jc w:val="center"/>
              <w:rPr>
                <w:sz w:val="16"/>
                <w:szCs w:val="16"/>
              </w:rPr>
            </w:pPr>
          </w:p>
          <w:p w14:paraId="54CA0DB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667E4781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158A0804" w:rsidR="0003497F" w:rsidRPr="002900AA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C5E9292" w14:textId="54B25D99" w:rsidR="00F24764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14:paraId="59BD9FDB" w14:textId="5AAA7644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5887E325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7021F77A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21FF8E2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F9BCFCA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13C3077" w14:textId="177F627C" w:rsidR="00845303" w:rsidRPr="004923EE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3D42BEAE" w:rsidR="006A6181" w:rsidRDefault="006A6181" w:rsidP="000D2DFA">
            <w:r>
              <w:t>Snacks - 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6A965FFE" w:rsidR="00AC0EAE" w:rsidRDefault="0070191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14:paraId="25FDDBF5" w14:textId="16B7C53C" w:rsidR="00064457" w:rsidRDefault="00064457" w:rsidP="00AC0EAE">
            <w:pPr>
              <w:jc w:val="center"/>
              <w:rPr>
                <w:sz w:val="16"/>
                <w:szCs w:val="16"/>
              </w:rPr>
            </w:pPr>
          </w:p>
          <w:p w14:paraId="23164054" w14:textId="6EF3329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2E7E927" w14:textId="3F12AED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E2EC7D0" w14:textId="38DD66B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7C07386" w14:textId="77777777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A5C86BD" w14:textId="0CF1EA52" w:rsidR="00F24764" w:rsidRDefault="0070191D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14:paraId="37B6F2E7" w14:textId="00915AB8" w:rsidR="0003497F" w:rsidRDefault="0003497F" w:rsidP="004F3EE4">
            <w:pPr>
              <w:jc w:val="center"/>
              <w:rPr>
                <w:sz w:val="16"/>
                <w:szCs w:val="16"/>
              </w:rPr>
            </w:pPr>
          </w:p>
          <w:p w14:paraId="5909A679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2444CCB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142E39B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351ED4E" w14:textId="2E22A5AC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07E6633" w14:textId="1B53E90B" w:rsidR="00F24764" w:rsidRDefault="0070191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28</w:t>
            </w:r>
          </w:p>
          <w:p w14:paraId="7D201C11" w14:textId="53E1A68B" w:rsidR="0003497F" w:rsidRDefault="0003497F" w:rsidP="00AC0EAE">
            <w:pPr>
              <w:jc w:val="center"/>
              <w:rPr>
                <w:sz w:val="16"/>
                <w:szCs w:val="16"/>
              </w:rPr>
            </w:pPr>
          </w:p>
          <w:p w14:paraId="12BF11C5" w14:textId="77777777" w:rsidR="0003497F" w:rsidRDefault="0003497F" w:rsidP="00AC0EAE">
            <w:pPr>
              <w:jc w:val="center"/>
              <w:rPr>
                <w:sz w:val="16"/>
                <w:szCs w:val="16"/>
              </w:rPr>
            </w:pPr>
          </w:p>
          <w:p w14:paraId="47195BED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32E87721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5A077C" w14:textId="1B2EF346" w:rsidR="00D10809" w:rsidRPr="00B51FCA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BF14622" w14:textId="5A3283EA" w:rsidR="00064457" w:rsidRDefault="0070191D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29</w:t>
            </w:r>
          </w:p>
          <w:p w14:paraId="5EFB7CAD" w14:textId="77777777" w:rsidR="0003497F" w:rsidRDefault="0003497F" w:rsidP="00F24764">
            <w:pPr>
              <w:jc w:val="center"/>
              <w:rPr>
                <w:sz w:val="16"/>
                <w:szCs w:val="16"/>
              </w:rPr>
            </w:pPr>
          </w:p>
          <w:p w14:paraId="48BBCADB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67621527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02E0853" w14:textId="38D25661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DDD373" w14:textId="121C3BC7" w:rsidR="0003497F" w:rsidRPr="00B51FCA" w:rsidRDefault="0003497F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03476C61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70191D">
              <w:rPr>
                <w:sz w:val="16"/>
                <w:szCs w:val="16"/>
              </w:rPr>
              <w:t>30</w:t>
            </w:r>
          </w:p>
          <w:p w14:paraId="23AB94DB" w14:textId="77777777" w:rsidR="00F24764" w:rsidRDefault="00F24764" w:rsidP="00C36873">
            <w:pPr>
              <w:jc w:val="center"/>
              <w:rPr>
                <w:sz w:val="16"/>
                <w:szCs w:val="16"/>
              </w:rPr>
            </w:pPr>
          </w:p>
          <w:p w14:paraId="17046EB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0185114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FEB23A3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AC306F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26C6E8F" w:rsidR="000D2DFA" w:rsidRPr="008D423B" w:rsidRDefault="0070191D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A334D" wp14:editId="7441D85E">
                  <wp:extent cx="1095375" cy="84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E7761"/>
    <w:rsid w:val="008F5148"/>
    <w:rsid w:val="00911C8F"/>
    <w:rsid w:val="00916300"/>
    <w:rsid w:val="00927C0B"/>
    <w:rsid w:val="00934EC8"/>
    <w:rsid w:val="00937FFB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ebstockreview.net/explore/juice-clipart-juice-carton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lipartkey.com/view/iTTJoT_cliparts-vectors-for-free-fruit-loops-cereal-bowl/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www.ucdpreschool.com/kindergarten-readiness/september-news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65BFF"/>
    <w:rsid w:val="00C900B3"/>
    <w:rsid w:val="00CA22E2"/>
    <w:rsid w:val="00CB1038"/>
    <w:rsid w:val="00CC2DB2"/>
    <w:rsid w:val="00CC76D0"/>
    <w:rsid w:val="00D01784"/>
    <w:rsid w:val="00D44E38"/>
    <w:rsid w:val="00D612B6"/>
    <w:rsid w:val="00D618C2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27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2022-08-15T13:11:00Z</cp:lastPrinted>
  <dcterms:created xsi:type="dcterms:W3CDTF">2022-08-11T16:52:00Z</dcterms:created>
  <dcterms:modified xsi:type="dcterms:W3CDTF">2022-08-15T13:11:00Z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