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048249D6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46DA8">
                                  <w:rPr>
                                    <w:sz w:val="28"/>
                                    <w:szCs w:val="28"/>
                                  </w:rPr>
                                  <w:t>Middle School &amp; High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August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048249D6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746DA8">
                            <w:rPr>
                              <w:sz w:val="28"/>
                              <w:szCs w:val="28"/>
                            </w:rPr>
                            <w:t>Middle School &amp; High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August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5583D7BB" w:rsidR="00A3297F" w:rsidRDefault="00D3086E">
            <w:r>
              <w:rPr>
                <w:noProof/>
              </w:rPr>
              <w:drawing>
                <wp:inline distT="0" distB="0" distL="0" distR="0" wp14:anchorId="3DF7F501" wp14:editId="40E07F40">
                  <wp:extent cx="1143000" cy="9271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023776E0" w:rsidR="00685A63" w:rsidRPr="00E60DBD" w:rsidRDefault="00697D59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</w:p>
        </w:tc>
        <w:tc>
          <w:tcPr>
            <w:tcW w:w="2016" w:type="dxa"/>
          </w:tcPr>
          <w:p w14:paraId="589F24F4" w14:textId="63F71AFE" w:rsidR="00B87271" w:rsidRPr="00992913" w:rsidRDefault="00697D5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</w:p>
        </w:tc>
        <w:tc>
          <w:tcPr>
            <w:tcW w:w="2016" w:type="dxa"/>
          </w:tcPr>
          <w:p w14:paraId="6C5988F8" w14:textId="6CE10006" w:rsidR="00685A63" w:rsidRPr="00E60DBD" w:rsidRDefault="00697D5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</w:p>
        </w:tc>
        <w:tc>
          <w:tcPr>
            <w:tcW w:w="2016" w:type="dxa"/>
          </w:tcPr>
          <w:p w14:paraId="41E87440" w14:textId="107E2CD4" w:rsidR="009D628A" w:rsidRPr="00E60DBD" w:rsidRDefault="00697D59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4</w:t>
            </w:r>
          </w:p>
        </w:tc>
        <w:tc>
          <w:tcPr>
            <w:tcW w:w="2016" w:type="dxa"/>
          </w:tcPr>
          <w:p w14:paraId="3BC543C9" w14:textId="2E102E5E" w:rsidR="009D628A" w:rsidRPr="00552617" w:rsidRDefault="00697D59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August 5</w:t>
            </w: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6C73054B" w14:textId="4652F8B4" w:rsidR="003806F2" w:rsidRPr="005C22DF" w:rsidRDefault="00697D5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8</w:t>
            </w:r>
          </w:p>
        </w:tc>
        <w:tc>
          <w:tcPr>
            <w:tcW w:w="2016" w:type="dxa"/>
          </w:tcPr>
          <w:p w14:paraId="4D4770EA" w14:textId="369189FD" w:rsidR="000839A4" w:rsidRPr="00E20886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9</w:t>
            </w:r>
          </w:p>
        </w:tc>
        <w:tc>
          <w:tcPr>
            <w:tcW w:w="2016" w:type="dxa"/>
          </w:tcPr>
          <w:p w14:paraId="20302A4A" w14:textId="49DF695D" w:rsidR="000839A4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10</w:t>
            </w:r>
          </w:p>
        </w:tc>
        <w:tc>
          <w:tcPr>
            <w:tcW w:w="2016" w:type="dxa"/>
          </w:tcPr>
          <w:p w14:paraId="15E55C2E" w14:textId="0F792922" w:rsidR="000839A4" w:rsidRPr="0087304A" w:rsidRDefault="00697D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11 </w:t>
            </w:r>
          </w:p>
        </w:tc>
        <w:tc>
          <w:tcPr>
            <w:tcW w:w="2016" w:type="dxa"/>
          </w:tcPr>
          <w:p w14:paraId="21649110" w14:textId="094091DC" w:rsidR="000839A4" w:rsidRPr="00E35224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12</w:t>
            </w:r>
          </w:p>
        </w:tc>
        <w:tc>
          <w:tcPr>
            <w:tcW w:w="2016" w:type="dxa"/>
          </w:tcPr>
          <w:p w14:paraId="2A1DD55A" w14:textId="58B936B1" w:rsidR="00CB6B37" w:rsidRDefault="00F24764" w:rsidP="0087304A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5F9C496A" wp14:editId="4DE0BBBC">
                  <wp:extent cx="1143000" cy="83185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F9E66B" w14:textId="3F86BEDB" w:rsidR="0076185E" w:rsidRPr="0048760D" w:rsidRDefault="00697D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15</w:t>
            </w:r>
          </w:p>
        </w:tc>
        <w:tc>
          <w:tcPr>
            <w:tcW w:w="2016" w:type="dxa"/>
          </w:tcPr>
          <w:p w14:paraId="118BE4CF" w14:textId="67C36E0D" w:rsidR="0076185E" w:rsidRPr="00FD3FF0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16</w:t>
            </w:r>
          </w:p>
        </w:tc>
        <w:tc>
          <w:tcPr>
            <w:tcW w:w="2016" w:type="dxa"/>
          </w:tcPr>
          <w:p w14:paraId="13D0D3D4" w14:textId="3E546134" w:rsidR="0076185E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21D49E" wp14:editId="70337117">
                  <wp:extent cx="1143000" cy="9607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F8713D4" w14:textId="1DC8D50A" w:rsidR="00BD5E84" w:rsidRPr="00934EC8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18</w:t>
            </w:r>
          </w:p>
        </w:tc>
        <w:tc>
          <w:tcPr>
            <w:tcW w:w="2016" w:type="dxa"/>
          </w:tcPr>
          <w:p w14:paraId="03730B80" w14:textId="7FBD4BE0" w:rsidR="00BD5E84" w:rsidRPr="00934EC8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19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2865BE2B" w14:textId="54CF15EE" w:rsidR="00BD5E84" w:rsidRPr="008E52C8" w:rsidRDefault="00697D5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22</w:t>
            </w:r>
          </w:p>
        </w:tc>
        <w:tc>
          <w:tcPr>
            <w:tcW w:w="2016" w:type="dxa"/>
          </w:tcPr>
          <w:p w14:paraId="6FEC4FAA" w14:textId="5B89EFEF" w:rsidR="00BD5E84" w:rsidRPr="008E52C8" w:rsidRDefault="00697D59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23</w:t>
            </w:r>
          </w:p>
        </w:tc>
        <w:tc>
          <w:tcPr>
            <w:tcW w:w="2016" w:type="dxa"/>
          </w:tcPr>
          <w:p w14:paraId="1821F93F" w14:textId="588C4302" w:rsidR="00BD5E84" w:rsidRPr="004923EE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24</w:t>
            </w:r>
          </w:p>
        </w:tc>
        <w:tc>
          <w:tcPr>
            <w:tcW w:w="2016" w:type="dxa"/>
          </w:tcPr>
          <w:p w14:paraId="53D42C1B" w14:textId="0D1EAB94" w:rsidR="00425D56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25</w:t>
            </w:r>
          </w:p>
          <w:p w14:paraId="6CA8FA05" w14:textId="77777777" w:rsidR="00F24764" w:rsidRDefault="00F24764" w:rsidP="00425D56">
            <w:pPr>
              <w:jc w:val="center"/>
              <w:rPr>
                <w:sz w:val="16"/>
                <w:szCs w:val="16"/>
              </w:rPr>
            </w:pPr>
          </w:p>
          <w:p w14:paraId="7D0BFF74" w14:textId="77777777" w:rsidR="00D339BB" w:rsidRDefault="00F2476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81FEDCB" w14:textId="40815138" w:rsidR="00F24764" w:rsidRDefault="00F2476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D0A991F" w14:textId="699B7D31" w:rsidR="00F24764" w:rsidRPr="002900AA" w:rsidRDefault="00F2476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FC10DFF" w14:textId="41F5AC93" w:rsidR="00425D56" w:rsidRDefault="00D339B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26</w:t>
            </w:r>
          </w:p>
          <w:p w14:paraId="08EA4D6F" w14:textId="77777777" w:rsidR="00F24764" w:rsidRDefault="00F24764" w:rsidP="000839A4">
            <w:pPr>
              <w:jc w:val="center"/>
              <w:rPr>
                <w:sz w:val="16"/>
                <w:szCs w:val="16"/>
              </w:rPr>
            </w:pPr>
          </w:p>
          <w:p w14:paraId="0F212EB5" w14:textId="3EBEA46A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32B6488E" w14:textId="34D1FBC8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76B4E94A" w14:textId="2960B9A9" w:rsidR="00F24764" w:rsidRDefault="00746DA8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C5E9292" w14:textId="6343FAB4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13C3077" w14:textId="71568F83" w:rsidR="00845303" w:rsidRPr="004923EE" w:rsidRDefault="00845303" w:rsidP="00D10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D1C31A6" w14:textId="062357DF" w:rsidR="008E52C8" w:rsidRDefault="006A6181" w:rsidP="000D2DFA">
            <w:r>
              <w:t>Elementary</w:t>
            </w:r>
          </w:p>
          <w:p w14:paraId="1DA9A724" w14:textId="70CD2BC9" w:rsidR="000D2DFA" w:rsidRDefault="000D100C" w:rsidP="000D2DFA">
            <w:r>
              <w:t xml:space="preserve">Breakfast </w:t>
            </w:r>
            <w:r w:rsidR="000D2DFA"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24B0A932" w14:textId="3D42BEAE" w:rsidR="006A6181" w:rsidRDefault="006A6181" w:rsidP="000D2DFA">
            <w:r>
              <w:t>Snacks - .75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77777777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29</w:t>
            </w:r>
          </w:p>
          <w:p w14:paraId="25FDDBF5" w14:textId="16B7C53C" w:rsidR="00064457" w:rsidRDefault="00064457" w:rsidP="00AC0EAE">
            <w:pPr>
              <w:jc w:val="center"/>
              <w:rPr>
                <w:sz w:val="16"/>
                <w:szCs w:val="16"/>
              </w:rPr>
            </w:pPr>
          </w:p>
          <w:p w14:paraId="23164054" w14:textId="6EF3329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02E7E927" w14:textId="3F12AED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7E2EC7D0" w14:textId="38DD66B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7C07386" w14:textId="77777777" w:rsidR="00F24764" w:rsidRDefault="00F24764" w:rsidP="00AC0EAE">
            <w:pPr>
              <w:jc w:val="center"/>
              <w:rPr>
                <w:sz w:val="16"/>
                <w:szCs w:val="16"/>
              </w:rPr>
            </w:pP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3C15AA49" w:rsidR="00AC0EAE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30</w:t>
            </w:r>
          </w:p>
          <w:p w14:paraId="26327D4D" w14:textId="79FDB116" w:rsidR="00F24764" w:rsidRDefault="00F24764" w:rsidP="004F3EE4">
            <w:pPr>
              <w:jc w:val="center"/>
              <w:rPr>
                <w:sz w:val="16"/>
                <w:szCs w:val="16"/>
              </w:rPr>
            </w:pPr>
          </w:p>
          <w:p w14:paraId="147F8917" w14:textId="06C5A0C8" w:rsidR="00F24764" w:rsidRDefault="00F24764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66B5D439" w14:textId="0E755DE5" w:rsidR="00F24764" w:rsidRDefault="00F24764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479FC7F9" w14:textId="15370236" w:rsidR="00F24764" w:rsidRDefault="00F24764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7A5C86BD" w14:textId="403C218F" w:rsidR="00F24764" w:rsidRDefault="00F24764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18E6C6" w14:textId="0C8B5853" w:rsidR="00064457" w:rsidRPr="00B51FCA" w:rsidRDefault="00064457" w:rsidP="00F247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F16AD7D" w14:textId="5DE04BE8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31</w:t>
            </w:r>
          </w:p>
          <w:p w14:paraId="00CCDEC6" w14:textId="4E8AFD16" w:rsidR="00F24764" w:rsidRDefault="00F24764" w:rsidP="00AC0EAE">
            <w:pPr>
              <w:jc w:val="center"/>
              <w:rPr>
                <w:sz w:val="16"/>
                <w:szCs w:val="16"/>
              </w:rPr>
            </w:pPr>
          </w:p>
          <w:p w14:paraId="451C26CF" w14:textId="27CBF9E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</w:p>
          <w:p w14:paraId="573E05E7" w14:textId="3394AE5D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14:paraId="69F1ED1D" w14:textId="59A8737D" w:rsidR="00F24764" w:rsidRDefault="00746DA8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07E6633" w14:textId="66526D6F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5A077C" w14:textId="627AFA74" w:rsidR="00D10809" w:rsidRPr="00B51FCA" w:rsidRDefault="00D10809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EB2853" w14:textId="533489FE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</w:t>
            </w:r>
          </w:p>
          <w:p w14:paraId="0472BE17" w14:textId="77777777" w:rsidR="00F24764" w:rsidRDefault="00F24764" w:rsidP="00F24764">
            <w:pPr>
              <w:rPr>
                <w:sz w:val="16"/>
                <w:szCs w:val="16"/>
              </w:rPr>
            </w:pPr>
          </w:p>
          <w:p w14:paraId="40F3284F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B5E4221" w14:textId="53F03A86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DDD373" w14:textId="7A1BC73F" w:rsidR="00064457" w:rsidRPr="00B51FCA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CA001CC" w14:textId="06EF415F" w:rsidR="000D74D4" w:rsidRDefault="00064457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</w:t>
            </w:r>
          </w:p>
          <w:p w14:paraId="23AB94DB" w14:textId="77777777" w:rsidR="00F24764" w:rsidRDefault="00F24764" w:rsidP="00C36873">
            <w:pPr>
              <w:jc w:val="center"/>
              <w:rPr>
                <w:sz w:val="16"/>
                <w:szCs w:val="16"/>
              </w:rPr>
            </w:pPr>
          </w:p>
          <w:p w14:paraId="17046EB8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20185114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5FEB23A3" w14:textId="5069465F" w:rsidR="00F24764" w:rsidRDefault="00746DA8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5AC306F8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240035A8" w:rsidR="000D2DFA" w:rsidRPr="008D423B" w:rsidRDefault="00F24764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1735F7" wp14:editId="3655FA7F">
                  <wp:extent cx="952500" cy="9525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100C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46DA8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stmichaelschool.edu.mt/entry/back-to-school-3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bstockreview.net/explore/pancake-clipart-breakfast-ite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awpixel.com/image/60160/free-illustration-image-milk-vector-bottle" TargetMode="Externa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s://windsorcampground.ca/wordpress/july-2/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208BD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B7784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2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</cp:revision>
  <cp:lastPrinted>2021-02-09T15:35:00Z</cp:lastPrinted>
  <dcterms:created xsi:type="dcterms:W3CDTF">2022-08-04T15:49:00Z</dcterms:created>
  <dcterms:modified xsi:type="dcterms:W3CDTF">2022-08-04T16:29:00Z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