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3D13905C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3D13905C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August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583D7BB" w:rsidR="00A3297F" w:rsidRDefault="00D3086E">
            <w:r>
              <w:rPr>
                <w:noProof/>
              </w:rPr>
              <w:drawing>
                <wp:inline distT="0" distB="0" distL="0" distR="0" wp14:anchorId="3DF7F501" wp14:editId="40E07F40">
                  <wp:extent cx="1143000" cy="9271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023776E0" w:rsidR="00685A63" w:rsidRPr="00E60DBD" w:rsidRDefault="00697D5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</w:p>
        </w:tc>
        <w:tc>
          <w:tcPr>
            <w:tcW w:w="2016" w:type="dxa"/>
          </w:tcPr>
          <w:p w14:paraId="589F24F4" w14:textId="63F71AFE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</w:p>
        </w:tc>
        <w:tc>
          <w:tcPr>
            <w:tcW w:w="2016" w:type="dxa"/>
          </w:tcPr>
          <w:p w14:paraId="6C5988F8" w14:textId="6CE10006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</w:p>
        </w:tc>
        <w:tc>
          <w:tcPr>
            <w:tcW w:w="2016" w:type="dxa"/>
          </w:tcPr>
          <w:p w14:paraId="41E87440" w14:textId="107E2CD4" w:rsidR="009D628A" w:rsidRPr="00E60DBD" w:rsidRDefault="00697D59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4</w:t>
            </w:r>
          </w:p>
        </w:tc>
        <w:tc>
          <w:tcPr>
            <w:tcW w:w="2016" w:type="dxa"/>
          </w:tcPr>
          <w:p w14:paraId="3BC543C9" w14:textId="2E102E5E" w:rsidR="009D628A" w:rsidRPr="00552617" w:rsidRDefault="00697D59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August 5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6C73054B" w14:textId="4652F8B4" w:rsidR="003806F2" w:rsidRPr="005C22DF" w:rsidRDefault="00697D5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8</w:t>
            </w:r>
          </w:p>
        </w:tc>
        <w:tc>
          <w:tcPr>
            <w:tcW w:w="2016" w:type="dxa"/>
          </w:tcPr>
          <w:p w14:paraId="4D4770EA" w14:textId="369189FD" w:rsidR="000839A4" w:rsidRPr="00E20886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9</w:t>
            </w:r>
          </w:p>
        </w:tc>
        <w:tc>
          <w:tcPr>
            <w:tcW w:w="2016" w:type="dxa"/>
          </w:tcPr>
          <w:p w14:paraId="20302A4A" w14:textId="49DF695D" w:rsidR="000839A4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10</w:t>
            </w:r>
          </w:p>
        </w:tc>
        <w:tc>
          <w:tcPr>
            <w:tcW w:w="2016" w:type="dxa"/>
          </w:tcPr>
          <w:p w14:paraId="15E55C2E" w14:textId="0F792922" w:rsidR="000839A4" w:rsidRPr="0087304A" w:rsidRDefault="00697D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11 </w:t>
            </w:r>
          </w:p>
        </w:tc>
        <w:tc>
          <w:tcPr>
            <w:tcW w:w="2016" w:type="dxa"/>
          </w:tcPr>
          <w:p w14:paraId="21649110" w14:textId="094091DC" w:rsidR="000839A4" w:rsidRPr="00E35224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12</w:t>
            </w:r>
          </w:p>
        </w:tc>
        <w:tc>
          <w:tcPr>
            <w:tcW w:w="2016" w:type="dxa"/>
          </w:tcPr>
          <w:p w14:paraId="2A1DD55A" w14:textId="58B936B1" w:rsidR="00CB6B37" w:rsidRDefault="00F24764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F9C496A" wp14:editId="4DE0BBBC">
                  <wp:extent cx="1143000" cy="83185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F9E66B" w14:textId="3F86BEDB" w:rsidR="0076185E" w:rsidRPr="0048760D" w:rsidRDefault="00697D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15</w:t>
            </w:r>
          </w:p>
        </w:tc>
        <w:tc>
          <w:tcPr>
            <w:tcW w:w="2016" w:type="dxa"/>
          </w:tcPr>
          <w:p w14:paraId="118BE4CF" w14:textId="67C36E0D" w:rsidR="0076185E" w:rsidRPr="00FD3FF0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16</w:t>
            </w:r>
          </w:p>
        </w:tc>
        <w:tc>
          <w:tcPr>
            <w:tcW w:w="2016" w:type="dxa"/>
          </w:tcPr>
          <w:p w14:paraId="13D0D3D4" w14:textId="3E546134" w:rsidR="0076185E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21D49E" wp14:editId="70337117">
                  <wp:extent cx="1143000" cy="9607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F8713D4" w14:textId="1DC8D50A" w:rsidR="00BD5E84" w:rsidRPr="00934EC8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18</w:t>
            </w:r>
          </w:p>
        </w:tc>
        <w:tc>
          <w:tcPr>
            <w:tcW w:w="2016" w:type="dxa"/>
          </w:tcPr>
          <w:p w14:paraId="03730B80" w14:textId="7FBD4BE0" w:rsidR="00BD5E84" w:rsidRPr="00934EC8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19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865BE2B" w14:textId="54CF15EE" w:rsidR="00BD5E84" w:rsidRPr="008E52C8" w:rsidRDefault="00697D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22</w:t>
            </w:r>
          </w:p>
        </w:tc>
        <w:tc>
          <w:tcPr>
            <w:tcW w:w="2016" w:type="dxa"/>
          </w:tcPr>
          <w:p w14:paraId="6FEC4FAA" w14:textId="5B89EFEF" w:rsidR="00BD5E84" w:rsidRPr="008E52C8" w:rsidRDefault="00697D5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23</w:t>
            </w:r>
          </w:p>
        </w:tc>
        <w:tc>
          <w:tcPr>
            <w:tcW w:w="2016" w:type="dxa"/>
          </w:tcPr>
          <w:p w14:paraId="1821F93F" w14:textId="588C4302" w:rsidR="00BD5E84" w:rsidRPr="004923EE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24</w:t>
            </w:r>
          </w:p>
        </w:tc>
        <w:tc>
          <w:tcPr>
            <w:tcW w:w="2016" w:type="dxa"/>
          </w:tcPr>
          <w:p w14:paraId="53D42C1B" w14:textId="0D1EAB94" w:rsidR="00425D56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25</w:t>
            </w:r>
          </w:p>
          <w:p w14:paraId="6CA8FA05" w14:textId="77777777" w:rsidR="00F24764" w:rsidRDefault="00F24764" w:rsidP="00425D56">
            <w:pPr>
              <w:jc w:val="center"/>
              <w:rPr>
                <w:sz w:val="16"/>
                <w:szCs w:val="16"/>
              </w:rPr>
            </w:pPr>
          </w:p>
          <w:p w14:paraId="7D0BFF74" w14:textId="77777777" w:rsidR="00D339BB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81FEDCB" w14:textId="40815138" w:rsidR="00F24764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699B7D31" w:rsidR="00F24764" w:rsidRPr="002900AA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41F5AC93" w:rsidR="00425D56" w:rsidRDefault="00D339B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26</w:t>
            </w:r>
          </w:p>
          <w:p w14:paraId="08EA4D6F" w14:textId="77777777" w:rsidR="00F24764" w:rsidRDefault="00F24764" w:rsidP="000839A4">
            <w:pPr>
              <w:jc w:val="center"/>
              <w:rPr>
                <w:sz w:val="16"/>
                <w:szCs w:val="16"/>
              </w:rPr>
            </w:pPr>
          </w:p>
          <w:p w14:paraId="0F212EB5" w14:textId="3EBEA46A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2B6488E" w14:textId="34D1FBC8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6B4E94A" w14:textId="10FD2FB3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C5E9292" w14:textId="6343FAB4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13C3077" w14:textId="71568F83" w:rsidR="00845303" w:rsidRPr="004923EE" w:rsidRDefault="00845303" w:rsidP="00D10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3D42BEAE" w:rsidR="006A6181" w:rsidRDefault="006A6181" w:rsidP="000D2DFA">
            <w:r>
              <w:t>Snacks - 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77777777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29</w:t>
            </w:r>
          </w:p>
          <w:p w14:paraId="25FDDBF5" w14:textId="16B7C53C" w:rsidR="00064457" w:rsidRDefault="00064457" w:rsidP="00AC0EAE">
            <w:pPr>
              <w:jc w:val="center"/>
              <w:rPr>
                <w:sz w:val="16"/>
                <w:szCs w:val="16"/>
              </w:rPr>
            </w:pPr>
          </w:p>
          <w:p w14:paraId="23164054" w14:textId="6EF3329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2E7E927" w14:textId="3F12AED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E2EC7D0" w14:textId="38DD66B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7C07386" w14:textId="77777777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3C15AA49" w:rsidR="00AC0EAE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30</w:t>
            </w:r>
          </w:p>
          <w:p w14:paraId="26327D4D" w14:textId="79FDB116" w:rsidR="00F24764" w:rsidRDefault="00F24764" w:rsidP="004F3EE4">
            <w:pPr>
              <w:jc w:val="center"/>
              <w:rPr>
                <w:sz w:val="16"/>
                <w:szCs w:val="16"/>
              </w:rPr>
            </w:pPr>
          </w:p>
          <w:p w14:paraId="147F8917" w14:textId="06C5A0C8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6B5D439" w14:textId="0E755DE5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479FC7F9" w14:textId="15370236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A5C86BD" w14:textId="403C218F" w:rsidR="00F24764" w:rsidRDefault="00F24764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5DE04BE8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14:paraId="00CCDEC6" w14:textId="4E8AFD16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451C26CF" w14:textId="27CBF9E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14:paraId="573E05E7" w14:textId="3394AE5D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14:paraId="69F1ED1D" w14:textId="37011B3B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07E6633" w14:textId="66526D6F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5A077C" w14:textId="627AFA74" w:rsidR="00D10809" w:rsidRPr="00B51FCA" w:rsidRDefault="00D10809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EB2853" w14:textId="533489FE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0472BE17" w14:textId="77777777" w:rsidR="00F24764" w:rsidRDefault="00F24764" w:rsidP="00F24764">
            <w:pPr>
              <w:rPr>
                <w:sz w:val="16"/>
                <w:szCs w:val="16"/>
              </w:rPr>
            </w:pPr>
          </w:p>
          <w:p w14:paraId="40F3284F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B5E4221" w14:textId="53F03A86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DDD373" w14:textId="7A1BC73F" w:rsidR="00064457" w:rsidRPr="00B51FCA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CA001CC" w14:textId="06EF415F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</w:t>
            </w:r>
          </w:p>
          <w:p w14:paraId="23AB94DB" w14:textId="77777777" w:rsidR="00F24764" w:rsidRDefault="00F24764" w:rsidP="00C36873">
            <w:pPr>
              <w:jc w:val="center"/>
              <w:rPr>
                <w:sz w:val="16"/>
                <w:szCs w:val="16"/>
              </w:rPr>
            </w:pPr>
          </w:p>
          <w:p w14:paraId="17046EB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0185114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FEB23A3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AC306F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40035A8" w:rsidR="000D2DFA" w:rsidRPr="008D423B" w:rsidRDefault="00F24764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735F7" wp14:editId="3655FA7F">
                  <wp:extent cx="952500" cy="952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stmichaelschool.edu.mt/entry/back-to-school-3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stockreview.net/explore/pancake-clipart-breakfast-ite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awpixel.com/image/60160/free-illustration-image-milk-vector-bottle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windsorcampground.ca/wordpress/july-2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2021-02-09T15:35:00Z</cp:lastPrinted>
  <dcterms:created xsi:type="dcterms:W3CDTF">2022-08-04T15:47:00Z</dcterms:created>
  <dcterms:modified xsi:type="dcterms:W3CDTF">2022-08-04T16:29:00Z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