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14:paraId="66A7ACCD" w14:textId="7FBA3EC3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9839FA">
                                  <w:rPr>
                                    <w:sz w:val="28"/>
                                    <w:szCs w:val="28"/>
                                  </w:rPr>
                                  <w:t>May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14:paraId="66A7ACCD" w14:textId="7FBA3EC3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9839FA">
                            <w:rPr>
                              <w:sz w:val="28"/>
                              <w:szCs w:val="28"/>
                            </w:rPr>
                            <w:t>May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740EFD8B" w:rsidR="00A3297F" w:rsidRDefault="009839FA">
            <w:r>
              <w:rPr>
                <w:noProof/>
              </w:rPr>
              <w:drawing>
                <wp:inline distT="0" distB="0" distL="0" distR="0" wp14:anchorId="7E21A08C" wp14:editId="678DDA76">
                  <wp:extent cx="1143000" cy="92583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y-flowers[1]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F909D77" w14:textId="14B161EA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</w:t>
            </w:r>
          </w:p>
          <w:p w14:paraId="539FC671" w14:textId="30B44A3C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14:paraId="338CB4DE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8037DFE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9054ED7" w14:textId="4A94B29F" w:rsidR="009839FA" w:rsidRDefault="00B87271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5BAE7894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4F54A3F3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D22877A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7224432" w14:textId="56A5E4CA" w:rsidR="00685A63" w:rsidRPr="00E60DBD" w:rsidRDefault="00685A63" w:rsidP="00B031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CE9E526" w14:textId="77777777" w:rsidR="00685A63" w:rsidRDefault="009839FA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3</w:t>
            </w:r>
          </w:p>
          <w:p w14:paraId="6AEB939D" w14:textId="77777777" w:rsidR="00B87271" w:rsidRDefault="00B87271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Stir Fry</w:t>
            </w:r>
          </w:p>
          <w:p w14:paraId="67EBE413" w14:textId="77777777" w:rsidR="00B87271" w:rsidRDefault="00B87271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5C50542" w14:textId="77777777" w:rsidR="00B87271" w:rsidRDefault="00B87271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BD9C882" w14:textId="77777777" w:rsidR="00B87271" w:rsidRDefault="00B87271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14:paraId="230C568C" w14:textId="77777777" w:rsidR="00B87271" w:rsidRDefault="00B87271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14:paraId="56CC057F" w14:textId="77777777" w:rsidR="00B87271" w:rsidRDefault="00B87271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89F24F4" w14:textId="0E6BE54A" w:rsidR="00B87271" w:rsidRPr="00992913" w:rsidRDefault="00B87271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291898F" w14:textId="0670F93B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4</w:t>
            </w:r>
          </w:p>
          <w:p w14:paraId="115B8464" w14:textId="44F3A86F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7EF29CE8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C7A7368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0AA31D3" w14:textId="10C18386" w:rsidR="009839FA" w:rsidRDefault="00B87271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14:paraId="5C464BB6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0FD359B7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5988F8" w14:textId="3A2577BB" w:rsidR="00685A63" w:rsidRPr="00E60DBD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FDFD393" w14:textId="640BE7E2" w:rsidR="00DA0659" w:rsidRDefault="009839F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5</w:t>
            </w:r>
          </w:p>
          <w:p w14:paraId="033EBF1D" w14:textId="04FDC79E" w:rsidR="00685A63" w:rsidRDefault="00B87271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38DF5340" w14:textId="77777777" w:rsidR="009D628A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0FDC91A" w14:textId="2EC5EB95" w:rsidR="009D628A" w:rsidRDefault="00B87271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14:paraId="6EF734D4" w14:textId="77777777" w:rsidR="009D628A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19DB675A" w14:textId="77777777" w:rsidR="009D628A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41E87440" w14:textId="280DB896" w:rsidR="009D628A" w:rsidRPr="00E60DBD" w:rsidRDefault="009D628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A64C371" w14:textId="1851FC30" w:rsidR="009839FA" w:rsidRDefault="00B87271" w:rsidP="009839F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M</w:t>
            </w:r>
            <w:r w:rsidR="009839FA">
              <w:rPr>
                <w:sz w:val="24"/>
                <w:szCs w:val="24"/>
                <w:vertAlign w:val="superscript"/>
              </w:rPr>
              <w:t>ay 6</w:t>
            </w:r>
          </w:p>
          <w:p w14:paraId="72A5FEBD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652A7D23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A0F97E2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33428FB8" w14:textId="302F123E" w:rsidR="009839FA" w:rsidRDefault="003806F2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1B905EC9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4F94C634" w14:textId="0C910FCD" w:rsidR="00685A63" w:rsidRDefault="009839FA" w:rsidP="009839F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3BC543C9" w14:textId="420FCDDD" w:rsidR="009D628A" w:rsidRPr="00552617" w:rsidRDefault="009D628A" w:rsidP="009D628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48830337" w14:textId="77777777" w:rsidR="009D628A" w:rsidRDefault="003806F2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9</w:t>
            </w:r>
          </w:p>
          <w:p w14:paraId="450761FD" w14:textId="47470DB6" w:rsidR="003806F2" w:rsidRDefault="003806F2" w:rsidP="003806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 / Roll</w:t>
            </w:r>
          </w:p>
          <w:p w14:paraId="33F1EA63" w14:textId="77777777" w:rsidR="003806F2" w:rsidRDefault="003806F2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8AE91CE" w14:textId="77777777" w:rsidR="003806F2" w:rsidRDefault="003806F2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/ Roll</w:t>
            </w:r>
          </w:p>
          <w:p w14:paraId="7FD920C0" w14:textId="77777777" w:rsidR="003806F2" w:rsidRDefault="003806F2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5F2200A" w14:textId="77777777" w:rsidR="003806F2" w:rsidRDefault="003806F2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3A26D3D2" w14:textId="29E75933" w:rsidR="003806F2" w:rsidRDefault="00BD5E84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6C73054B" w14:textId="373AC9A4" w:rsidR="003806F2" w:rsidRPr="005C22DF" w:rsidRDefault="003806F2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Milk</w:t>
            </w:r>
          </w:p>
        </w:tc>
        <w:tc>
          <w:tcPr>
            <w:tcW w:w="2016" w:type="dxa"/>
          </w:tcPr>
          <w:p w14:paraId="440AAE1D" w14:textId="1099BD85" w:rsidR="004F6ED3" w:rsidRDefault="003806F2" w:rsidP="007D04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10</w:t>
            </w:r>
          </w:p>
          <w:p w14:paraId="4E60C654" w14:textId="4C13848E" w:rsidR="005758A6" w:rsidRDefault="003806F2" w:rsidP="003806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 w/ Gravy</w:t>
            </w:r>
          </w:p>
          <w:p w14:paraId="019E581D" w14:textId="23D124B6" w:rsidR="000839A4" w:rsidRDefault="005758A6" w:rsidP="005758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97A2DE4" w14:textId="61F146F6" w:rsidR="003806F2" w:rsidRDefault="003806F2" w:rsidP="005758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03C27D5" w14:textId="610A01DB" w:rsidR="003806F2" w:rsidRDefault="003806F2" w:rsidP="005758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14:paraId="32A6F207" w14:textId="64222A0B" w:rsidR="000839A4" w:rsidRDefault="003806F2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14:paraId="499FD7CD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D4770EA" w14:textId="1426AFFA" w:rsidR="000839A4" w:rsidRPr="00E20886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8765195" w14:textId="6128A418" w:rsidR="00053B8B" w:rsidRDefault="003806F2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11</w:t>
            </w:r>
          </w:p>
          <w:p w14:paraId="13618852" w14:textId="2DB9DDFA" w:rsidR="000839A4" w:rsidRDefault="003806F2" w:rsidP="00685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14:paraId="1FB770F5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B751F33" w14:textId="2ECC6877" w:rsidR="000839A4" w:rsidRDefault="003806F2" w:rsidP="003806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373ACA35" w14:textId="2C6B3542" w:rsidR="000839A4" w:rsidRDefault="009D628A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656C358F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20302A4A" w14:textId="034F94C8" w:rsidR="000839A4" w:rsidRPr="00E36637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E879212" w14:textId="073AD68B" w:rsidR="000839A4" w:rsidRDefault="003806F2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12</w:t>
            </w:r>
          </w:p>
          <w:p w14:paraId="1DBDC738" w14:textId="77777777" w:rsidR="009B1F91" w:rsidRDefault="009B1F91" w:rsidP="009B1F9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14:paraId="3407EECA" w14:textId="04B60C5D" w:rsidR="000839A4" w:rsidRDefault="009B1F91" w:rsidP="009B1F9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  <w:r w:rsidR="00685A63">
              <w:rPr>
                <w:sz w:val="16"/>
                <w:szCs w:val="16"/>
              </w:rPr>
              <w:t xml:space="preserve"> </w:t>
            </w:r>
          </w:p>
          <w:p w14:paraId="2F607800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E79FB89" w14:textId="101A1B79" w:rsidR="0076185E" w:rsidRDefault="009D628A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76185E">
              <w:rPr>
                <w:sz w:val="16"/>
                <w:szCs w:val="16"/>
              </w:rPr>
              <w:t>Ham &amp; Cheese Wrap</w:t>
            </w:r>
          </w:p>
          <w:p w14:paraId="4A167A45" w14:textId="2C9D2BCF" w:rsidR="000839A4" w:rsidRDefault="00BD5E8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5B5D7EA2" w14:textId="1505DEFB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  <w:r w:rsidR="009D628A">
              <w:rPr>
                <w:sz w:val="16"/>
                <w:szCs w:val="16"/>
              </w:rPr>
              <w:t xml:space="preserve"> / Milk</w:t>
            </w:r>
          </w:p>
          <w:p w14:paraId="2CCFF753" w14:textId="5D8BC12E" w:rsidR="000839A4" w:rsidRDefault="000839A4" w:rsidP="000839A4">
            <w:pPr>
              <w:jc w:val="center"/>
              <w:rPr>
                <w:sz w:val="16"/>
                <w:szCs w:val="16"/>
              </w:rPr>
            </w:pPr>
          </w:p>
          <w:p w14:paraId="58EE2410" w14:textId="77777777" w:rsidR="00DA0659" w:rsidRDefault="00DA0659" w:rsidP="00EF6928">
            <w:pPr>
              <w:jc w:val="center"/>
              <w:rPr>
                <w:sz w:val="16"/>
                <w:szCs w:val="16"/>
              </w:rPr>
            </w:pPr>
          </w:p>
          <w:p w14:paraId="15E55C2E" w14:textId="7A9C4ACA" w:rsidR="000839A4" w:rsidRPr="0087304A" w:rsidRDefault="000839A4" w:rsidP="00EF69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C32E68C" w14:textId="42B554C4" w:rsidR="0076185E" w:rsidRDefault="0076185E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13</w:t>
            </w:r>
          </w:p>
          <w:p w14:paraId="051B8E13" w14:textId="116F0C2D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14:paraId="140D6D07" w14:textId="75EE96B5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8616CA7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14:paraId="2CD2714C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9E53DD6" w14:textId="7E03FC5C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0CE3572D" w14:textId="79F55565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1649110" w14:textId="42C5E652" w:rsidR="000839A4" w:rsidRPr="00E3522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1DD55A" w14:textId="6DE06399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B5BC230" w14:textId="77777777" w:rsidR="00AC0EAE" w:rsidRDefault="007618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16</w:t>
            </w:r>
          </w:p>
          <w:p w14:paraId="567084ED" w14:textId="77777777" w:rsidR="0076185E" w:rsidRDefault="007618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35A44524" w14:textId="77777777" w:rsidR="0076185E" w:rsidRDefault="007618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423A6A1" w14:textId="77777777" w:rsidR="0076185E" w:rsidRDefault="007618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14:paraId="5F079A89" w14:textId="77777777" w:rsidR="0076185E" w:rsidRDefault="007618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8F56BD5" w14:textId="5F19CDDF" w:rsidR="00960012" w:rsidRDefault="00960012" w:rsidP="00960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28F483B" w14:textId="77777777" w:rsidR="0076185E" w:rsidRDefault="007618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FF9E66B" w14:textId="51FFDED5" w:rsidR="0076185E" w:rsidRPr="0048760D" w:rsidRDefault="007618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BC0C53E" w14:textId="77777777" w:rsidR="00131C5E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17</w:t>
            </w:r>
          </w:p>
          <w:p w14:paraId="69E9540C" w14:textId="77777777" w:rsidR="0076185E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14:paraId="6BD2BC7E" w14:textId="77777777" w:rsidR="0076185E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0C85BE7" w14:textId="77777777" w:rsidR="0076185E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0251F4F3" w14:textId="77777777" w:rsidR="0076185E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38EB6BCB" w14:textId="77777777" w:rsidR="0076185E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18BE4CF" w14:textId="1E03B2B7" w:rsidR="0076185E" w:rsidRPr="00FD3FF0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B3E992C" w14:textId="77777777" w:rsidR="00442416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18</w:t>
            </w:r>
          </w:p>
          <w:p w14:paraId="78CC2EB1" w14:textId="77777777" w:rsidR="0076185E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43742817" w14:textId="0E182FA3" w:rsidR="00F27E85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50E83676" w14:textId="408B1DCD" w:rsidR="00F27E85" w:rsidRDefault="00F27E8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8BEDE8A" w14:textId="1EEEC5DE" w:rsidR="0076185E" w:rsidRDefault="00F27E85" w:rsidP="00F27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  <w:r w:rsidR="0076185E">
              <w:rPr>
                <w:sz w:val="16"/>
                <w:szCs w:val="16"/>
              </w:rPr>
              <w:t>ish Nuggets</w:t>
            </w:r>
            <w:r>
              <w:rPr>
                <w:sz w:val="16"/>
                <w:szCs w:val="16"/>
              </w:rPr>
              <w:t xml:space="preserve"> / Roll</w:t>
            </w:r>
          </w:p>
          <w:p w14:paraId="49008EEE" w14:textId="3D7B47D4" w:rsidR="0076185E" w:rsidRDefault="00BD5E8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09D4CC85" w14:textId="77777777" w:rsidR="00F27E85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13D0D3D4" w14:textId="59F43CFE" w:rsidR="0076185E" w:rsidRPr="00E36637" w:rsidRDefault="0076185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Milk</w:t>
            </w:r>
          </w:p>
        </w:tc>
        <w:tc>
          <w:tcPr>
            <w:tcW w:w="2016" w:type="dxa"/>
          </w:tcPr>
          <w:p w14:paraId="15DCEC56" w14:textId="77777777" w:rsidR="00C951F6" w:rsidRDefault="0076185E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19</w:t>
            </w:r>
          </w:p>
          <w:p w14:paraId="72EB7BE6" w14:textId="77777777" w:rsidR="0076185E" w:rsidRDefault="0076185E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14:paraId="0C97AC9D" w14:textId="77777777" w:rsidR="0076185E" w:rsidRDefault="0076185E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98B14AC" w14:textId="77777777" w:rsidR="0076185E" w:rsidRDefault="0076185E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14:paraId="3762BA26" w14:textId="77777777" w:rsidR="0076185E" w:rsidRDefault="0076185E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Hoagie</w:t>
            </w:r>
          </w:p>
          <w:p w14:paraId="22CE8539" w14:textId="77777777" w:rsidR="0076185E" w:rsidRDefault="00BD5E8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54BC2CD4" w14:textId="77777777" w:rsidR="00BD5E84" w:rsidRDefault="00BD5E8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F8713D4" w14:textId="15B3ED62" w:rsidR="00BD5E84" w:rsidRPr="00934EC8" w:rsidRDefault="00BD5E8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9C487FD" w14:textId="77777777" w:rsidR="000839A4" w:rsidRDefault="0076185E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20</w:t>
            </w:r>
          </w:p>
          <w:p w14:paraId="3B2D1840" w14:textId="77777777" w:rsidR="00BD5E84" w:rsidRDefault="00BD5E8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14:paraId="05535D96" w14:textId="77777777" w:rsidR="00BD5E84" w:rsidRDefault="00BD5E8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4E466A40" w14:textId="77777777" w:rsidR="00BD5E84" w:rsidRDefault="00BD5E8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284FA775" w14:textId="7DFAD9ED" w:rsidR="00BD5E84" w:rsidRDefault="00BD5E84" w:rsidP="00BD5E84">
            <w:pPr>
              <w:tabs>
                <w:tab w:val="center" w:pos="900"/>
                <w:tab w:val="right" w:pos="180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  <w:t>Corn</w:t>
            </w:r>
          </w:p>
          <w:p w14:paraId="5C370BCC" w14:textId="77777777" w:rsidR="00BD5E84" w:rsidRDefault="00BD5E8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3730B80" w14:textId="7436FBCD" w:rsidR="00BD5E84" w:rsidRPr="00934EC8" w:rsidRDefault="00BD5E8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0FA52E1F" w14:textId="77777777" w:rsidR="00425D56" w:rsidRDefault="007618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23</w:t>
            </w:r>
          </w:p>
          <w:p w14:paraId="1C1ED09C" w14:textId="77777777" w:rsidR="00BD5E84" w:rsidRDefault="00BD5E8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06868C17" w14:textId="77777777" w:rsidR="00BD5E84" w:rsidRDefault="00BD5E8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EB39258" w14:textId="77777777" w:rsidR="00BD5E84" w:rsidRDefault="00BD5E8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249ED8CD" w14:textId="77777777" w:rsidR="00BD5E84" w:rsidRDefault="00BD5E8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14:paraId="7A8D6DAE" w14:textId="77777777" w:rsidR="00BD5E84" w:rsidRDefault="00BD5E8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865BE2B" w14:textId="20F1E077" w:rsidR="00BD5E84" w:rsidRPr="008E52C8" w:rsidRDefault="00BD5E8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22D6616" w14:textId="77777777" w:rsidR="00131C5E" w:rsidRDefault="0076185E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24</w:t>
            </w:r>
          </w:p>
          <w:p w14:paraId="55BAB5BB" w14:textId="77777777" w:rsidR="00BD5E84" w:rsidRDefault="00BD5E84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14:paraId="1CCF4472" w14:textId="77777777" w:rsidR="00BD5E84" w:rsidRDefault="00BD5E84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7B79DB2" w14:textId="77777777" w:rsidR="00BD5E84" w:rsidRDefault="00BD5E84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2599A303" w14:textId="77777777" w:rsidR="00BD5E84" w:rsidRDefault="00BD5E84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7238CE36" w14:textId="77777777" w:rsidR="00BD5E84" w:rsidRDefault="00BD5E84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FEC4FAA" w14:textId="47A81676" w:rsidR="00BD5E84" w:rsidRPr="008E52C8" w:rsidRDefault="00BD5E84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5725F39" w14:textId="77777777" w:rsidR="00372342" w:rsidRDefault="0076185E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25</w:t>
            </w:r>
          </w:p>
          <w:p w14:paraId="56AAFF5A" w14:textId="77777777" w:rsidR="00BD5E84" w:rsidRDefault="00BD5E8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14:paraId="7FA0C08C" w14:textId="77777777" w:rsidR="00BD5E84" w:rsidRDefault="00BD5E8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14:paraId="2D38D6BB" w14:textId="77777777" w:rsidR="00BD5E84" w:rsidRDefault="00BD5E8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6628FD8" w14:textId="77777777" w:rsidR="00BD5E84" w:rsidRDefault="00BD5E8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6589E2F2" w14:textId="77777777" w:rsidR="00BD5E84" w:rsidRDefault="00BD5E8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14F5C860" w14:textId="77777777" w:rsidR="00BD5E84" w:rsidRDefault="00BD5E8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821F93F" w14:textId="191B0AA0" w:rsidR="00BD5E84" w:rsidRPr="004923EE" w:rsidRDefault="00BD5E8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D0A991F" w14:textId="2BD22E22" w:rsidR="00425D56" w:rsidRPr="002900AA" w:rsidRDefault="0076185E" w:rsidP="00425D5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940A0D9" wp14:editId="210318C3">
                  <wp:extent cx="885190" cy="952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13C3077" w14:textId="34E155D4" w:rsidR="00425D56" w:rsidRPr="004923EE" w:rsidRDefault="00425D56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D1C31A6" w14:textId="77777777" w:rsidR="008E52C8" w:rsidRDefault="005E6787" w:rsidP="000D2DFA">
            <w:r>
              <w:t>Elementary</w:t>
            </w:r>
          </w:p>
          <w:p w14:paraId="1DA9A724" w14:textId="77777777" w:rsidR="000D2DFA" w:rsidRDefault="000D2DFA" w:rsidP="000D2DFA"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77777777" w:rsidR="000D2DFA" w:rsidRDefault="000D2DFA" w:rsidP="000D2DFA">
            <w:r>
              <w:t>Milk - .50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28BEF064" w14:textId="083C26C6" w:rsidR="00AC0EAE" w:rsidRPr="00B51FCA" w:rsidRDefault="0076185E" w:rsidP="00AC0EA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A83B0C" wp14:editId="558D9BCD">
                  <wp:extent cx="1143000" cy="876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018E6C6" w14:textId="14690F97" w:rsidR="00AC0EAE" w:rsidRPr="00B51FCA" w:rsidRDefault="00AC0EAE" w:rsidP="004F3E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65A077C" w14:textId="4A6F07E4" w:rsidR="00AC0EAE" w:rsidRPr="00B51FCA" w:rsidRDefault="00AC0EAE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6DDD373" w14:textId="28F42C5B" w:rsidR="00AC0EAE" w:rsidRPr="00B51FCA" w:rsidRDefault="00AC0EAE" w:rsidP="009839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CA001CC" w14:textId="1171C5CE" w:rsidR="000D74D4" w:rsidRDefault="000D74D4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4DFD0E52" w:rsidR="000D2DFA" w:rsidRPr="008D423B" w:rsidRDefault="0076185E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1B3EE1" wp14:editId="12688F86">
                  <wp:extent cx="1143000" cy="857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53666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16207191">
    <w:abstractNumId w:val="2"/>
  </w:num>
  <w:num w:numId="2" w16cid:durableId="1348482815">
    <w:abstractNumId w:val="4"/>
  </w:num>
  <w:num w:numId="3" w16cid:durableId="965354148">
    <w:abstractNumId w:val="1"/>
  </w:num>
  <w:num w:numId="4" w16cid:durableId="111705766">
    <w:abstractNumId w:val="3"/>
  </w:num>
  <w:num w:numId="5" w16cid:durableId="1710496794">
    <w:abstractNumId w:val="0"/>
  </w:num>
  <w:num w:numId="6" w16cid:durableId="10812944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6185E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7917"/>
    <w:rsid w:val="00CC7C03"/>
    <w:rsid w:val="00CD167D"/>
    <w:rsid w:val="00CD1CBB"/>
    <w:rsid w:val="00CE12BA"/>
    <w:rsid w:val="00CE5E6E"/>
    <w:rsid w:val="00CF1364"/>
    <w:rsid w:val="00D0094D"/>
    <w:rsid w:val="00D1272A"/>
    <w:rsid w:val="00D15785"/>
    <w:rsid w:val="00D20FA8"/>
    <w:rsid w:val="00D25DAE"/>
    <w:rsid w:val="00D25F8C"/>
    <w:rsid w:val="00D416CA"/>
    <w:rsid w:val="00D439AE"/>
    <w:rsid w:val="00D517D6"/>
    <w:rsid w:val="00D557F8"/>
    <w:rsid w:val="00D72703"/>
    <w:rsid w:val="00D74CF6"/>
    <w:rsid w:val="00D85419"/>
    <w:rsid w:val="00D862B7"/>
    <w:rsid w:val="00D93D7E"/>
    <w:rsid w:val="00D97AC8"/>
    <w:rsid w:val="00DA0659"/>
    <w:rsid w:val="00DB47EF"/>
    <w:rsid w:val="00DB4F6E"/>
    <w:rsid w:val="00DB6222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5B27"/>
    <w:rsid w:val="00EF6928"/>
    <w:rsid w:val="00F0172E"/>
    <w:rsid w:val="00F040B0"/>
    <w:rsid w:val="00F04426"/>
    <w:rsid w:val="00F16D8B"/>
    <w:rsid w:val="00F25157"/>
    <w:rsid w:val="00F27E85"/>
    <w:rsid w:val="00F41FF1"/>
    <w:rsid w:val="00F46745"/>
    <w:rsid w:val="00F72B6F"/>
    <w:rsid w:val="00F90A11"/>
    <w:rsid w:val="00F91C36"/>
    <w:rsid w:val="00F935AB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hyperlink" Target="https://www.pngarts.com/explore/43876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lipartbest.com/last-day-of-school-clip-art" TargetMode="External"/><Relationship Id="rId4" Type="http://schemas.openxmlformats.org/officeDocument/2006/relationships/styles" Target="styles.xml"/><Relationship Id="rId9" Type="http://schemas.openxmlformats.org/officeDocument/2006/relationships/image" Target="media/image4.jpg"/><Relationship Id="rId14" Type="http://schemas.openxmlformats.org/officeDocument/2006/relationships/hyperlink" Target="https://northboundsales.com/no-sense-prospecting-in-the-summer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0</TotalTime>
  <Pages>1</Pages>
  <Words>279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2</cp:revision>
  <cp:lastPrinted>2021-02-09T15:35:00Z</cp:lastPrinted>
  <dcterms:created xsi:type="dcterms:W3CDTF">2022-05-02T13:42:00Z</dcterms:created>
  <dcterms:modified xsi:type="dcterms:W3CDTF">2022-05-02T13:42:00Z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