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8A2F2" w14:textId="77777777"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306380CA" wp14:editId="74508704">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14:paraId="4BDAD452" w14:textId="4D709E2D"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6624F7">
                                  <w:rPr>
                                    <w:sz w:val="28"/>
                                    <w:szCs w:val="28"/>
                                  </w:rPr>
                                  <w:t>May</w:t>
                                </w:r>
                                <w:r w:rsidR="000833C2">
                                  <w:rPr>
                                    <w:sz w:val="28"/>
                                    <w:szCs w:val="28"/>
                                  </w:rPr>
                                  <w:t xml:space="preserve"> 202</w:t>
                                </w:r>
                                <w:r w:rsidR="006624F7">
                                  <w:rPr>
                                    <w:sz w:val="28"/>
                                    <w:szCs w:val="28"/>
                                  </w:rPr>
                                  <w:t>2</w:t>
                                </w:r>
                              </w:p>
                            </w:sdtContent>
                          </w:sdt>
                          <w:p w14:paraId="25102B74" w14:textId="77777777" w:rsidR="00137F84" w:rsidRDefault="00137F84" w:rsidP="00137F84">
                            <w:pPr>
                              <w:rPr>
                                <w:rFonts w:asciiTheme="minorHAnsi" w:hAnsiTheme="minorHAnsi" w:cstheme="minorBidi"/>
                                <w:b/>
                                <w:sz w:val="8"/>
                                <w:szCs w:val="8"/>
                              </w:rPr>
                            </w:pPr>
                            <w:r>
                              <w:rPr>
                                <w:b/>
                                <w:sz w:val="8"/>
                                <w:szCs w:val="8"/>
                              </w:rPr>
                              <w:t>USDA Nondiscrimination Statement and Complaint Procedure</w:t>
                            </w:r>
                          </w:p>
                          <w:p w14:paraId="785FB690" w14:textId="77777777"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14:paraId="0AEB9FB6" w14:textId="77777777"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14:paraId="0C5AC417" w14:textId="77777777"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380CA"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14:paraId="4BDAD452" w14:textId="4D709E2D"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6624F7">
                            <w:rPr>
                              <w:sz w:val="28"/>
                              <w:szCs w:val="28"/>
                            </w:rPr>
                            <w:t>May</w:t>
                          </w:r>
                          <w:r w:rsidR="000833C2">
                            <w:rPr>
                              <w:sz w:val="28"/>
                              <w:szCs w:val="28"/>
                            </w:rPr>
                            <w:t xml:space="preserve"> 202</w:t>
                          </w:r>
                          <w:r w:rsidR="006624F7">
                            <w:rPr>
                              <w:sz w:val="28"/>
                              <w:szCs w:val="28"/>
                            </w:rPr>
                            <w:t>2</w:t>
                          </w:r>
                        </w:p>
                      </w:sdtContent>
                    </w:sdt>
                    <w:p w14:paraId="25102B74" w14:textId="77777777" w:rsidR="00137F84" w:rsidRDefault="00137F84" w:rsidP="00137F84">
                      <w:pPr>
                        <w:rPr>
                          <w:rFonts w:asciiTheme="minorHAnsi" w:hAnsiTheme="minorHAnsi" w:cstheme="minorBidi"/>
                          <w:b/>
                          <w:sz w:val="8"/>
                          <w:szCs w:val="8"/>
                        </w:rPr>
                      </w:pPr>
                      <w:r>
                        <w:rPr>
                          <w:b/>
                          <w:sz w:val="8"/>
                          <w:szCs w:val="8"/>
                        </w:rPr>
                        <w:t>USDA Nondiscrimination Statement and Complaint Procedure</w:t>
                      </w:r>
                    </w:p>
                    <w:p w14:paraId="785FB690" w14:textId="77777777"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14:paraId="0AEB9FB6" w14:textId="77777777"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14:paraId="0C5AC417" w14:textId="77777777"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5058A927" wp14:editId="745E0B04">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83549" w14:textId="77777777" w:rsidR="00A3297F" w:rsidRDefault="00054908">
                            <w:r>
                              <w:rPr>
                                <w:noProof/>
                              </w:rPr>
                              <w:drawing>
                                <wp:inline distT="0" distB="0" distL="0" distR="0" wp14:anchorId="1BED1775" wp14:editId="71A994BB">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8A927"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" o:allowincell="f" filled="f" stroked="f">
                <v:textbox inset="0,0,0,0">
                  <w:txbxContent>
                    <w:p w14:paraId="47383549" w14:textId="77777777" w:rsidR="00A3297F" w:rsidRDefault="00054908">
                      <w:r>
                        <w:rPr>
                          <w:noProof/>
                        </w:rPr>
                        <w:drawing>
                          <wp:inline distT="0" distB="0" distL="0" distR="0" wp14:anchorId="1BED1775" wp14:editId="71A994BB">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14:paraId="0BFFEAF2" w14:textId="77777777" w:rsidR="00A3297F" w:rsidRDefault="00B300D6">
      <w:r>
        <w:rPr>
          <w:noProof/>
        </w:rPr>
        <mc:AlternateContent>
          <mc:Choice Requires="wps">
            <w:drawing>
              <wp:anchor distT="45720" distB="45720" distL="114300" distR="114300" simplePos="0" relativeHeight="251660288" behindDoc="0" locked="0" layoutInCell="1" allowOverlap="1" wp14:anchorId="56D98E17" wp14:editId="732CE916">
                <wp:simplePos x="0" y="0"/>
                <wp:positionH relativeFrom="column">
                  <wp:posOffset>2969895</wp:posOffset>
                </wp:positionH>
                <wp:positionV relativeFrom="paragraph">
                  <wp:posOffset>180340</wp:posOffset>
                </wp:positionV>
                <wp:extent cx="28289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7650"/>
                        </a:xfrm>
                        <a:prstGeom prst="rect">
                          <a:avLst/>
                        </a:prstGeom>
                        <a:solidFill>
                          <a:srgbClr val="FFFFFF"/>
                        </a:solidFill>
                        <a:ln w="9525">
                          <a:solidFill>
                            <a:srgbClr val="000000"/>
                          </a:solidFill>
                          <a:miter lim="800000"/>
                          <a:headEnd/>
                          <a:tailEnd/>
                        </a:ln>
                      </wps:spPr>
                      <wps:txbx>
                        <w:txbxContent>
                          <w:p w14:paraId="6E1D8FB0" w14:textId="77777777" w:rsidR="00B300D6" w:rsidRDefault="00B300D6">
                            <w:r>
                              <w:t>Fannett-Metal is an equal opportunity provider</w:t>
                            </w:r>
                          </w:p>
                          <w:p w14:paraId="7F1E505D" w14:textId="77777777"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98E17" id="_x0000_s1028" type="#_x0000_t202" style="position:absolute;margin-left:233.85pt;margin-top:14.2pt;width:222.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">
                <v:textbox>
                  <w:txbxContent>
                    <w:p w14:paraId="6E1D8FB0" w14:textId="77777777" w:rsidR="00B300D6" w:rsidRDefault="00B300D6">
                      <w:r>
                        <w:t>Fannett-Metal is an equal opportunity provider</w:t>
                      </w:r>
                    </w:p>
                    <w:p w14:paraId="7F1E505D" w14:textId="77777777"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14:paraId="2D2EDD14" w14:textId="77777777" w:rsidTr="00241419">
        <w:trPr>
          <w:trHeight w:hRule="exact" w:val="500"/>
        </w:trPr>
        <w:tc>
          <w:tcPr>
            <w:tcW w:w="2016" w:type="dxa"/>
            <w:shd w:val="pct60" w:color="auto" w:fill="FFFFFF"/>
            <w:vAlign w:val="center"/>
          </w:tcPr>
          <w:p w14:paraId="73E4EEE6" w14:textId="77777777" w:rsidR="00A3297F" w:rsidRDefault="005B4A28">
            <w:pPr>
              <w:pStyle w:val="Heading1"/>
              <w:rPr>
                <w:color w:val="FFFFFF"/>
              </w:rPr>
            </w:pPr>
            <w:r>
              <w:rPr>
                <w:color w:val="FFFFFF"/>
              </w:rPr>
              <w:t>SUNDAY</w:t>
            </w:r>
          </w:p>
        </w:tc>
        <w:tc>
          <w:tcPr>
            <w:tcW w:w="2016" w:type="dxa"/>
            <w:shd w:val="pct60" w:color="auto" w:fill="FFFFFF"/>
            <w:vAlign w:val="center"/>
          </w:tcPr>
          <w:p w14:paraId="30ADD51B" w14:textId="77777777" w:rsidR="00A3297F" w:rsidRDefault="005B4A28">
            <w:pPr>
              <w:pStyle w:val="Heading1"/>
              <w:rPr>
                <w:color w:val="FFFFFF"/>
              </w:rPr>
            </w:pPr>
            <w:r>
              <w:rPr>
                <w:color w:val="FFFFFF"/>
              </w:rPr>
              <w:t>MONDAY</w:t>
            </w:r>
          </w:p>
        </w:tc>
        <w:tc>
          <w:tcPr>
            <w:tcW w:w="2016" w:type="dxa"/>
            <w:shd w:val="pct60" w:color="auto" w:fill="FFFFFF"/>
            <w:vAlign w:val="center"/>
          </w:tcPr>
          <w:p w14:paraId="17D547D9" w14:textId="77777777" w:rsidR="00A3297F" w:rsidRDefault="005B4A28">
            <w:pPr>
              <w:jc w:val="center"/>
              <w:rPr>
                <w:color w:val="FFFFFF"/>
              </w:rPr>
            </w:pPr>
            <w:r>
              <w:rPr>
                <w:b/>
                <w:bCs/>
                <w:color w:val="FFFFFF"/>
                <w:sz w:val="24"/>
                <w:szCs w:val="24"/>
              </w:rPr>
              <w:t>TUESDAY</w:t>
            </w:r>
          </w:p>
        </w:tc>
        <w:tc>
          <w:tcPr>
            <w:tcW w:w="2016" w:type="dxa"/>
            <w:shd w:val="pct60" w:color="auto" w:fill="FFFFFF"/>
            <w:vAlign w:val="center"/>
          </w:tcPr>
          <w:p w14:paraId="6C321DE8" w14:textId="77777777" w:rsidR="00A3297F" w:rsidRDefault="005B4A28">
            <w:pPr>
              <w:jc w:val="center"/>
              <w:rPr>
                <w:color w:val="FFFFFF"/>
              </w:rPr>
            </w:pPr>
            <w:r>
              <w:rPr>
                <w:b/>
                <w:bCs/>
                <w:color w:val="FFFFFF"/>
                <w:sz w:val="24"/>
                <w:szCs w:val="24"/>
              </w:rPr>
              <w:t>WEDNESDAY</w:t>
            </w:r>
          </w:p>
        </w:tc>
        <w:tc>
          <w:tcPr>
            <w:tcW w:w="2016" w:type="dxa"/>
            <w:shd w:val="pct60" w:color="auto" w:fill="FFFFFF"/>
            <w:vAlign w:val="center"/>
          </w:tcPr>
          <w:p w14:paraId="59B23176" w14:textId="77777777" w:rsidR="00A3297F" w:rsidRDefault="005B4A28">
            <w:pPr>
              <w:jc w:val="center"/>
              <w:rPr>
                <w:color w:val="FFFFFF"/>
              </w:rPr>
            </w:pPr>
            <w:r>
              <w:rPr>
                <w:b/>
                <w:bCs/>
                <w:color w:val="FFFFFF"/>
                <w:sz w:val="24"/>
                <w:szCs w:val="24"/>
              </w:rPr>
              <w:t>THURSDAY</w:t>
            </w:r>
          </w:p>
        </w:tc>
        <w:tc>
          <w:tcPr>
            <w:tcW w:w="2016" w:type="dxa"/>
            <w:shd w:val="pct60" w:color="auto" w:fill="FFFFFF"/>
            <w:vAlign w:val="center"/>
          </w:tcPr>
          <w:p w14:paraId="2420502A" w14:textId="77777777" w:rsidR="00A3297F" w:rsidRDefault="005B4A28">
            <w:pPr>
              <w:jc w:val="center"/>
              <w:rPr>
                <w:color w:val="FFFFFF"/>
              </w:rPr>
            </w:pPr>
            <w:r>
              <w:rPr>
                <w:b/>
                <w:bCs/>
                <w:color w:val="FFFFFF"/>
                <w:sz w:val="24"/>
                <w:szCs w:val="24"/>
              </w:rPr>
              <w:t>FRIDAY</w:t>
            </w:r>
          </w:p>
        </w:tc>
        <w:tc>
          <w:tcPr>
            <w:tcW w:w="2016" w:type="dxa"/>
            <w:shd w:val="pct60" w:color="auto" w:fill="FFFFFF"/>
            <w:vAlign w:val="center"/>
          </w:tcPr>
          <w:p w14:paraId="06B01C00" w14:textId="77777777" w:rsidR="00A3297F" w:rsidRDefault="005B4A28">
            <w:pPr>
              <w:jc w:val="center"/>
              <w:rPr>
                <w:color w:val="FFFFFF"/>
              </w:rPr>
            </w:pPr>
            <w:r>
              <w:rPr>
                <w:b/>
                <w:bCs/>
                <w:color w:val="FFFFFF"/>
                <w:sz w:val="24"/>
                <w:szCs w:val="24"/>
              </w:rPr>
              <w:t>SATURDAY</w:t>
            </w:r>
          </w:p>
        </w:tc>
      </w:tr>
      <w:tr w:rsidR="00A3297F" w14:paraId="6E31D9FA" w14:textId="77777777" w:rsidTr="00241419">
        <w:trPr>
          <w:trHeight w:hRule="exact" w:val="1500"/>
        </w:trPr>
        <w:tc>
          <w:tcPr>
            <w:tcW w:w="2016" w:type="dxa"/>
          </w:tcPr>
          <w:p w14:paraId="79E42121" w14:textId="198007BC" w:rsidR="00A3297F" w:rsidRDefault="006624F7" w:rsidP="006624F7">
            <w:pPr>
              <w:jc w:val="center"/>
            </w:pPr>
            <w:r>
              <w:rPr>
                <w:noProof/>
              </w:rPr>
              <w:drawing>
                <wp:inline distT="0" distB="0" distL="0" distR="0" wp14:anchorId="5FB56C32" wp14:editId="5A34B0DB">
                  <wp:extent cx="1095375" cy="857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095375" cy="857250"/>
                          </a:xfrm>
                          <a:prstGeom prst="rect">
                            <a:avLst/>
                          </a:prstGeom>
                        </pic:spPr>
                      </pic:pic>
                    </a:graphicData>
                  </a:graphic>
                </wp:inline>
              </w:drawing>
            </w:r>
          </w:p>
        </w:tc>
        <w:tc>
          <w:tcPr>
            <w:tcW w:w="2016" w:type="dxa"/>
          </w:tcPr>
          <w:p w14:paraId="04754F80" w14:textId="77777777" w:rsidR="00C24B7D" w:rsidRDefault="002811C0" w:rsidP="00C53971">
            <w:pPr>
              <w:jc w:val="center"/>
              <w:rPr>
                <w:sz w:val="16"/>
                <w:szCs w:val="16"/>
              </w:rPr>
            </w:pPr>
            <w:r>
              <w:rPr>
                <w:sz w:val="16"/>
                <w:szCs w:val="16"/>
              </w:rPr>
              <w:t>May 2</w:t>
            </w:r>
          </w:p>
          <w:p w14:paraId="1596E6A7" w14:textId="77777777" w:rsidR="002811C0" w:rsidRDefault="002811C0" w:rsidP="00C53971">
            <w:pPr>
              <w:jc w:val="center"/>
              <w:rPr>
                <w:sz w:val="16"/>
                <w:szCs w:val="16"/>
              </w:rPr>
            </w:pPr>
            <w:r>
              <w:rPr>
                <w:sz w:val="16"/>
                <w:szCs w:val="16"/>
              </w:rPr>
              <w:t>Grilled Ham &amp; Cheese</w:t>
            </w:r>
          </w:p>
          <w:p w14:paraId="6035A7EF" w14:textId="77777777" w:rsidR="002811C0" w:rsidRDefault="002811C0" w:rsidP="00C53971">
            <w:pPr>
              <w:jc w:val="center"/>
              <w:rPr>
                <w:sz w:val="16"/>
                <w:szCs w:val="16"/>
              </w:rPr>
            </w:pPr>
            <w:r>
              <w:rPr>
                <w:sz w:val="16"/>
                <w:szCs w:val="16"/>
              </w:rPr>
              <w:t>Or</w:t>
            </w:r>
          </w:p>
          <w:p w14:paraId="3AF22EF3" w14:textId="77777777" w:rsidR="002811C0" w:rsidRDefault="002811C0" w:rsidP="00C53971">
            <w:pPr>
              <w:jc w:val="center"/>
              <w:rPr>
                <w:sz w:val="16"/>
                <w:szCs w:val="16"/>
              </w:rPr>
            </w:pPr>
            <w:r>
              <w:rPr>
                <w:sz w:val="16"/>
                <w:szCs w:val="16"/>
              </w:rPr>
              <w:t>Pizza Burger</w:t>
            </w:r>
          </w:p>
          <w:p w14:paraId="523DF635" w14:textId="77777777" w:rsidR="002811C0" w:rsidRDefault="002811C0" w:rsidP="00C53971">
            <w:pPr>
              <w:jc w:val="center"/>
              <w:rPr>
                <w:sz w:val="16"/>
                <w:szCs w:val="16"/>
              </w:rPr>
            </w:pPr>
            <w:r>
              <w:rPr>
                <w:sz w:val="16"/>
                <w:szCs w:val="16"/>
              </w:rPr>
              <w:t>Broccoli</w:t>
            </w:r>
          </w:p>
          <w:p w14:paraId="6BA4FA66" w14:textId="77777777" w:rsidR="002811C0" w:rsidRDefault="002811C0" w:rsidP="00C53971">
            <w:pPr>
              <w:jc w:val="center"/>
              <w:rPr>
                <w:sz w:val="16"/>
                <w:szCs w:val="16"/>
              </w:rPr>
            </w:pPr>
            <w:r>
              <w:rPr>
                <w:sz w:val="16"/>
                <w:szCs w:val="16"/>
              </w:rPr>
              <w:t>Fruit</w:t>
            </w:r>
          </w:p>
          <w:p w14:paraId="3FD7D929" w14:textId="5D5711DD" w:rsidR="002811C0" w:rsidRPr="00E60DBD" w:rsidRDefault="002811C0" w:rsidP="00C53971">
            <w:pPr>
              <w:jc w:val="center"/>
              <w:rPr>
                <w:sz w:val="16"/>
                <w:szCs w:val="16"/>
              </w:rPr>
            </w:pPr>
            <w:r>
              <w:rPr>
                <w:sz w:val="16"/>
                <w:szCs w:val="16"/>
              </w:rPr>
              <w:t>Milk</w:t>
            </w:r>
          </w:p>
        </w:tc>
        <w:tc>
          <w:tcPr>
            <w:tcW w:w="2016" w:type="dxa"/>
          </w:tcPr>
          <w:p w14:paraId="6401F5F4" w14:textId="77777777" w:rsidR="00C24B7D" w:rsidRDefault="002811C0" w:rsidP="004F384D">
            <w:pPr>
              <w:jc w:val="center"/>
              <w:rPr>
                <w:sz w:val="16"/>
                <w:szCs w:val="16"/>
              </w:rPr>
            </w:pPr>
            <w:r>
              <w:rPr>
                <w:sz w:val="16"/>
                <w:szCs w:val="16"/>
              </w:rPr>
              <w:t>May 3</w:t>
            </w:r>
          </w:p>
          <w:p w14:paraId="793AF5AE" w14:textId="77777777" w:rsidR="002811C0" w:rsidRDefault="002811C0" w:rsidP="004F384D">
            <w:pPr>
              <w:jc w:val="center"/>
              <w:rPr>
                <w:sz w:val="16"/>
                <w:szCs w:val="16"/>
              </w:rPr>
            </w:pPr>
            <w:r>
              <w:rPr>
                <w:sz w:val="16"/>
                <w:szCs w:val="16"/>
              </w:rPr>
              <w:t>Chicken Patty</w:t>
            </w:r>
          </w:p>
          <w:p w14:paraId="1AF3FBEF" w14:textId="77777777" w:rsidR="002811C0" w:rsidRDefault="002811C0" w:rsidP="004F384D">
            <w:pPr>
              <w:jc w:val="center"/>
              <w:rPr>
                <w:sz w:val="16"/>
                <w:szCs w:val="16"/>
              </w:rPr>
            </w:pPr>
            <w:r>
              <w:rPr>
                <w:sz w:val="16"/>
                <w:szCs w:val="16"/>
              </w:rPr>
              <w:t>Or</w:t>
            </w:r>
          </w:p>
          <w:p w14:paraId="7EDFBB61" w14:textId="77777777" w:rsidR="002811C0" w:rsidRDefault="002811C0" w:rsidP="004F384D">
            <w:pPr>
              <w:jc w:val="center"/>
              <w:rPr>
                <w:sz w:val="16"/>
                <w:szCs w:val="16"/>
              </w:rPr>
            </w:pPr>
            <w:r>
              <w:rPr>
                <w:sz w:val="16"/>
                <w:szCs w:val="16"/>
              </w:rPr>
              <w:t>Meatball Sub</w:t>
            </w:r>
          </w:p>
          <w:p w14:paraId="6332174D" w14:textId="77777777" w:rsidR="002811C0" w:rsidRDefault="002811C0" w:rsidP="004F384D">
            <w:pPr>
              <w:jc w:val="center"/>
              <w:rPr>
                <w:sz w:val="16"/>
                <w:szCs w:val="16"/>
              </w:rPr>
            </w:pPr>
            <w:r>
              <w:rPr>
                <w:sz w:val="16"/>
                <w:szCs w:val="16"/>
              </w:rPr>
              <w:t>Peas</w:t>
            </w:r>
          </w:p>
          <w:p w14:paraId="73F249C1" w14:textId="77777777" w:rsidR="002811C0" w:rsidRDefault="002811C0" w:rsidP="004F384D">
            <w:pPr>
              <w:jc w:val="center"/>
              <w:rPr>
                <w:sz w:val="16"/>
                <w:szCs w:val="16"/>
              </w:rPr>
            </w:pPr>
            <w:r>
              <w:rPr>
                <w:sz w:val="16"/>
                <w:szCs w:val="16"/>
              </w:rPr>
              <w:t>Fruit</w:t>
            </w:r>
          </w:p>
          <w:p w14:paraId="56B2E291" w14:textId="5E7BF37B" w:rsidR="002811C0" w:rsidRPr="00A57124" w:rsidRDefault="002811C0" w:rsidP="004F384D">
            <w:pPr>
              <w:jc w:val="center"/>
              <w:rPr>
                <w:sz w:val="16"/>
                <w:szCs w:val="16"/>
              </w:rPr>
            </w:pPr>
            <w:r>
              <w:rPr>
                <w:sz w:val="16"/>
                <w:szCs w:val="16"/>
              </w:rPr>
              <w:t>Milk</w:t>
            </w:r>
          </w:p>
        </w:tc>
        <w:tc>
          <w:tcPr>
            <w:tcW w:w="2016" w:type="dxa"/>
          </w:tcPr>
          <w:p w14:paraId="783B42E5" w14:textId="77777777" w:rsidR="00C24B7D" w:rsidRDefault="002811C0" w:rsidP="000145BF">
            <w:pPr>
              <w:jc w:val="center"/>
              <w:rPr>
                <w:sz w:val="16"/>
                <w:szCs w:val="16"/>
              </w:rPr>
            </w:pPr>
            <w:r>
              <w:rPr>
                <w:sz w:val="16"/>
                <w:szCs w:val="16"/>
              </w:rPr>
              <w:t>May 4</w:t>
            </w:r>
          </w:p>
          <w:p w14:paraId="64583090" w14:textId="77777777" w:rsidR="002811C0" w:rsidRDefault="002811C0" w:rsidP="000145BF">
            <w:pPr>
              <w:jc w:val="center"/>
              <w:rPr>
                <w:sz w:val="16"/>
                <w:szCs w:val="16"/>
              </w:rPr>
            </w:pPr>
            <w:r>
              <w:rPr>
                <w:sz w:val="16"/>
                <w:szCs w:val="16"/>
              </w:rPr>
              <w:t>Cheeseburger</w:t>
            </w:r>
          </w:p>
          <w:p w14:paraId="7410E455" w14:textId="77777777" w:rsidR="002811C0" w:rsidRDefault="002811C0" w:rsidP="000145BF">
            <w:pPr>
              <w:jc w:val="center"/>
              <w:rPr>
                <w:sz w:val="16"/>
                <w:szCs w:val="16"/>
              </w:rPr>
            </w:pPr>
            <w:r>
              <w:rPr>
                <w:sz w:val="16"/>
                <w:szCs w:val="16"/>
              </w:rPr>
              <w:t>Or</w:t>
            </w:r>
          </w:p>
          <w:p w14:paraId="4BB73797" w14:textId="77777777" w:rsidR="002811C0" w:rsidRDefault="002811C0" w:rsidP="000145BF">
            <w:pPr>
              <w:jc w:val="center"/>
              <w:rPr>
                <w:sz w:val="16"/>
                <w:szCs w:val="16"/>
              </w:rPr>
            </w:pPr>
            <w:r>
              <w:rPr>
                <w:sz w:val="16"/>
                <w:szCs w:val="16"/>
              </w:rPr>
              <w:t>Turkey &amp; Cheese</w:t>
            </w:r>
          </w:p>
          <w:p w14:paraId="41EE72B4" w14:textId="77777777" w:rsidR="002811C0" w:rsidRDefault="002811C0" w:rsidP="000145BF">
            <w:pPr>
              <w:jc w:val="center"/>
              <w:rPr>
                <w:sz w:val="16"/>
                <w:szCs w:val="16"/>
              </w:rPr>
            </w:pPr>
            <w:r>
              <w:rPr>
                <w:sz w:val="16"/>
                <w:szCs w:val="16"/>
              </w:rPr>
              <w:t>Flatbread</w:t>
            </w:r>
          </w:p>
          <w:p w14:paraId="61A9CD23" w14:textId="77777777" w:rsidR="002811C0" w:rsidRDefault="002811C0" w:rsidP="000145BF">
            <w:pPr>
              <w:jc w:val="center"/>
              <w:rPr>
                <w:sz w:val="16"/>
                <w:szCs w:val="16"/>
              </w:rPr>
            </w:pPr>
            <w:r>
              <w:rPr>
                <w:sz w:val="16"/>
                <w:szCs w:val="16"/>
              </w:rPr>
              <w:t>Green Beans</w:t>
            </w:r>
          </w:p>
          <w:p w14:paraId="76D8E274" w14:textId="77777777" w:rsidR="002811C0" w:rsidRDefault="002811C0" w:rsidP="000145BF">
            <w:pPr>
              <w:jc w:val="center"/>
              <w:rPr>
                <w:sz w:val="16"/>
                <w:szCs w:val="16"/>
              </w:rPr>
            </w:pPr>
            <w:r>
              <w:rPr>
                <w:sz w:val="16"/>
                <w:szCs w:val="16"/>
              </w:rPr>
              <w:t>Fruit</w:t>
            </w:r>
          </w:p>
          <w:p w14:paraId="27AACB5D" w14:textId="23163EA1" w:rsidR="002811C0" w:rsidRPr="00E60DBD" w:rsidRDefault="002811C0" w:rsidP="000145BF">
            <w:pPr>
              <w:jc w:val="center"/>
              <w:rPr>
                <w:sz w:val="16"/>
                <w:szCs w:val="16"/>
              </w:rPr>
            </w:pPr>
            <w:r>
              <w:rPr>
                <w:sz w:val="16"/>
                <w:szCs w:val="16"/>
              </w:rPr>
              <w:t>Milk</w:t>
            </w:r>
          </w:p>
        </w:tc>
        <w:tc>
          <w:tcPr>
            <w:tcW w:w="2016" w:type="dxa"/>
          </w:tcPr>
          <w:p w14:paraId="615500DA" w14:textId="77777777" w:rsidR="00D813E7" w:rsidRDefault="002811C0" w:rsidP="006624F7">
            <w:pPr>
              <w:jc w:val="center"/>
              <w:rPr>
                <w:sz w:val="16"/>
                <w:szCs w:val="16"/>
              </w:rPr>
            </w:pPr>
            <w:r>
              <w:rPr>
                <w:sz w:val="16"/>
                <w:szCs w:val="16"/>
              </w:rPr>
              <w:t>May 5</w:t>
            </w:r>
          </w:p>
          <w:p w14:paraId="1DBEF030" w14:textId="77777777" w:rsidR="002811C0" w:rsidRDefault="002811C0" w:rsidP="006624F7">
            <w:pPr>
              <w:jc w:val="center"/>
              <w:rPr>
                <w:sz w:val="16"/>
                <w:szCs w:val="16"/>
              </w:rPr>
            </w:pPr>
            <w:r>
              <w:rPr>
                <w:sz w:val="16"/>
                <w:szCs w:val="16"/>
              </w:rPr>
              <w:t>Popcorn Chicken</w:t>
            </w:r>
          </w:p>
          <w:p w14:paraId="74061186" w14:textId="77777777" w:rsidR="002811C0" w:rsidRDefault="002811C0" w:rsidP="006624F7">
            <w:pPr>
              <w:jc w:val="center"/>
              <w:rPr>
                <w:sz w:val="16"/>
                <w:szCs w:val="16"/>
              </w:rPr>
            </w:pPr>
            <w:r>
              <w:rPr>
                <w:sz w:val="16"/>
                <w:szCs w:val="16"/>
              </w:rPr>
              <w:t xml:space="preserve">Roll </w:t>
            </w:r>
          </w:p>
          <w:p w14:paraId="20F23CF1" w14:textId="77777777" w:rsidR="002811C0" w:rsidRDefault="002811C0" w:rsidP="006624F7">
            <w:pPr>
              <w:jc w:val="center"/>
              <w:rPr>
                <w:sz w:val="16"/>
                <w:szCs w:val="16"/>
              </w:rPr>
            </w:pPr>
            <w:r>
              <w:rPr>
                <w:sz w:val="16"/>
                <w:szCs w:val="16"/>
              </w:rPr>
              <w:t>Or</w:t>
            </w:r>
          </w:p>
          <w:p w14:paraId="3CFAF11B" w14:textId="77777777" w:rsidR="002811C0" w:rsidRDefault="002811C0" w:rsidP="006624F7">
            <w:pPr>
              <w:jc w:val="center"/>
              <w:rPr>
                <w:sz w:val="16"/>
                <w:szCs w:val="16"/>
              </w:rPr>
            </w:pPr>
            <w:r>
              <w:rPr>
                <w:sz w:val="16"/>
                <w:szCs w:val="16"/>
              </w:rPr>
              <w:t>Hot Dog</w:t>
            </w:r>
          </w:p>
          <w:p w14:paraId="45240847" w14:textId="77777777" w:rsidR="002811C0" w:rsidRDefault="002811C0" w:rsidP="006624F7">
            <w:pPr>
              <w:jc w:val="center"/>
              <w:rPr>
                <w:sz w:val="16"/>
                <w:szCs w:val="16"/>
              </w:rPr>
            </w:pPr>
            <w:r>
              <w:rPr>
                <w:sz w:val="16"/>
                <w:szCs w:val="16"/>
              </w:rPr>
              <w:t>Corn</w:t>
            </w:r>
          </w:p>
          <w:p w14:paraId="46D7BCA4" w14:textId="77777777" w:rsidR="002811C0" w:rsidRDefault="002811C0" w:rsidP="006624F7">
            <w:pPr>
              <w:jc w:val="center"/>
              <w:rPr>
                <w:sz w:val="16"/>
                <w:szCs w:val="16"/>
              </w:rPr>
            </w:pPr>
            <w:r>
              <w:rPr>
                <w:sz w:val="16"/>
                <w:szCs w:val="16"/>
              </w:rPr>
              <w:t>Fruit</w:t>
            </w:r>
          </w:p>
          <w:p w14:paraId="74DB41F1" w14:textId="55164958" w:rsidR="002811C0" w:rsidRPr="00E60DBD" w:rsidRDefault="002811C0" w:rsidP="006624F7">
            <w:pPr>
              <w:jc w:val="center"/>
              <w:rPr>
                <w:sz w:val="16"/>
                <w:szCs w:val="16"/>
              </w:rPr>
            </w:pPr>
            <w:r>
              <w:rPr>
                <w:sz w:val="16"/>
                <w:szCs w:val="16"/>
              </w:rPr>
              <w:t>Milk</w:t>
            </w:r>
          </w:p>
        </w:tc>
        <w:tc>
          <w:tcPr>
            <w:tcW w:w="2016" w:type="dxa"/>
          </w:tcPr>
          <w:p w14:paraId="169755BE" w14:textId="22CA69F7" w:rsidR="002811C0" w:rsidRDefault="002811C0" w:rsidP="002811C0">
            <w:pPr>
              <w:jc w:val="center"/>
              <w:rPr>
                <w:sz w:val="16"/>
                <w:szCs w:val="16"/>
              </w:rPr>
            </w:pPr>
            <w:r>
              <w:rPr>
                <w:sz w:val="16"/>
                <w:szCs w:val="16"/>
              </w:rPr>
              <w:t>May 6</w:t>
            </w:r>
          </w:p>
          <w:p w14:paraId="46C10555" w14:textId="39802A91" w:rsidR="002811C0" w:rsidRDefault="002811C0" w:rsidP="002811C0">
            <w:pPr>
              <w:jc w:val="center"/>
              <w:rPr>
                <w:sz w:val="16"/>
                <w:szCs w:val="16"/>
              </w:rPr>
            </w:pPr>
            <w:r>
              <w:rPr>
                <w:sz w:val="16"/>
                <w:szCs w:val="16"/>
              </w:rPr>
              <w:t>Chef Salad</w:t>
            </w:r>
          </w:p>
          <w:p w14:paraId="75F66744" w14:textId="77777777" w:rsidR="002811C0" w:rsidRDefault="002811C0" w:rsidP="002811C0">
            <w:pPr>
              <w:jc w:val="center"/>
              <w:rPr>
                <w:sz w:val="16"/>
                <w:szCs w:val="16"/>
              </w:rPr>
            </w:pPr>
            <w:r>
              <w:rPr>
                <w:sz w:val="16"/>
                <w:szCs w:val="16"/>
              </w:rPr>
              <w:t xml:space="preserve">Roll </w:t>
            </w:r>
          </w:p>
          <w:p w14:paraId="08E4904C" w14:textId="77777777" w:rsidR="002811C0" w:rsidRDefault="002811C0" w:rsidP="002811C0">
            <w:pPr>
              <w:jc w:val="center"/>
              <w:rPr>
                <w:sz w:val="16"/>
                <w:szCs w:val="16"/>
              </w:rPr>
            </w:pPr>
            <w:r>
              <w:rPr>
                <w:sz w:val="16"/>
                <w:szCs w:val="16"/>
              </w:rPr>
              <w:t>Or</w:t>
            </w:r>
          </w:p>
          <w:p w14:paraId="43805900" w14:textId="52A21461" w:rsidR="002811C0" w:rsidRDefault="002811C0" w:rsidP="002811C0">
            <w:pPr>
              <w:jc w:val="center"/>
              <w:rPr>
                <w:sz w:val="16"/>
                <w:szCs w:val="16"/>
              </w:rPr>
            </w:pPr>
            <w:r>
              <w:rPr>
                <w:sz w:val="16"/>
                <w:szCs w:val="16"/>
              </w:rPr>
              <w:t>Ham &amp; Egg Sandwich</w:t>
            </w:r>
          </w:p>
          <w:p w14:paraId="2DE320FB" w14:textId="0587BDDF" w:rsidR="002811C0" w:rsidRDefault="002811C0" w:rsidP="002811C0">
            <w:pPr>
              <w:jc w:val="center"/>
              <w:rPr>
                <w:sz w:val="16"/>
                <w:szCs w:val="16"/>
              </w:rPr>
            </w:pPr>
            <w:r>
              <w:rPr>
                <w:sz w:val="16"/>
                <w:szCs w:val="16"/>
              </w:rPr>
              <w:t>Carrots</w:t>
            </w:r>
          </w:p>
          <w:p w14:paraId="7D74F7B3" w14:textId="77777777" w:rsidR="002811C0" w:rsidRDefault="002811C0" w:rsidP="002811C0">
            <w:pPr>
              <w:jc w:val="center"/>
              <w:rPr>
                <w:sz w:val="16"/>
                <w:szCs w:val="16"/>
              </w:rPr>
            </w:pPr>
            <w:r>
              <w:rPr>
                <w:sz w:val="16"/>
                <w:szCs w:val="16"/>
              </w:rPr>
              <w:t>Fruit</w:t>
            </w:r>
          </w:p>
          <w:p w14:paraId="52B17308" w14:textId="0B4F88EA" w:rsidR="005B44F3" w:rsidRDefault="002811C0" w:rsidP="002811C0">
            <w:pPr>
              <w:jc w:val="center"/>
              <w:rPr>
                <w:sz w:val="24"/>
                <w:szCs w:val="24"/>
                <w:vertAlign w:val="superscript"/>
              </w:rPr>
            </w:pPr>
            <w:r>
              <w:rPr>
                <w:sz w:val="16"/>
                <w:szCs w:val="16"/>
              </w:rPr>
              <w:t>Milk</w:t>
            </w:r>
          </w:p>
          <w:p w14:paraId="266DCDAA" w14:textId="1A1D26B2" w:rsidR="002811C0" w:rsidRPr="00552617" w:rsidRDefault="002811C0" w:rsidP="002811C0">
            <w:pPr>
              <w:jc w:val="center"/>
              <w:rPr>
                <w:sz w:val="24"/>
                <w:szCs w:val="24"/>
                <w:vertAlign w:val="superscript"/>
              </w:rPr>
            </w:pPr>
          </w:p>
        </w:tc>
        <w:tc>
          <w:tcPr>
            <w:tcW w:w="2016" w:type="dxa"/>
          </w:tcPr>
          <w:p w14:paraId="5D77ABDA" w14:textId="77777777" w:rsidR="00281D26" w:rsidRDefault="00281D26">
            <w:r>
              <w:t>Offer verses serve -</w:t>
            </w:r>
          </w:p>
          <w:p w14:paraId="5308B3C5" w14:textId="77777777" w:rsidR="00281D26" w:rsidRDefault="00281D26">
            <w:r>
              <w:t>Students must take</w:t>
            </w:r>
          </w:p>
          <w:p w14:paraId="0FE563C9" w14:textId="77777777" w:rsidR="00281D26" w:rsidRPr="00281D26" w:rsidRDefault="00281D26">
            <w:r w:rsidRPr="00281D26">
              <w:rPr>
                <w:b/>
              </w:rPr>
              <w:t>3</w:t>
            </w:r>
            <w:r>
              <w:rPr>
                <w:b/>
              </w:rPr>
              <w:t xml:space="preserve"> of 5 </w:t>
            </w:r>
            <w:r>
              <w:t>items to count as a lunch &amp; one must be a fruit or vegetable.</w:t>
            </w:r>
          </w:p>
        </w:tc>
      </w:tr>
      <w:tr w:rsidR="009353BE" w14:paraId="3A823EEF" w14:textId="77777777" w:rsidTr="00241419">
        <w:trPr>
          <w:trHeight w:hRule="exact" w:val="1500"/>
        </w:trPr>
        <w:tc>
          <w:tcPr>
            <w:tcW w:w="2016" w:type="dxa"/>
          </w:tcPr>
          <w:p w14:paraId="0984425C" w14:textId="524A4E53" w:rsidR="009353BE" w:rsidRPr="002522BC" w:rsidRDefault="009353BE" w:rsidP="004F384D">
            <w:pPr>
              <w:jc w:val="center"/>
            </w:pPr>
          </w:p>
        </w:tc>
        <w:tc>
          <w:tcPr>
            <w:tcW w:w="2016" w:type="dxa"/>
          </w:tcPr>
          <w:p w14:paraId="29FB7AAB" w14:textId="77777777" w:rsidR="009353BE" w:rsidRDefault="002811C0" w:rsidP="006624F7">
            <w:pPr>
              <w:jc w:val="center"/>
              <w:rPr>
                <w:sz w:val="16"/>
                <w:szCs w:val="16"/>
              </w:rPr>
            </w:pPr>
            <w:r>
              <w:rPr>
                <w:sz w:val="16"/>
                <w:szCs w:val="16"/>
              </w:rPr>
              <w:t>May 9</w:t>
            </w:r>
          </w:p>
          <w:p w14:paraId="6143A9D1" w14:textId="77777777" w:rsidR="002811C0" w:rsidRDefault="002811C0" w:rsidP="006624F7">
            <w:pPr>
              <w:jc w:val="center"/>
              <w:rPr>
                <w:sz w:val="16"/>
                <w:szCs w:val="16"/>
              </w:rPr>
            </w:pPr>
            <w:r>
              <w:rPr>
                <w:sz w:val="16"/>
                <w:szCs w:val="16"/>
              </w:rPr>
              <w:t>Spicy Chicken Patty</w:t>
            </w:r>
          </w:p>
          <w:p w14:paraId="04D8D89D" w14:textId="77777777" w:rsidR="002811C0" w:rsidRDefault="002811C0" w:rsidP="006624F7">
            <w:pPr>
              <w:jc w:val="center"/>
              <w:rPr>
                <w:sz w:val="16"/>
                <w:szCs w:val="16"/>
              </w:rPr>
            </w:pPr>
            <w:r>
              <w:rPr>
                <w:sz w:val="16"/>
                <w:szCs w:val="16"/>
              </w:rPr>
              <w:t>Or</w:t>
            </w:r>
          </w:p>
          <w:p w14:paraId="733D2AC2" w14:textId="77777777" w:rsidR="002811C0" w:rsidRDefault="002811C0" w:rsidP="006624F7">
            <w:pPr>
              <w:jc w:val="center"/>
              <w:rPr>
                <w:sz w:val="16"/>
                <w:szCs w:val="16"/>
              </w:rPr>
            </w:pPr>
            <w:r>
              <w:rPr>
                <w:sz w:val="16"/>
                <w:szCs w:val="16"/>
              </w:rPr>
              <w:t>Cheese Steak Fries</w:t>
            </w:r>
          </w:p>
          <w:p w14:paraId="1927E1E4" w14:textId="77777777" w:rsidR="002811C0" w:rsidRDefault="002811C0" w:rsidP="006624F7">
            <w:pPr>
              <w:jc w:val="center"/>
              <w:rPr>
                <w:sz w:val="16"/>
                <w:szCs w:val="16"/>
              </w:rPr>
            </w:pPr>
            <w:r>
              <w:rPr>
                <w:sz w:val="16"/>
                <w:szCs w:val="16"/>
              </w:rPr>
              <w:t>Tossed Salad</w:t>
            </w:r>
          </w:p>
          <w:p w14:paraId="7D30FE92" w14:textId="77777777" w:rsidR="002811C0" w:rsidRDefault="002811C0" w:rsidP="006624F7">
            <w:pPr>
              <w:jc w:val="center"/>
              <w:rPr>
                <w:sz w:val="16"/>
                <w:szCs w:val="16"/>
              </w:rPr>
            </w:pPr>
            <w:r>
              <w:rPr>
                <w:sz w:val="16"/>
                <w:szCs w:val="16"/>
              </w:rPr>
              <w:t>Fruit</w:t>
            </w:r>
          </w:p>
          <w:p w14:paraId="1878B65F" w14:textId="0B3D2BFC" w:rsidR="002811C0" w:rsidRPr="005C22DF" w:rsidRDefault="002811C0" w:rsidP="006624F7">
            <w:pPr>
              <w:jc w:val="center"/>
              <w:rPr>
                <w:sz w:val="16"/>
                <w:szCs w:val="16"/>
              </w:rPr>
            </w:pPr>
            <w:r>
              <w:rPr>
                <w:sz w:val="16"/>
                <w:szCs w:val="16"/>
              </w:rPr>
              <w:t>Milk</w:t>
            </w:r>
          </w:p>
        </w:tc>
        <w:tc>
          <w:tcPr>
            <w:tcW w:w="2016" w:type="dxa"/>
          </w:tcPr>
          <w:p w14:paraId="4269FF20" w14:textId="77777777" w:rsidR="006171D8" w:rsidRDefault="002811C0" w:rsidP="009353BE">
            <w:pPr>
              <w:jc w:val="center"/>
              <w:rPr>
                <w:sz w:val="16"/>
                <w:szCs w:val="16"/>
              </w:rPr>
            </w:pPr>
            <w:r>
              <w:rPr>
                <w:sz w:val="16"/>
                <w:szCs w:val="16"/>
              </w:rPr>
              <w:t>May 10</w:t>
            </w:r>
          </w:p>
          <w:p w14:paraId="4A48843D" w14:textId="77777777" w:rsidR="002811C0" w:rsidRDefault="002811C0" w:rsidP="009353BE">
            <w:pPr>
              <w:jc w:val="center"/>
              <w:rPr>
                <w:sz w:val="16"/>
                <w:szCs w:val="16"/>
              </w:rPr>
            </w:pPr>
            <w:r>
              <w:rPr>
                <w:sz w:val="16"/>
                <w:szCs w:val="16"/>
              </w:rPr>
              <w:t>Walking Taco</w:t>
            </w:r>
          </w:p>
          <w:p w14:paraId="0255828B" w14:textId="77777777" w:rsidR="002811C0" w:rsidRDefault="002811C0" w:rsidP="009353BE">
            <w:pPr>
              <w:jc w:val="center"/>
              <w:rPr>
                <w:sz w:val="16"/>
                <w:szCs w:val="16"/>
              </w:rPr>
            </w:pPr>
            <w:r>
              <w:rPr>
                <w:sz w:val="16"/>
                <w:szCs w:val="16"/>
              </w:rPr>
              <w:t>Or</w:t>
            </w:r>
          </w:p>
          <w:p w14:paraId="40CA35DD" w14:textId="77777777" w:rsidR="002811C0" w:rsidRDefault="002811C0" w:rsidP="009353BE">
            <w:pPr>
              <w:jc w:val="center"/>
              <w:rPr>
                <w:sz w:val="16"/>
                <w:szCs w:val="16"/>
              </w:rPr>
            </w:pPr>
            <w:r>
              <w:rPr>
                <w:sz w:val="16"/>
                <w:szCs w:val="16"/>
              </w:rPr>
              <w:t>Fish Nuggets</w:t>
            </w:r>
          </w:p>
          <w:p w14:paraId="66E0B979" w14:textId="77777777" w:rsidR="002811C0" w:rsidRDefault="002811C0" w:rsidP="009353BE">
            <w:pPr>
              <w:jc w:val="center"/>
              <w:rPr>
                <w:sz w:val="16"/>
                <w:szCs w:val="16"/>
              </w:rPr>
            </w:pPr>
            <w:r>
              <w:rPr>
                <w:sz w:val="16"/>
                <w:szCs w:val="16"/>
              </w:rPr>
              <w:t>Roll</w:t>
            </w:r>
          </w:p>
          <w:p w14:paraId="2C9FC8BA" w14:textId="5AA42604" w:rsidR="002811C0" w:rsidRDefault="002811C0" w:rsidP="009353BE">
            <w:pPr>
              <w:jc w:val="center"/>
              <w:rPr>
                <w:sz w:val="16"/>
                <w:szCs w:val="16"/>
              </w:rPr>
            </w:pPr>
            <w:r>
              <w:rPr>
                <w:sz w:val="16"/>
                <w:szCs w:val="16"/>
              </w:rPr>
              <w:t>Peas</w:t>
            </w:r>
          </w:p>
          <w:p w14:paraId="1E5AF7FD" w14:textId="77777777" w:rsidR="002811C0" w:rsidRDefault="002811C0" w:rsidP="009353BE">
            <w:pPr>
              <w:jc w:val="center"/>
              <w:rPr>
                <w:sz w:val="16"/>
                <w:szCs w:val="16"/>
              </w:rPr>
            </w:pPr>
            <w:r>
              <w:rPr>
                <w:sz w:val="16"/>
                <w:szCs w:val="16"/>
              </w:rPr>
              <w:t>Fruit</w:t>
            </w:r>
          </w:p>
          <w:p w14:paraId="70C02465" w14:textId="57C54237" w:rsidR="002811C0" w:rsidRPr="00E20886" w:rsidRDefault="002811C0" w:rsidP="009353BE">
            <w:pPr>
              <w:jc w:val="center"/>
              <w:rPr>
                <w:sz w:val="16"/>
                <w:szCs w:val="16"/>
              </w:rPr>
            </w:pPr>
            <w:r>
              <w:rPr>
                <w:sz w:val="16"/>
                <w:szCs w:val="16"/>
              </w:rPr>
              <w:t>Milk</w:t>
            </w:r>
          </w:p>
        </w:tc>
        <w:tc>
          <w:tcPr>
            <w:tcW w:w="2016" w:type="dxa"/>
          </w:tcPr>
          <w:p w14:paraId="2B36A906" w14:textId="77777777" w:rsidR="006171D8" w:rsidRDefault="002811C0" w:rsidP="006171D8">
            <w:pPr>
              <w:jc w:val="center"/>
              <w:rPr>
                <w:sz w:val="16"/>
                <w:szCs w:val="16"/>
              </w:rPr>
            </w:pPr>
            <w:r>
              <w:rPr>
                <w:sz w:val="16"/>
                <w:szCs w:val="16"/>
              </w:rPr>
              <w:t>May 11</w:t>
            </w:r>
          </w:p>
          <w:p w14:paraId="6D2C3E1C" w14:textId="77777777" w:rsidR="002811C0" w:rsidRDefault="002811C0" w:rsidP="006171D8">
            <w:pPr>
              <w:jc w:val="center"/>
              <w:rPr>
                <w:sz w:val="16"/>
                <w:szCs w:val="16"/>
              </w:rPr>
            </w:pPr>
            <w:r>
              <w:rPr>
                <w:sz w:val="16"/>
                <w:szCs w:val="16"/>
              </w:rPr>
              <w:t>Mashed Potato Bowl</w:t>
            </w:r>
          </w:p>
          <w:p w14:paraId="3ADBC126" w14:textId="77777777" w:rsidR="002811C0" w:rsidRDefault="002811C0" w:rsidP="006171D8">
            <w:pPr>
              <w:jc w:val="center"/>
              <w:rPr>
                <w:sz w:val="16"/>
                <w:szCs w:val="16"/>
              </w:rPr>
            </w:pPr>
            <w:r>
              <w:rPr>
                <w:sz w:val="16"/>
                <w:szCs w:val="16"/>
              </w:rPr>
              <w:t>Roll</w:t>
            </w:r>
          </w:p>
          <w:p w14:paraId="7FEDFAEE" w14:textId="77777777" w:rsidR="002811C0" w:rsidRDefault="002811C0" w:rsidP="006171D8">
            <w:pPr>
              <w:jc w:val="center"/>
              <w:rPr>
                <w:sz w:val="16"/>
                <w:szCs w:val="16"/>
              </w:rPr>
            </w:pPr>
            <w:r>
              <w:rPr>
                <w:sz w:val="16"/>
                <w:szCs w:val="16"/>
              </w:rPr>
              <w:t>Or</w:t>
            </w:r>
          </w:p>
          <w:p w14:paraId="16161D70" w14:textId="77777777" w:rsidR="002811C0" w:rsidRDefault="002811C0" w:rsidP="006171D8">
            <w:pPr>
              <w:jc w:val="center"/>
              <w:rPr>
                <w:sz w:val="16"/>
                <w:szCs w:val="16"/>
              </w:rPr>
            </w:pPr>
            <w:r>
              <w:rPr>
                <w:sz w:val="16"/>
                <w:szCs w:val="16"/>
              </w:rPr>
              <w:t>Hot Dog</w:t>
            </w:r>
          </w:p>
          <w:p w14:paraId="7D310826" w14:textId="77777777" w:rsidR="002811C0" w:rsidRDefault="002811C0" w:rsidP="006171D8">
            <w:pPr>
              <w:jc w:val="center"/>
              <w:rPr>
                <w:sz w:val="16"/>
                <w:szCs w:val="16"/>
              </w:rPr>
            </w:pPr>
            <w:r>
              <w:rPr>
                <w:sz w:val="16"/>
                <w:szCs w:val="16"/>
              </w:rPr>
              <w:t>Corn</w:t>
            </w:r>
          </w:p>
          <w:p w14:paraId="15D1411F" w14:textId="77777777" w:rsidR="002811C0" w:rsidRDefault="002811C0" w:rsidP="006171D8">
            <w:pPr>
              <w:jc w:val="center"/>
              <w:rPr>
                <w:sz w:val="16"/>
                <w:szCs w:val="16"/>
              </w:rPr>
            </w:pPr>
            <w:r>
              <w:rPr>
                <w:sz w:val="16"/>
                <w:szCs w:val="16"/>
              </w:rPr>
              <w:t>Fruit</w:t>
            </w:r>
          </w:p>
          <w:p w14:paraId="467920FE" w14:textId="777B5DBF" w:rsidR="002811C0" w:rsidRPr="0029275C" w:rsidRDefault="002811C0" w:rsidP="006171D8">
            <w:pPr>
              <w:jc w:val="center"/>
              <w:rPr>
                <w:sz w:val="16"/>
                <w:szCs w:val="16"/>
              </w:rPr>
            </w:pPr>
            <w:r>
              <w:rPr>
                <w:sz w:val="16"/>
                <w:szCs w:val="16"/>
              </w:rPr>
              <w:t>Milk</w:t>
            </w:r>
          </w:p>
        </w:tc>
        <w:tc>
          <w:tcPr>
            <w:tcW w:w="2016" w:type="dxa"/>
          </w:tcPr>
          <w:p w14:paraId="20F32808" w14:textId="77777777" w:rsidR="006171D8" w:rsidRDefault="002811C0" w:rsidP="009353BE">
            <w:pPr>
              <w:jc w:val="center"/>
              <w:rPr>
                <w:sz w:val="16"/>
                <w:szCs w:val="16"/>
              </w:rPr>
            </w:pPr>
            <w:r>
              <w:rPr>
                <w:sz w:val="16"/>
                <w:szCs w:val="16"/>
              </w:rPr>
              <w:t>May 12</w:t>
            </w:r>
          </w:p>
          <w:p w14:paraId="371CF60C" w14:textId="77777777" w:rsidR="002811C0" w:rsidRDefault="002811C0" w:rsidP="009353BE">
            <w:pPr>
              <w:jc w:val="center"/>
              <w:rPr>
                <w:sz w:val="16"/>
                <w:szCs w:val="16"/>
              </w:rPr>
            </w:pPr>
            <w:r>
              <w:rPr>
                <w:sz w:val="16"/>
                <w:szCs w:val="16"/>
              </w:rPr>
              <w:t>Steak Fries</w:t>
            </w:r>
          </w:p>
          <w:p w14:paraId="79533728" w14:textId="7AFCD256" w:rsidR="002811C0" w:rsidRDefault="002811C0" w:rsidP="009353BE">
            <w:pPr>
              <w:jc w:val="center"/>
              <w:rPr>
                <w:sz w:val="16"/>
                <w:szCs w:val="16"/>
              </w:rPr>
            </w:pPr>
            <w:r>
              <w:rPr>
                <w:sz w:val="16"/>
                <w:szCs w:val="16"/>
              </w:rPr>
              <w:t>Or</w:t>
            </w:r>
          </w:p>
          <w:p w14:paraId="516410C8" w14:textId="6AB04DBC" w:rsidR="002811C0" w:rsidRDefault="002811C0" w:rsidP="009353BE">
            <w:pPr>
              <w:jc w:val="center"/>
              <w:rPr>
                <w:sz w:val="16"/>
                <w:szCs w:val="16"/>
              </w:rPr>
            </w:pPr>
            <w:r>
              <w:rPr>
                <w:sz w:val="16"/>
                <w:szCs w:val="16"/>
              </w:rPr>
              <w:t>Turkey &amp; Cheese Hoagie</w:t>
            </w:r>
          </w:p>
          <w:p w14:paraId="08A31192" w14:textId="08450826" w:rsidR="002811C0" w:rsidRDefault="002811C0" w:rsidP="009353BE">
            <w:pPr>
              <w:jc w:val="center"/>
              <w:rPr>
                <w:sz w:val="16"/>
                <w:szCs w:val="16"/>
              </w:rPr>
            </w:pPr>
            <w:r>
              <w:rPr>
                <w:sz w:val="16"/>
                <w:szCs w:val="16"/>
              </w:rPr>
              <w:t>Broccoli</w:t>
            </w:r>
          </w:p>
          <w:p w14:paraId="5B5660AF" w14:textId="42773C06" w:rsidR="002811C0" w:rsidRDefault="002811C0" w:rsidP="009353BE">
            <w:pPr>
              <w:jc w:val="center"/>
              <w:rPr>
                <w:sz w:val="16"/>
                <w:szCs w:val="16"/>
              </w:rPr>
            </w:pPr>
            <w:r>
              <w:rPr>
                <w:sz w:val="16"/>
                <w:szCs w:val="16"/>
              </w:rPr>
              <w:t>Fruit</w:t>
            </w:r>
          </w:p>
          <w:p w14:paraId="7346832D" w14:textId="4901C030" w:rsidR="002811C0" w:rsidRDefault="002811C0" w:rsidP="009353BE">
            <w:pPr>
              <w:jc w:val="center"/>
              <w:rPr>
                <w:sz w:val="16"/>
                <w:szCs w:val="16"/>
              </w:rPr>
            </w:pPr>
            <w:r>
              <w:rPr>
                <w:sz w:val="16"/>
                <w:szCs w:val="16"/>
              </w:rPr>
              <w:t>Milk</w:t>
            </w:r>
          </w:p>
          <w:p w14:paraId="0968C532" w14:textId="0B9AEC33" w:rsidR="002811C0" w:rsidRPr="00552617" w:rsidRDefault="002811C0" w:rsidP="009353BE">
            <w:pPr>
              <w:jc w:val="center"/>
              <w:rPr>
                <w:sz w:val="16"/>
                <w:szCs w:val="16"/>
              </w:rPr>
            </w:pPr>
          </w:p>
        </w:tc>
        <w:tc>
          <w:tcPr>
            <w:tcW w:w="2016" w:type="dxa"/>
          </w:tcPr>
          <w:p w14:paraId="3763B586" w14:textId="77777777" w:rsidR="006171D8" w:rsidRDefault="002811C0" w:rsidP="006171D8">
            <w:pPr>
              <w:jc w:val="center"/>
              <w:rPr>
                <w:sz w:val="16"/>
                <w:szCs w:val="16"/>
              </w:rPr>
            </w:pPr>
            <w:r>
              <w:rPr>
                <w:sz w:val="16"/>
                <w:szCs w:val="16"/>
              </w:rPr>
              <w:t>May 13</w:t>
            </w:r>
          </w:p>
          <w:p w14:paraId="7AA541CA" w14:textId="77777777" w:rsidR="002811C0" w:rsidRDefault="002811C0" w:rsidP="006171D8">
            <w:pPr>
              <w:jc w:val="center"/>
              <w:rPr>
                <w:sz w:val="16"/>
                <w:szCs w:val="16"/>
              </w:rPr>
            </w:pPr>
            <w:r>
              <w:rPr>
                <w:sz w:val="16"/>
                <w:szCs w:val="16"/>
              </w:rPr>
              <w:t>Popcorn Chicken</w:t>
            </w:r>
          </w:p>
          <w:p w14:paraId="31E10223" w14:textId="77777777" w:rsidR="002811C0" w:rsidRDefault="002811C0" w:rsidP="006171D8">
            <w:pPr>
              <w:jc w:val="center"/>
              <w:rPr>
                <w:sz w:val="16"/>
                <w:szCs w:val="16"/>
              </w:rPr>
            </w:pPr>
            <w:r>
              <w:rPr>
                <w:sz w:val="16"/>
                <w:szCs w:val="16"/>
              </w:rPr>
              <w:t>Roll</w:t>
            </w:r>
          </w:p>
          <w:p w14:paraId="1BFCF4DB" w14:textId="77777777" w:rsidR="002811C0" w:rsidRDefault="002811C0" w:rsidP="006171D8">
            <w:pPr>
              <w:jc w:val="center"/>
              <w:rPr>
                <w:sz w:val="16"/>
                <w:szCs w:val="16"/>
              </w:rPr>
            </w:pPr>
            <w:r>
              <w:rPr>
                <w:sz w:val="16"/>
                <w:szCs w:val="16"/>
              </w:rPr>
              <w:t>Or</w:t>
            </w:r>
          </w:p>
          <w:p w14:paraId="746C4922" w14:textId="2AB887C6" w:rsidR="002811C0" w:rsidRDefault="00F158AA" w:rsidP="006171D8">
            <w:pPr>
              <w:jc w:val="center"/>
              <w:rPr>
                <w:sz w:val="16"/>
                <w:szCs w:val="16"/>
              </w:rPr>
            </w:pPr>
            <w:r>
              <w:rPr>
                <w:sz w:val="16"/>
                <w:szCs w:val="16"/>
              </w:rPr>
              <w:t>Turkey Club Wrap</w:t>
            </w:r>
          </w:p>
          <w:p w14:paraId="5333F6DB" w14:textId="77777777" w:rsidR="002811C0" w:rsidRDefault="002811C0" w:rsidP="006171D8">
            <w:pPr>
              <w:jc w:val="center"/>
              <w:rPr>
                <w:sz w:val="16"/>
                <w:szCs w:val="16"/>
              </w:rPr>
            </w:pPr>
            <w:r>
              <w:rPr>
                <w:sz w:val="16"/>
                <w:szCs w:val="16"/>
              </w:rPr>
              <w:t>Baked Beans</w:t>
            </w:r>
          </w:p>
          <w:p w14:paraId="74721976" w14:textId="77777777" w:rsidR="00F158AA" w:rsidRDefault="002811C0" w:rsidP="006171D8">
            <w:pPr>
              <w:jc w:val="center"/>
              <w:rPr>
                <w:sz w:val="16"/>
                <w:szCs w:val="16"/>
              </w:rPr>
            </w:pPr>
            <w:r>
              <w:rPr>
                <w:sz w:val="16"/>
                <w:szCs w:val="16"/>
              </w:rPr>
              <w:t xml:space="preserve">Fruit </w:t>
            </w:r>
          </w:p>
          <w:p w14:paraId="7F725CCB" w14:textId="46F65D9D" w:rsidR="002811C0" w:rsidRPr="00C434E1" w:rsidRDefault="002811C0" w:rsidP="006171D8">
            <w:pPr>
              <w:jc w:val="center"/>
              <w:rPr>
                <w:sz w:val="16"/>
                <w:szCs w:val="16"/>
              </w:rPr>
            </w:pPr>
            <w:r>
              <w:rPr>
                <w:sz w:val="16"/>
                <w:szCs w:val="16"/>
              </w:rPr>
              <w:t xml:space="preserve"> Milk</w:t>
            </w:r>
          </w:p>
        </w:tc>
        <w:tc>
          <w:tcPr>
            <w:tcW w:w="2016" w:type="dxa"/>
          </w:tcPr>
          <w:p w14:paraId="615ECFB4" w14:textId="77777777" w:rsidR="009353BE" w:rsidRPr="001750D4" w:rsidRDefault="009353BE" w:rsidP="009353BE">
            <w:pPr>
              <w:rPr>
                <w:b/>
                <w:sz w:val="16"/>
                <w:szCs w:val="16"/>
                <w:u w:val="single"/>
              </w:rPr>
            </w:pPr>
          </w:p>
          <w:p w14:paraId="0D532541" w14:textId="77777777" w:rsidR="009353BE" w:rsidRPr="001750D4" w:rsidRDefault="009353BE" w:rsidP="009353BE">
            <w:pPr>
              <w:rPr>
                <w:b/>
                <w:sz w:val="16"/>
                <w:szCs w:val="16"/>
              </w:rPr>
            </w:pPr>
            <w:r w:rsidRPr="001750D4">
              <w:rPr>
                <w:b/>
                <w:sz w:val="16"/>
                <w:szCs w:val="16"/>
              </w:rPr>
              <w:t>All Meals are</w:t>
            </w:r>
          </w:p>
          <w:p w14:paraId="49C8E190" w14:textId="77777777" w:rsidR="009353BE" w:rsidRPr="001750D4" w:rsidRDefault="009353BE" w:rsidP="009353BE">
            <w:pPr>
              <w:rPr>
                <w:b/>
                <w:sz w:val="16"/>
                <w:szCs w:val="16"/>
                <w:vertAlign w:val="subscript"/>
              </w:rPr>
            </w:pPr>
            <w:r w:rsidRPr="001750D4">
              <w:rPr>
                <w:sz w:val="16"/>
                <w:szCs w:val="16"/>
              </w:rPr>
              <w:t>served with 1% mil</w:t>
            </w:r>
            <w:r>
              <w:rPr>
                <w:sz w:val="16"/>
                <w:szCs w:val="16"/>
              </w:rPr>
              <w:t>k, fat free chocolate</w:t>
            </w:r>
          </w:p>
        </w:tc>
      </w:tr>
      <w:tr w:rsidR="009353BE" w14:paraId="631A022A" w14:textId="77777777" w:rsidTr="00241419">
        <w:trPr>
          <w:trHeight w:hRule="exact" w:val="1500"/>
        </w:trPr>
        <w:tc>
          <w:tcPr>
            <w:tcW w:w="2016" w:type="dxa"/>
          </w:tcPr>
          <w:p w14:paraId="31B526B3" w14:textId="77777777" w:rsidR="009353BE" w:rsidRPr="001750D4" w:rsidRDefault="009353BE" w:rsidP="009353BE">
            <w:pPr>
              <w:rPr>
                <w:b/>
                <w:sz w:val="16"/>
                <w:szCs w:val="16"/>
                <w:u w:val="single"/>
              </w:rPr>
            </w:pPr>
          </w:p>
          <w:p w14:paraId="0D9A6CA2" w14:textId="77777777" w:rsidR="009353BE" w:rsidRPr="001750D4" w:rsidRDefault="009353BE" w:rsidP="009353BE">
            <w:pPr>
              <w:rPr>
                <w:b/>
                <w:sz w:val="16"/>
                <w:szCs w:val="16"/>
                <w:vertAlign w:val="subscript"/>
              </w:rPr>
            </w:pPr>
          </w:p>
        </w:tc>
        <w:tc>
          <w:tcPr>
            <w:tcW w:w="2016" w:type="dxa"/>
          </w:tcPr>
          <w:p w14:paraId="0A91DE26" w14:textId="42886B98" w:rsidR="006171D8" w:rsidRDefault="00F158AA" w:rsidP="009353BE">
            <w:pPr>
              <w:jc w:val="center"/>
              <w:rPr>
                <w:sz w:val="16"/>
                <w:szCs w:val="16"/>
              </w:rPr>
            </w:pPr>
            <w:r>
              <w:rPr>
                <w:sz w:val="16"/>
                <w:szCs w:val="16"/>
              </w:rPr>
              <w:t>May 16</w:t>
            </w:r>
          </w:p>
          <w:p w14:paraId="544537C5" w14:textId="77777777" w:rsidR="00F158AA" w:rsidRDefault="00F158AA" w:rsidP="009353BE">
            <w:pPr>
              <w:jc w:val="center"/>
              <w:rPr>
                <w:sz w:val="16"/>
                <w:szCs w:val="16"/>
              </w:rPr>
            </w:pPr>
            <w:r>
              <w:rPr>
                <w:sz w:val="16"/>
                <w:szCs w:val="16"/>
              </w:rPr>
              <w:t>Pancakes &amp; Sausage</w:t>
            </w:r>
          </w:p>
          <w:p w14:paraId="4A427489" w14:textId="52F494EE" w:rsidR="00F158AA" w:rsidRDefault="00F158AA" w:rsidP="009353BE">
            <w:pPr>
              <w:jc w:val="center"/>
              <w:rPr>
                <w:sz w:val="16"/>
                <w:szCs w:val="16"/>
              </w:rPr>
            </w:pPr>
            <w:r>
              <w:rPr>
                <w:sz w:val="16"/>
                <w:szCs w:val="16"/>
              </w:rPr>
              <w:t>Or</w:t>
            </w:r>
          </w:p>
          <w:p w14:paraId="0BD56719" w14:textId="77777777" w:rsidR="00F158AA" w:rsidRDefault="00F158AA" w:rsidP="009353BE">
            <w:pPr>
              <w:jc w:val="center"/>
              <w:rPr>
                <w:sz w:val="16"/>
                <w:szCs w:val="16"/>
              </w:rPr>
            </w:pPr>
            <w:r>
              <w:rPr>
                <w:sz w:val="16"/>
                <w:szCs w:val="16"/>
              </w:rPr>
              <w:t>Chicken Tenders</w:t>
            </w:r>
          </w:p>
          <w:p w14:paraId="59F3BE83" w14:textId="77777777" w:rsidR="00F158AA" w:rsidRDefault="00F158AA" w:rsidP="009353BE">
            <w:pPr>
              <w:jc w:val="center"/>
              <w:rPr>
                <w:sz w:val="16"/>
                <w:szCs w:val="16"/>
              </w:rPr>
            </w:pPr>
            <w:r>
              <w:rPr>
                <w:sz w:val="16"/>
                <w:szCs w:val="16"/>
              </w:rPr>
              <w:t>Roll</w:t>
            </w:r>
          </w:p>
          <w:p w14:paraId="375E3219" w14:textId="77777777" w:rsidR="00F158AA" w:rsidRDefault="00F158AA" w:rsidP="009353BE">
            <w:pPr>
              <w:jc w:val="center"/>
              <w:rPr>
                <w:sz w:val="16"/>
                <w:szCs w:val="16"/>
              </w:rPr>
            </w:pPr>
            <w:r>
              <w:rPr>
                <w:sz w:val="16"/>
                <w:szCs w:val="16"/>
              </w:rPr>
              <w:t>Carrots</w:t>
            </w:r>
          </w:p>
          <w:p w14:paraId="349976E2" w14:textId="77777777" w:rsidR="00F158AA" w:rsidRDefault="00F158AA" w:rsidP="009353BE">
            <w:pPr>
              <w:jc w:val="center"/>
              <w:rPr>
                <w:sz w:val="16"/>
                <w:szCs w:val="16"/>
              </w:rPr>
            </w:pPr>
            <w:r>
              <w:rPr>
                <w:sz w:val="16"/>
                <w:szCs w:val="16"/>
              </w:rPr>
              <w:t>Fruit</w:t>
            </w:r>
          </w:p>
          <w:p w14:paraId="5AAD5168" w14:textId="67A0CD95" w:rsidR="00F158AA" w:rsidRPr="0048760D" w:rsidRDefault="00F158AA" w:rsidP="009353BE">
            <w:pPr>
              <w:jc w:val="center"/>
              <w:rPr>
                <w:sz w:val="16"/>
                <w:szCs w:val="16"/>
              </w:rPr>
            </w:pPr>
            <w:r>
              <w:rPr>
                <w:sz w:val="16"/>
                <w:szCs w:val="16"/>
              </w:rPr>
              <w:t>Milk</w:t>
            </w:r>
          </w:p>
        </w:tc>
        <w:tc>
          <w:tcPr>
            <w:tcW w:w="2016" w:type="dxa"/>
          </w:tcPr>
          <w:p w14:paraId="42E35A9F" w14:textId="086F233B" w:rsidR="006171D8" w:rsidRDefault="00F158AA" w:rsidP="009353BE">
            <w:pPr>
              <w:jc w:val="center"/>
              <w:rPr>
                <w:sz w:val="16"/>
                <w:szCs w:val="16"/>
              </w:rPr>
            </w:pPr>
            <w:r>
              <w:rPr>
                <w:sz w:val="16"/>
                <w:szCs w:val="16"/>
              </w:rPr>
              <w:t>May 17</w:t>
            </w:r>
          </w:p>
          <w:p w14:paraId="7C152CCC" w14:textId="77777777" w:rsidR="00F158AA" w:rsidRDefault="00F158AA" w:rsidP="009353BE">
            <w:pPr>
              <w:jc w:val="center"/>
              <w:rPr>
                <w:sz w:val="16"/>
                <w:szCs w:val="16"/>
              </w:rPr>
            </w:pPr>
            <w:r>
              <w:rPr>
                <w:sz w:val="16"/>
                <w:szCs w:val="16"/>
              </w:rPr>
              <w:t>Chicken Alfredo</w:t>
            </w:r>
          </w:p>
          <w:p w14:paraId="067F5BAC" w14:textId="77777777" w:rsidR="00F158AA" w:rsidRDefault="00F158AA" w:rsidP="009353BE">
            <w:pPr>
              <w:jc w:val="center"/>
              <w:rPr>
                <w:sz w:val="16"/>
                <w:szCs w:val="16"/>
              </w:rPr>
            </w:pPr>
            <w:r>
              <w:rPr>
                <w:sz w:val="16"/>
                <w:szCs w:val="16"/>
              </w:rPr>
              <w:t>Roll</w:t>
            </w:r>
          </w:p>
          <w:p w14:paraId="752B01B1" w14:textId="77777777" w:rsidR="00F158AA" w:rsidRDefault="00F158AA" w:rsidP="009353BE">
            <w:pPr>
              <w:jc w:val="center"/>
              <w:rPr>
                <w:sz w:val="16"/>
                <w:szCs w:val="16"/>
              </w:rPr>
            </w:pPr>
            <w:r>
              <w:rPr>
                <w:sz w:val="16"/>
                <w:szCs w:val="16"/>
              </w:rPr>
              <w:t>Or</w:t>
            </w:r>
          </w:p>
          <w:p w14:paraId="608743F6" w14:textId="77777777" w:rsidR="00F158AA" w:rsidRDefault="00F158AA" w:rsidP="009353BE">
            <w:pPr>
              <w:jc w:val="center"/>
              <w:rPr>
                <w:sz w:val="16"/>
                <w:szCs w:val="16"/>
              </w:rPr>
            </w:pPr>
            <w:r>
              <w:rPr>
                <w:sz w:val="16"/>
                <w:szCs w:val="16"/>
              </w:rPr>
              <w:t>Fish Nuggets</w:t>
            </w:r>
          </w:p>
          <w:p w14:paraId="3460E12E" w14:textId="77777777" w:rsidR="00F158AA" w:rsidRDefault="00F158AA" w:rsidP="009353BE">
            <w:pPr>
              <w:jc w:val="center"/>
              <w:rPr>
                <w:sz w:val="16"/>
                <w:szCs w:val="16"/>
              </w:rPr>
            </w:pPr>
            <w:r>
              <w:rPr>
                <w:sz w:val="16"/>
                <w:szCs w:val="16"/>
              </w:rPr>
              <w:t>Roll</w:t>
            </w:r>
          </w:p>
          <w:p w14:paraId="084B6582" w14:textId="77777777" w:rsidR="00F158AA" w:rsidRDefault="00F158AA" w:rsidP="009353BE">
            <w:pPr>
              <w:jc w:val="center"/>
              <w:rPr>
                <w:sz w:val="16"/>
                <w:szCs w:val="16"/>
              </w:rPr>
            </w:pPr>
            <w:r>
              <w:rPr>
                <w:sz w:val="16"/>
                <w:szCs w:val="16"/>
              </w:rPr>
              <w:t>Peas</w:t>
            </w:r>
          </w:p>
          <w:p w14:paraId="78674E82" w14:textId="7EF51BFE" w:rsidR="00F158AA" w:rsidRPr="002467F3" w:rsidRDefault="00F158AA" w:rsidP="009353BE">
            <w:pPr>
              <w:jc w:val="center"/>
              <w:rPr>
                <w:sz w:val="16"/>
                <w:szCs w:val="16"/>
              </w:rPr>
            </w:pPr>
            <w:r>
              <w:rPr>
                <w:sz w:val="16"/>
                <w:szCs w:val="16"/>
              </w:rPr>
              <w:t>Fruit / Milk</w:t>
            </w:r>
          </w:p>
        </w:tc>
        <w:tc>
          <w:tcPr>
            <w:tcW w:w="2016" w:type="dxa"/>
          </w:tcPr>
          <w:p w14:paraId="2DD8CF63" w14:textId="6DC09781" w:rsidR="006171D8" w:rsidRDefault="00F158AA" w:rsidP="009353BE">
            <w:pPr>
              <w:jc w:val="center"/>
              <w:rPr>
                <w:sz w:val="16"/>
                <w:szCs w:val="16"/>
              </w:rPr>
            </w:pPr>
            <w:r>
              <w:rPr>
                <w:sz w:val="16"/>
                <w:szCs w:val="16"/>
              </w:rPr>
              <w:t>May 18</w:t>
            </w:r>
          </w:p>
          <w:p w14:paraId="7BE9C789" w14:textId="77777777" w:rsidR="00F158AA" w:rsidRDefault="00F158AA" w:rsidP="009353BE">
            <w:pPr>
              <w:jc w:val="center"/>
              <w:rPr>
                <w:sz w:val="16"/>
                <w:szCs w:val="16"/>
              </w:rPr>
            </w:pPr>
            <w:r>
              <w:rPr>
                <w:sz w:val="16"/>
                <w:szCs w:val="16"/>
              </w:rPr>
              <w:t>Pulled Pork Fries</w:t>
            </w:r>
          </w:p>
          <w:p w14:paraId="74273222" w14:textId="77777777" w:rsidR="00F158AA" w:rsidRDefault="00F158AA" w:rsidP="009353BE">
            <w:pPr>
              <w:jc w:val="center"/>
              <w:rPr>
                <w:sz w:val="16"/>
                <w:szCs w:val="16"/>
              </w:rPr>
            </w:pPr>
            <w:r>
              <w:rPr>
                <w:sz w:val="16"/>
                <w:szCs w:val="16"/>
              </w:rPr>
              <w:t>Or</w:t>
            </w:r>
          </w:p>
          <w:p w14:paraId="50A95DD4" w14:textId="77777777" w:rsidR="00F158AA" w:rsidRDefault="00F158AA" w:rsidP="009353BE">
            <w:pPr>
              <w:jc w:val="center"/>
              <w:rPr>
                <w:sz w:val="16"/>
                <w:szCs w:val="16"/>
              </w:rPr>
            </w:pPr>
            <w:r>
              <w:rPr>
                <w:sz w:val="16"/>
                <w:szCs w:val="16"/>
              </w:rPr>
              <w:t>Ham &amp; Cheese Hoagie</w:t>
            </w:r>
          </w:p>
          <w:p w14:paraId="4BCCFAD5" w14:textId="77777777" w:rsidR="00F158AA" w:rsidRDefault="00F158AA" w:rsidP="009353BE">
            <w:pPr>
              <w:jc w:val="center"/>
              <w:rPr>
                <w:sz w:val="16"/>
                <w:szCs w:val="16"/>
              </w:rPr>
            </w:pPr>
            <w:r>
              <w:rPr>
                <w:sz w:val="16"/>
                <w:szCs w:val="16"/>
              </w:rPr>
              <w:t>Baked Beans</w:t>
            </w:r>
          </w:p>
          <w:p w14:paraId="13D9825B" w14:textId="77777777" w:rsidR="00F158AA" w:rsidRDefault="00F158AA" w:rsidP="009353BE">
            <w:pPr>
              <w:jc w:val="center"/>
              <w:rPr>
                <w:sz w:val="16"/>
                <w:szCs w:val="16"/>
              </w:rPr>
            </w:pPr>
            <w:r>
              <w:rPr>
                <w:sz w:val="16"/>
                <w:szCs w:val="16"/>
              </w:rPr>
              <w:t>Fruit</w:t>
            </w:r>
          </w:p>
          <w:p w14:paraId="3C338A8F" w14:textId="04D6E394" w:rsidR="00F158AA" w:rsidRPr="00A57124" w:rsidRDefault="00F158AA" w:rsidP="009353BE">
            <w:pPr>
              <w:jc w:val="center"/>
              <w:rPr>
                <w:sz w:val="16"/>
                <w:szCs w:val="16"/>
              </w:rPr>
            </w:pPr>
            <w:r>
              <w:rPr>
                <w:sz w:val="16"/>
                <w:szCs w:val="16"/>
              </w:rPr>
              <w:t>Milk</w:t>
            </w:r>
          </w:p>
        </w:tc>
        <w:tc>
          <w:tcPr>
            <w:tcW w:w="2016" w:type="dxa"/>
          </w:tcPr>
          <w:p w14:paraId="3B8D90A3" w14:textId="4426F011" w:rsidR="006171D8" w:rsidRDefault="00F158AA" w:rsidP="009353BE">
            <w:pPr>
              <w:jc w:val="center"/>
              <w:rPr>
                <w:sz w:val="16"/>
                <w:szCs w:val="16"/>
              </w:rPr>
            </w:pPr>
            <w:r>
              <w:rPr>
                <w:sz w:val="16"/>
                <w:szCs w:val="16"/>
              </w:rPr>
              <w:t>May 19</w:t>
            </w:r>
          </w:p>
          <w:p w14:paraId="6E9120ED" w14:textId="77777777" w:rsidR="00F158AA" w:rsidRDefault="00F158AA" w:rsidP="009353BE">
            <w:pPr>
              <w:jc w:val="center"/>
              <w:rPr>
                <w:sz w:val="16"/>
                <w:szCs w:val="16"/>
              </w:rPr>
            </w:pPr>
            <w:r>
              <w:rPr>
                <w:sz w:val="16"/>
                <w:szCs w:val="16"/>
              </w:rPr>
              <w:t>Hot Turkey Sandwich</w:t>
            </w:r>
          </w:p>
          <w:p w14:paraId="710B1197" w14:textId="5D54C4EC" w:rsidR="00F158AA" w:rsidRDefault="00F158AA" w:rsidP="009353BE">
            <w:pPr>
              <w:jc w:val="center"/>
              <w:rPr>
                <w:sz w:val="16"/>
                <w:szCs w:val="16"/>
              </w:rPr>
            </w:pPr>
            <w:r>
              <w:rPr>
                <w:sz w:val="16"/>
                <w:szCs w:val="16"/>
              </w:rPr>
              <w:t>Or</w:t>
            </w:r>
          </w:p>
          <w:p w14:paraId="59F6AA69" w14:textId="77777777" w:rsidR="00F158AA" w:rsidRDefault="00F158AA" w:rsidP="009353BE">
            <w:pPr>
              <w:jc w:val="center"/>
              <w:rPr>
                <w:sz w:val="16"/>
                <w:szCs w:val="16"/>
              </w:rPr>
            </w:pPr>
            <w:r>
              <w:rPr>
                <w:sz w:val="16"/>
                <w:szCs w:val="16"/>
              </w:rPr>
              <w:t>Cheese Steak</w:t>
            </w:r>
          </w:p>
          <w:p w14:paraId="2AE2CDCF" w14:textId="77777777" w:rsidR="00F158AA" w:rsidRDefault="00F158AA" w:rsidP="009353BE">
            <w:pPr>
              <w:jc w:val="center"/>
              <w:rPr>
                <w:sz w:val="16"/>
                <w:szCs w:val="16"/>
              </w:rPr>
            </w:pPr>
            <w:r>
              <w:rPr>
                <w:sz w:val="16"/>
                <w:szCs w:val="16"/>
              </w:rPr>
              <w:t>Mashed Potatoes</w:t>
            </w:r>
          </w:p>
          <w:p w14:paraId="79BDBFFC" w14:textId="77777777" w:rsidR="00F158AA" w:rsidRDefault="00F158AA" w:rsidP="009353BE">
            <w:pPr>
              <w:jc w:val="center"/>
              <w:rPr>
                <w:sz w:val="16"/>
                <w:szCs w:val="16"/>
              </w:rPr>
            </w:pPr>
            <w:r>
              <w:rPr>
                <w:sz w:val="16"/>
                <w:szCs w:val="16"/>
              </w:rPr>
              <w:t>Fruit</w:t>
            </w:r>
          </w:p>
          <w:p w14:paraId="51645B77" w14:textId="65DEFCC2" w:rsidR="00F158AA" w:rsidRPr="00A57124" w:rsidRDefault="00F158AA" w:rsidP="009353BE">
            <w:pPr>
              <w:jc w:val="center"/>
              <w:rPr>
                <w:sz w:val="16"/>
                <w:szCs w:val="16"/>
              </w:rPr>
            </w:pPr>
            <w:r>
              <w:rPr>
                <w:sz w:val="16"/>
                <w:szCs w:val="16"/>
              </w:rPr>
              <w:t>Milk</w:t>
            </w:r>
          </w:p>
        </w:tc>
        <w:tc>
          <w:tcPr>
            <w:tcW w:w="2016" w:type="dxa"/>
          </w:tcPr>
          <w:p w14:paraId="1A68778F" w14:textId="5DFBC8CF" w:rsidR="009353BE" w:rsidRDefault="00F158AA" w:rsidP="009353BE">
            <w:pPr>
              <w:jc w:val="center"/>
              <w:rPr>
                <w:sz w:val="16"/>
                <w:szCs w:val="16"/>
              </w:rPr>
            </w:pPr>
            <w:r>
              <w:rPr>
                <w:sz w:val="16"/>
                <w:szCs w:val="16"/>
              </w:rPr>
              <w:t>May 20</w:t>
            </w:r>
          </w:p>
          <w:p w14:paraId="2299CFD3" w14:textId="77777777" w:rsidR="00F158AA" w:rsidRDefault="00F158AA" w:rsidP="009353BE">
            <w:pPr>
              <w:jc w:val="center"/>
              <w:rPr>
                <w:sz w:val="16"/>
                <w:szCs w:val="16"/>
              </w:rPr>
            </w:pPr>
            <w:r>
              <w:rPr>
                <w:sz w:val="16"/>
                <w:szCs w:val="16"/>
              </w:rPr>
              <w:t>Pizza</w:t>
            </w:r>
          </w:p>
          <w:p w14:paraId="1A3BB1D6" w14:textId="5A8BEFB8" w:rsidR="00F158AA" w:rsidRDefault="00F158AA" w:rsidP="009353BE">
            <w:pPr>
              <w:jc w:val="center"/>
              <w:rPr>
                <w:sz w:val="16"/>
                <w:szCs w:val="16"/>
              </w:rPr>
            </w:pPr>
            <w:r>
              <w:rPr>
                <w:sz w:val="16"/>
                <w:szCs w:val="16"/>
              </w:rPr>
              <w:t>Or</w:t>
            </w:r>
          </w:p>
          <w:p w14:paraId="0C027AC9" w14:textId="77777777" w:rsidR="00F158AA" w:rsidRDefault="00F158AA" w:rsidP="009353BE">
            <w:pPr>
              <w:jc w:val="center"/>
              <w:rPr>
                <w:sz w:val="16"/>
                <w:szCs w:val="16"/>
              </w:rPr>
            </w:pPr>
            <w:r>
              <w:rPr>
                <w:sz w:val="16"/>
                <w:szCs w:val="16"/>
              </w:rPr>
              <w:t>Ham &amp; Cheese Flatbread</w:t>
            </w:r>
          </w:p>
          <w:p w14:paraId="426ABC46" w14:textId="77777777" w:rsidR="00F158AA" w:rsidRDefault="00F158AA" w:rsidP="009353BE">
            <w:pPr>
              <w:jc w:val="center"/>
              <w:rPr>
                <w:sz w:val="16"/>
                <w:szCs w:val="16"/>
              </w:rPr>
            </w:pPr>
            <w:r>
              <w:rPr>
                <w:sz w:val="16"/>
                <w:szCs w:val="16"/>
              </w:rPr>
              <w:t>Broccoli</w:t>
            </w:r>
          </w:p>
          <w:p w14:paraId="56470B38" w14:textId="77777777" w:rsidR="00F158AA" w:rsidRDefault="00F158AA" w:rsidP="009353BE">
            <w:pPr>
              <w:jc w:val="center"/>
              <w:rPr>
                <w:sz w:val="16"/>
                <w:szCs w:val="16"/>
              </w:rPr>
            </w:pPr>
            <w:r>
              <w:rPr>
                <w:sz w:val="16"/>
                <w:szCs w:val="16"/>
              </w:rPr>
              <w:t>Fruit</w:t>
            </w:r>
          </w:p>
          <w:p w14:paraId="7F863844" w14:textId="13652B1D" w:rsidR="00F158AA" w:rsidRPr="00A57124" w:rsidRDefault="00F158AA" w:rsidP="009353BE">
            <w:pPr>
              <w:jc w:val="center"/>
              <w:rPr>
                <w:sz w:val="16"/>
                <w:szCs w:val="16"/>
              </w:rPr>
            </w:pPr>
            <w:r>
              <w:rPr>
                <w:sz w:val="16"/>
                <w:szCs w:val="16"/>
              </w:rPr>
              <w:t>Milk</w:t>
            </w:r>
          </w:p>
        </w:tc>
        <w:tc>
          <w:tcPr>
            <w:tcW w:w="2016" w:type="dxa"/>
          </w:tcPr>
          <w:p w14:paraId="5B298682" w14:textId="77777777" w:rsidR="009353BE" w:rsidRDefault="009353BE" w:rsidP="009353BE">
            <w:pPr>
              <w:jc w:val="center"/>
            </w:pPr>
          </w:p>
        </w:tc>
      </w:tr>
      <w:tr w:rsidR="009353BE" w14:paraId="3525A4B3" w14:textId="77777777" w:rsidTr="00241419">
        <w:trPr>
          <w:trHeight w:hRule="exact" w:val="1500"/>
        </w:trPr>
        <w:tc>
          <w:tcPr>
            <w:tcW w:w="2016" w:type="dxa"/>
          </w:tcPr>
          <w:p w14:paraId="77D1F665" w14:textId="77777777" w:rsidR="009353BE" w:rsidRDefault="009353BE" w:rsidP="009353BE">
            <w:pPr>
              <w:jc w:val="center"/>
              <w:rPr>
                <w:b/>
              </w:rPr>
            </w:pPr>
          </w:p>
          <w:p w14:paraId="4CE68B88" w14:textId="77777777" w:rsidR="009353BE" w:rsidRPr="00550055" w:rsidRDefault="009353BE" w:rsidP="009353BE">
            <w:pPr>
              <w:jc w:val="center"/>
              <w:rPr>
                <w:b/>
              </w:rPr>
            </w:pPr>
            <w:r w:rsidRPr="00550055">
              <w:rPr>
                <w:b/>
              </w:rPr>
              <w:t>3</w:t>
            </w:r>
            <w:r w:rsidRPr="00550055">
              <w:rPr>
                <w:b/>
                <w:vertAlign w:val="superscript"/>
              </w:rPr>
              <w:t>rd</w:t>
            </w:r>
            <w:r w:rsidRPr="00550055">
              <w:rPr>
                <w:b/>
              </w:rPr>
              <w:t xml:space="preserve"> Choice Everyday</w:t>
            </w:r>
          </w:p>
          <w:p w14:paraId="4383D093" w14:textId="77777777" w:rsidR="009353BE" w:rsidRPr="00550055" w:rsidRDefault="009353BE" w:rsidP="009353BE">
            <w:pPr>
              <w:jc w:val="center"/>
              <w:rPr>
                <w:b/>
              </w:rPr>
            </w:pPr>
            <w:r w:rsidRPr="00550055">
              <w:rPr>
                <w:b/>
              </w:rPr>
              <w:t>Peanut Butter</w:t>
            </w:r>
          </w:p>
          <w:p w14:paraId="32E56E05" w14:textId="77777777" w:rsidR="009353BE" w:rsidRPr="00550055" w:rsidRDefault="009353BE" w:rsidP="009353BE">
            <w:pPr>
              <w:jc w:val="center"/>
              <w:rPr>
                <w:b/>
              </w:rPr>
            </w:pPr>
            <w:r w:rsidRPr="00550055">
              <w:rPr>
                <w:b/>
              </w:rPr>
              <w:t xml:space="preserve">And </w:t>
            </w:r>
            <w:r>
              <w:rPr>
                <w:b/>
              </w:rPr>
              <w:t>J</w:t>
            </w:r>
            <w:r w:rsidRPr="00550055">
              <w:rPr>
                <w:b/>
              </w:rPr>
              <w:t>elly</w:t>
            </w:r>
          </w:p>
          <w:p w14:paraId="26BA8EC2" w14:textId="77777777" w:rsidR="009353BE" w:rsidRPr="001750D4" w:rsidRDefault="009353BE" w:rsidP="009353BE">
            <w:pPr>
              <w:jc w:val="center"/>
              <w:rPr>
                <w:sz w:val="16"/>
                <w:szCs w:val="16"/>
              </w:rPr>
            </w:pPr>
            <w:r w:rsidRPr="00550055">
              <w:rPr>
                <w:b/>
              </w:rPr>
              <w:t>Sandwich</w:t>
            </w:r>
          </w:p>
        </w:tc>
        <w:tc>
          <w:tcPr>
            <w:tcW w:w="2016" w:type="dxa"/>
          </w:tcPr>
          <w:p w14:paraId="0017D311" w14:textId="77777777" w:rsidR="009353BE" w:rsidRDefault="006624F7" w:rsidP="00457EC1">
            <w:pPr>
              <w:jc w:val="center"/>
              <w:rPr>
                <w:bCs/>
                <w:sz w:val="16"/>
                <w:szCs w:val="16"/>
              </w:rPr>
            </w:pPr>
            <w:r w:rsidRPr="00F158AA">
              <w:rPr>
                <w:bCs/>
                <w:sz w:val="16"/>
                <w:szCs w:val="16"/>
              </w:rPr>
              <w:t xml:space="preserve">May </w:t>
            </w:r>
            <w:r w:rsidR="00C613E1" w:rsidRPr="00F158AA">
              <w:rPr>
                <w:bCs/>
                <w:sz w:val="16"/>
                <w:szCs w:val="16"/>
              </w:rPr>
              <w:t>2</w:t>
            </w:r>
            <w:r w:rsidR="00F158AA">
              <w:rPr>
                <w:bCs/>
                <w:sz w:val="16"/>
                <w:szCs w:val="16"/>
              </w:rPr>
              <w:t>3</w:t>
            </w:r>
          </w:p>
          <w:p w14:paraId="79B89586" w14:textId="77777777" w:rsidR="00F158AA" w:rsidRDefault="00F158AA" w:rsidP="00457EC1">
            <w:pPr>
              <w:jc w:val="center"/>
              <w:rPr>
                <w:bCs/>
                <w:sz w:val="16"/>
                <w:szCs w:val="16"/>
              </w:rPr>
            </w:pPr>
            <w:r>
              <w:rPr>
                <w:bCs/>
                <w:sz w:val="16"/>
                <w:szCs w:val="16"/>
              </w:rPr>
              <w:t xml:space="preserve">Mac &amp; Cheese </w:t>
            </w:r>
          </w:p>
          <w:p w14:paraId="6502D2DA" w14:textId="77777777" w:rsidR="00F158AA" w:rsidRDefault="00F158AA" w:rsidP="00457EC1">
            <w:pPr>
              <w:jc w:val="center"/>
              <w:rPr>
                <w:bCs/>
                <w:sz w:val="16"/>
                <w:szCs w:val="16"/>
              </w:rPr>
            </w:pPr>
            <w:r>
              <w:rPr>
                <w:bCs/>
                <w:sz w:val="16"/>
                <w:szCs w:val="16"/>
              </w:rPr>
              <w:t>Roll</w:t>
            </w:r>
          </w:p>
          <w:p w14:paraId="24046B6F" w14:textId="77777777" w:rsidR="00F158AA" w:rsidRDefault="00F158AA" w:rsidP="00457EC1">
            <w:pPr>
              <w:jc w:val="center"/>
              <w:rPr>
                <w:bCs/>
                <w:sz w:val="16"/>
                <w:szCs w:val="16"/>
              </w:rPr>
            </w:pPr>
            <w:r>
              <w:rPr>
                <w:bCs/>
                <w:sz w:val="16"/>
                <w:szCs w:val="16"/>
              </w:rPr>
              <w:t xml:space="preserve">Or </w:t>
            </w:r>
          </w:p>
          <w:p w14:paraId="36767D57" w14:textId="77777777" w:rsidR="00F158AA" w:rsidRDefault="00F158AA" w:rsidP="00457EC1">
            <w:pPr>
              <w:jc w:val="center"/>
              <w:rPr>
                <w:bCs/>
                <w:sz w:val="16"/>
                <w:szCs w:val="16"/>
              </w:rPr>
            </w:pPr>
            <w:r>
              <w:rPr>
                <w:bCs/>
                <w:sz w:val="16"/>
                <w:szCs w:val="16"/>
              </w:rPr>
              <w:t>Chef’s Choice</w:t>
            </w:r>
          </w:p>
          <w:p w14:paraId="74100634" w14:textId="7732FA7E" w:rsidR="00F158AA" w:rsidRDefault="00F158AA" w:rsidP="00457EC1">
            <w:pPr>
              <w:jc w:val="center"/>
              <w:rPr>
                <w:bCs/>
                <w:sz w:val="16"/>
                <w:szCs w:val="16"/>
              </w:rPr>
            </w:pPr>
            <w:r>
              <w:rPr>
                <w:bCs/>
                <w:sz w:val="16"/>
                <w:szCs w:val="16"/>
              </w:rPr>
              <w:t>Vegetable</w:t>
            </w:r>
          </w:p>
          <w:p w14:paraId="5D35B5DD" w14:textId="77777777" w:rsidR="00F158AA" w:rsidRDefault="00F158AA" w:rsidP="00457EC1">
            <w:pPr>
              <w:jc w:val="center"/>
              <w:rPr>
                <w:bCs/>
                <w:sz w:val="16"/>
                <w:szCs w:val="16"/>
              </w:rPr>
            </w:pPr>
            <w:r>
              <w:rPr>
                <w:bCs/>
                <w:sz w:val="16"/>
                <w:szCs w:val="16"/>
              </w:rPr>
              <w:t>Fruit</w:t>
            </w:r>
          </w:p>
          <w:p w14:paraId="070D7B60" w14:textId="2AC3314D" w:rsidR="00F158AA" w:rsidRPr="00F158AA" w:rsidRDefault="00F158AA" w:rsidP="00457EC1">
            <w:pPr>
              <w:jc w:val="center"/>
              <w:rPr>
                <w:bCs/>
                <w:sz w:val="16"/>
                <w:szCs w:val="16"/>
              </w:rPr>
            </w:pPr>
            <w:r>
              <w:rPr>
                <w:bCs/>
                <w:sz w:val="16"/>
                <w:szCs w:val="16"/>
              </w:rPr>
              <w:t>Milk</w:t>
            </w:r>
          </w:p>
        </w:tc>
        <w:tc>
          <w:tcPr>
            <w:tcW w:w="2016" w:type="dxa"/>
          </w:tcPr>
          <w:p w14:paraId="4BB8D4CF" w14:textId="77777777" w:rsidR="009353BE" w:rsidRDefault="00C613E1" w:rsidP="009353BE">
            <w:pPr>
              <w:jc w:val="center"/>
              <w:rPr>
                <w:sz w:val="16"/>
                <w:szCs w:val="16"/>
              </w:rPr>
            </w:pPr>
            <w:r>
              <w:rPr>
                <w:sz w:val="16"/>
                <w:szCs w:val="16"/>
              </w:rPr>
              <w:t>May 2</w:t>
            </w:r>
            <w:r w:rsidR="00F158AA">
              <w:rPr>
                <w:sz w:val="16"/>
                <w:szCs w:val="16"/>
              </w:rPr>
              <w:t>4</w:t>
            </w:r>
          </w:p>
          <w:p w14:paraId="2134BC31" w14:textId="77777777" w:rsidR="00F158AA" w:rsidRDefault="00F158AA" w:rsidP="009353BE">
            <w:pPr>
              <w:jc w:val="center"/>
              <w:rPr>
                <w:sz w:val="16"/>
                <w:szCs w:val="16"/>
              </w:rPr>
            </w:pPr>
            <w:r>
              <w:rPr>
                <w:sz w:val="16"/>
                <w:szCs w:val="16"/>
              </w:rPr>
              <w:t>Cheeseburger</w:t>
            </w:r>
          </w:p>
          <w:p w14:paraId="0880F7BC" w14:textId="77777777" w:rsidR="00F158AA" w:rsidRDefault="00F158AA" w:rsidP="009353BE">
            <w:pPr>
              <w:jc w:val="center"/>
              <w:rPr>
                <w:sz w:val="16"/>
                <w:szCs w:val="16"/>
              </w:rPr>
            </w:pPr>
            <w:r>
              <w:rPr>
                <w:sz w:val="16"/>
                <w:szCs w:val="16"/>
              </w:rPr>
              <w:t>Or</w:t>
            </w:r>
          </w:p>
          <w:p w14:paraId="45677F64" w14:textId="77777777" w:rsidR="00F158AA" w:rsidRDefault="00F158AA" w:rsidP="009353BE">
            <w:pPr>
              <w:jc w:val="center"/>
              <w:rPr>
                <w:sz w:val="16"/>
                <w:szCs w:val="16"/>
              </w:rPr>
            </w:pPr>
            <w:r>
              <w:rPr>
                <w:sz w:val="16"/>
                <w:szCs w:val="16"/>
              </w:rPr>
              <w:t>Chef’s Choice</w:t>
            </w:r>
          </w:p>
          <w:p w14:paraId="2E66B93D" w14:textId="77777777" w:rsidR="00F158AA" w:rsidRDefault="00F158AA" w:rsidP="009353BE">
            <w:pPr>
              <w:jc w:val="center"/>
              <w:rPr>
                <w:sz w:val="16"/>
                <w:szCs w:val="16"/>
              </w:rPr>
            </w:pPr>
            <w:r>
              <w:rPr>
                <w:sz w:val="16"/>
                <w:szCs w:val="16"/>
              </w:rPr>
              <w:t>Vegetable</w:t>
            </w:r>
          </w:p>
          <w:p w14:paraId="5E90CCBD" w14:textId="77777777" w:rsidR="00F158AA" w:rsidRDefault="00F158AA" w:rsidP="009353BE">
            <w:pPr>
              <w:jc w:val="center"/>
              <w:rPr>
                <w:sz w:val="16"/>
                <w:szCs w:val="16"/>
              </w:rPr>
            </w:pPr>
            <w:r>
              <w:rPr>
                <w:sz w:val="16"/>
                <w:szCs w:val="16"/>
              </w:rPr>
              <w:t>Fruit</w:t>
            </w:r>
          </w:p>
          <w:p w14:paraId="79802A8E" w14:textId="1D4F64DA" w:rsidR="00F158AA" w:rsidRPr="004923EE" w:rsidRDefault="00F158AA" w:rsidP="009353BE">
            <w:pPr>
              <w:jc w:val="center"/>
              <w:rPr>
                <w:sz w:val="16"/>
                <w:szCs w:val="16"/>
              </w:rPr>
            </w:pPr>
            <w:r>
              <w:rPr>
                <w:sz w:val="16"/>
                <w:szCs w:val="16"/>
              </w:rPr>
              <w:t>Milk</w:t>
            </w:r>
          </w:p>
        </w:tc>
        <w:tc>
          <w:tcPr>
            <w:tcW w:w="2016" w:type="dxa"/>
          </w:tcPr>
          <w:p w14:paraId="72C7E1C4" w14:textId="77777777" w:rsidR="009353BE" w:rsidRDefault="00C613E1" w:rsidP="009353BE">
            <w:pPr>
              <w:jc w:val="center"/>
              <w:rPr>
                <w:sz w:val="16"/>
                <w:szCs w:val="16"/>
              </w:rPr>
            </w:pPr>
            <w:r>
              <w:rPr>
                <w:sz w:val="16"/>
                <w:szCs w:val="16"/>
              </w:rPr>
              <w:t>May 2</w:t>
            </w:r>
            <w:r w:rsidR="00F158AA">
              <w:rPr>
                <w:sz w:val="16"/>
                <w:szCs w:val="16"/>
              </w:rPr>
              <w:t>5</w:t>
            </w:r>
          </w:p>
          <w:p w14:paraId="1A1BCB5C" w14:textId="6090A28E" w:rsidR="00F158AA" w:rsidRDefault="00F158AA" w:rsidP="009353BE">
            <w:pPr>
              <w:jc w:val="center"/>
              <w:rPr>
                <w:sz w:val="16"/>
                <w:szCs w:val="16"/>
              </w:rPr>
            </w:pPr>
            <w:r>
              <w:rPr>
                <w:sz w:val="16"/>
                <w:szCs w:val="16"/>
              </w:rPr>
              <w:t>Pizza</w:t>
            </w:r>
          </w:p>
          <w:p w14:paraId="295BC71C" w14:textId="77777777" w:rsidR="00F158AA" w:rsidRDefault="00F158AA" w:rsidP="009353BE">
            <w:pPr>
              <w:jc w:val="center"/>
              <w:rPr>
                <w:sz w:val="16"/>
                <w:szCs w:val="16"/>
              </w:rPr>
            </w:pPr>
            <w:r>
              <w:rPr>
                <w:sz w:val="16"/>
                <w:szCs w:val="16"/>
              </w:rPr>
              <w:t>Or</w:t>
            </w:r>
          </w:p>
          <w:p w14:paraId="5661878C" w14:textId="77777777" w:rsidR="00F158AA" w:rsidRDefault="00F158AA" w:rsidP="009353BE">
            <w:pPr>
              <w:jc w:val="center"/>
              <w:rPr>
                <w:sz w:val="16"/>
                <w:szCs w:val="16"/>
              </w:rPr>
            </w:pPr>
            <w:r>
              <w:rPr>
                <w:sz w:val="16"/>
                <w:szCs w:val="16"/>
              </w:rPr>
              <w:t>Chef’s Choice</w:t>
            </w:r>
          </w:p>
          <w:p w14:paraId="5FE4DCA0" w14:textId="77777777" w:rsidR="00F158AA" w:rsidRDefault="00F158AA" w:rsidP="009353BE">
            <w:pPr>
              <w:jc w:val="center"/>
              <w:rPr>
                <w:sz w:val="16"/>
                <w:szCs w:val="16"/>
              </w:rPr>
            </w:pPr>
            <w:r>
              <w:rPr>
                <w:sz w:val="16"/>
                <w:szCs w:val="16"/>
              </w:rPr>
              <w:t>Vegetable</w:t>
            </w:r>
          </w:p>
          <w:p w14:paraId="40527F31" w14:textId="77777777" w:rsidR="00F158AA" w:rsidRDefault="00F158AA" w:rsidP="009353BE">
            <w:pPr>
              <w:jc w:val="center"/>
              <w:rPr>
                <w:sz w:val="16"/>
                <w:szCs w:val="16"/>
              </w:rPr>
            </w:pPr>
            <w:r>
              <w:rPr>
                <w:sz w:val="16"/>
                <w:szCs w:val="16"/>
              </w:rPr>
              <w:t>Fruit</w:t>
            </w:r>
          </w:p>
          <w:p w14:paraId="1B333707" w14:textId="1D1EC869" w:rsidR="00F158AA" w:rsidRPr="004923EE" w:rsidRDefault="00F158AA" w:rsidP="009353BE">
            <w:pPr>
              <w:jc w:val="center"/>
              <w:rPr>
                <w:sz w:val="16"/>
                <w:szCs w:val="16"/>
              </w:rPr>
            </w:pPr>
            <w:r>
              <w:rPr>
                <w:sz w:val="16"/>
                <w:szCs w:val="16"/>
              </w:rPr>
              <w:t>Milk</w:t>
            </w:r>
          </w:p>
        </w:tc>
        <w:tc>
          <w:tcPr>
            <w:tcW w:w="2016" w:type="dxa"/>
          </w:tcPr>
          <w:p w14:paraId="48FDEB46" w14:textId="11C2472C" w:rsidR="009353BE" w:rsidRPr="004923EE" w:rsidRDefault="00C613E1" w:rsidP="009353BE">
            <w:pPr>
              <w:jc w:val="center"/>
              <w:rPr>
                <w:sz w:val="16"/>
                <w:szCs w:val="16"/>
              </w:rPr>
            </w:pPr>
            <w:r>
              <w:rPr>
                <w:noProof/>
                <w:sz w:val="16"/>
                <w:szCs w:val="16"/>
              </w:rPr>
              <mc:AlternateContent>
                <mc:Choice Requires="wpg">
                  <w:drawing>
                    <wp:inline distT="0" distB="0" distL="0" distR="0" wp14:anchorId="6531157C" wp14:editId="5AECCF04">
                      <wp:extent cx="943610" cy="1676400"/>
                      <wp:effectExtent l="0" t="0" r="8890" b="0"/>
                      <wp:docPr id="20" name="Group 20"/>
                      <wp:cNvGraphicFramePr/>
                      <a:graphic xmlns:a="http://schemas.openxmlformats.org/drawingml/2006/main">
                        <a:graphicData uri="http://schemas.microsoft.com/office/word/2010/wordprocessingGroup">
                          <wpg:wgp>
                            <wpg:cNvGrpSpPr/>
                            <wpg:grpSpPr>
                              <a:xfrm>
                                <a:off x="0" y="0"/>
                                <a:ext cx="943610" cy="1676400"/>
                                <a:chOff x="0" y="0"/>
                                <a:chExt cx="943610" cy="1701165"/>
                              </a:xfrm>
                            </wpg:grpSpPr>
                            <pic:pic xmlns:pic="http://schemas.openxmlformats.org/drawingml/2006/picture">
                              <pic:nvPicPr>
                                <pic:cNvPr id="18" name="Picture 18"/>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943610" cy="952500"/>
                                </a:xfrm>
                                <a:prstGeom prst="rect">
                                  <a:avLst/>
                                </a:prstGeom>
                              </pic:spPr>
                            </pic:pic>
                            <wps:wsp>
                              <wps:cNvPr id="19" name="Text Box 19"/>
                              <wps:cNvSpPr txBox="1"/>
                              <wps:spPr>
                                <a:xfrm>
                                  <a:off x="0" y="952500"/>
                                  <a:ext cx="943610" cy="748665"/>
                                </a:xfrm>
                                <a:prstGeom prst="rect">
                                  <a:avLst/>
                                </a:prstGeom>
                                <a:solidFill>
                                  <a:prstClr val="white"/>
                                </a:solidFill>
                                <a:ln>
                                  <a:noFill/>
                                </a:ln>
                              </wps:spPr>
                              <wps:txbx>
                                <w:txbxContent>
                                  <w:p w14:paraId="6CEFC2B2" w14:textId="49CEA3E5" w:rsidR="00C613E1" w:rsidRPr="00C613E1" w:rsidRDefault="00A73038" w:rsidP="00C613E1">
                                    <w:pPr>
                                      <w:rPr>
                                        <w:sz w:val="18"/>
                                        <w:szCs w:val="18"/>
                                      </w:rPr>
                                    </w:pPr>
                                    <w:hyperlink r:id="rId14" w:history="1">
                                      <w:r w:rsidR="00C613E1" w:rsidRPr="00C613E1">
                                        <w:rPr>
                                          <w:rStyle w:val="Hyperlink"/>
                                          <w:sz w:val="18"/>
                                          <w:szCs w:val="18"/>
                                        </w:rPr>
                                        <w:t>This Photo</w:t>
                                      </w:r>
                                    </w:hyperlink>
                                    <w:r w:rsidR="00C613E1" w:rsidRPr="00C613E1">
                                      <w:rPr>
                                        <w:sz w:val="18"/>
                                        <w:szCs w:val="18"/>
                                      </w:rPr>
                                      <w:t xml:space="preserve"> by Unknown Author is licensed under </w:t>
                                    </w:r>
                                    <w:hyperlink r:id="rId15" w:history="1">
                                      <w:r w:rsidR="00C613E1" w:rsidRPr="00C613E1">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31157C" id="Group 20" o:spid="_x0000_s1029" style="width:74.3pt;height:132pt;mso-position-horizontal-relative:char;mso-position-vertical-relative:line" coordsize="9436,170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style="position:absolute;width:9436;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">
                        <v:imagedata r:id="rId16" o:title=""/>
                      </v:shape>
                      <v:shape id="Text Box 19" o:spid="_x0000_s1031" type="#_x0000_t202" style="position:absolute;top:9525;width:9436;height: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6CEFC2B2" w14:textId="49CEA3E5" w:rsidR="00C613E1" w:rsidRPr="00C613E1" w:rsidRDefault="00A73038" w:rsidP="00C613E1">
                              <w:pPr>
                                <w:rPr>
                                  <w:sz w:val="18"/>
                                  <w:szCs w:val="18"/>
                                </w:rPr>
                              </w:pPr>
                              <w:hyperlink r:id="rId17" w:history="1">
                                <w:r w:rsidR="00C613E1" w:rsidRPr="00C613E1">
                                  <w:rPr>
                                    <w:rStyle w:val="Hyperlink"/>
                                    <w:sz w:val="18"/>
                                    <w:szCs w:val="18"/>
                                  </w:rPr>
                                  <w:t>This Photo</w:t>
                                </w:r>
                              </w:hyperlink>
                              <w:r w:rsidR="00C613E1" w:rsidRPr="00C613E1">
                                <w:rPr>
                                  <w:sz w:val="18"/>
                                  <w:szCs w:val="18"/>
                                </w:rPr>
                                <w:t xml:space="preserve"> by Unknown Author is licensed under </w:t>
                              </w:r>
                              <w:hyperlink r:id="rId18" w:history="1">
                                <w:r w:rsidR="00C613E1" w:rsidRPr="00C613E1">
                                  <w:rPr>
                                    <w:rStyle w:val="Hyperlink"/>
                                    <w:sz w:val="18"/>
                                    <w:szCs w:val="18"/>
                                  </w:rPr>
                                  <w:t>CC BYNC-ND</w:t>
                                </w:r>
                              </w:hyperlink>
                            </w:p>
                          </w:txbxContent>
                        </v:textbox>
                      </v:shape>
                      <w10:anchorlock/>
                    </v:group>
                  </w:pict>
                </mc:Fallback>
              </mc:AlternateContent>
            </w:r>
          </w:p>
        </w:tc>
        <w:tc>
          <w:tcPr>
            <w:tcW w:w="2016" w:type="dxa"/>
          </w:tcPr>
          <w:p w14:paraId="29BEB35A" w14:textId="713CDD2D" w:rsidR="009353BE" w:rsidRPr="00552617" w:rsidRDefault="00642227" w:rsidP="009353BE">
            <w:pPr>
              <w:jc w:val="center"/>
              <w:rPr>
                <w:sz w:val="24"/>
                <w:szCs w:val="24"/>
                <w:vertAlign w:val="superscript"/>
              </w:rPr>
            </w:pPr>
            <w:r>
              <w:rPr>
                <w:noProof/>
                <w:sz w:val="24"/>
                <w:szCs w:val="24"/>
                <w:vertAlign w:val="superscript"/>
              </w:rPr>
              <w:drawing>
                <wp:inline distT="0" distB="0" distL="0" distR="0" wp14:anchorId="46FE0E38" wp14:editId="29C86B67">
                  <wp:extent cx="1092835" cy="95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092835" cy="952500"/>
                          </a:xfrm>
                          <a:prstGeom prst="rect">
                            <a:avLst/>
                          </a:prstGeom>
                        </pic:spPr>
                      </pic:pic>
                    </a:graphicData>
                  </a:graphic>
                </wp:inline>
              </w:drawing>
            </w:r>
          </w:p>
        </w:tc>
        <w:tc>
          <w:tcPr>
            <w:tcW w:w="2016" w:type="dxa"/>
          </w:tcPr>
          <w:p w14:paraId="13F33DEB" w14:textId="77777777" w:rsidR="009353BE" w:rsidRDefault="009353BE" w:rsidP="009353BE">
            <w:r>
              <w:t>High School Lunch-</w:t>
            </w:r>
          </w:p>
          <w:p w14:paraId="759B1904" w14:textId="77777777" w:rsidR="009353BE" w:rsidRPr="00F20502" w:rsidRDefault="009353BE" w:rsidP="009353BE">
            <w:pPr>
              <w:rPr>
                <w:b/>
              </w:rPr>
            </w:pPr>
            <w:r w:rsidRPr="00F20502">
              <w:rPr>
                <w:b/>
              </w:rPr>
              <w:t>FREE</w:t>
            </w:r>
          </w:p>
          <w:p w14:paraId="5A1B9494" w14:textId="77777777" w:rsidR="009353BE" w:rsidRDefault="009353BE" w:rsidP="009353BE">
            <w:r>
              <w:t>Milk - .50</w:t>
            </w:r>
          </w:p>
          <w:p w14:paraId="6F1FE1C8" w14:textId="77777777" w:rsidR="009353BE" w:rsidRDefault="009353BE" w:rsidP="009353BE"/>
        </w:tc>
      </w:tr>
      <w:tr w:rsidR="009353BE" w14:paraId="40DC2C02" w14:textId="77777777" w:rsidTr="00241419">
        <w:trPr>
          <w:trHeight w:hRule="exact" w:val="1500"/>
        </w:trPr>
        <w:tc>
          <w:tcPr>
            <w:tcW w:w="2016" w:type="dxa"/>
          </w:tcPr>
          <w:p w14:paraId="002C485D" w14:textId="77777777" w:rsidR="009353BE" w:rsidRDefault="009353BE" w:rsidP="009353BE">
            <w:pPr>
              <w:jc w:val="center"/>
              <w:rPr>
                <w:b/>
              </w:rPr>
            </w:pPr>
          </w:p>
          <w:p w14:paraId="3DE0C963" w14:textId="77777777" w:rsidR="009353BE" w:rsidRDefault="009353BE" w:rsidP="009353BE">
            <w:pPr>
              <w:jc w:val="center"/>
              <w:rPr>
                <w:b/>
              </w:rPr>
            </w:pPr>
          </w:p>
          <w:p w14:paraId="739ABE3E" w14:textId="77777777" w:rsidR="009353BE" w:rsidRPr="00241419" w:rsidRDefault="009353BE" w:rsidP="009353BE">
            <w:pPr>
              <w:jc w:val="center"/>
              <w:rPr>
                <w:b/>
              </w:rPr>
            </w:pPr>
            <w:r w:rsidRPr="00411C4F">
              <w:rPr>
                <w:b/>
                <w:noProof/>
              </w:rPr>
              <w:t>Menu subject to change</w:t>
            </w:r>
          </w:p>
        </w:tc>
        <w:tc>
          <w:tcPr>
            <w:tcW w:w="2016" w:type="dxa"/>
          </w:tcPr>
          <w:p w14:paraId="27FA382A" w14:textId="1F731323" w:rsidR="00C24B7D" w:rsidRPr="00C24B7D" w:rsidRDefault="00642227" w:rsidP="00642227">
            <w:pPr>
              <w:jc w:val="center"/>
              <w:rPr>
                <w:b/>
                <w:bCs/>
              </w:rPr>
            </w:pPr>
            <w:r>
              <w:rPr>
                <w:b/>
                <w:bCs/>
                <w:noProof/>
              </w:rPr>
              <w:drawing>
                <wp:inline distT="0" distB="0" distL="0" distR="0" wp14:anchorId="1CB1E09C" wp14:editId="1FC46E3D">
                  <wp:extent cx="1143000" cy="866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837473B0-CC2E-450A-ABE3-18F120FF3D39}">
                                <a1611:picAttrSrcUrl xmlns:a1611="http://schemas.microsoft.com/office/drawing/2016/11/main" r:id="rId22"/>
                              </a:ext>
                            </a:extLst>
                          </a:blip>
                          <a:stretch>
                            <a:fillRect/>
                          </a:stretch>
                        </pic:blipFill>
                        <pic:spPr>
                          <a:xfrm>
                            <a:off x="0" y="0"/>
                            <a:ext cx="1143000" cy="866775"/>
                          </a:xfrm>
                          <a:prstGeom prst="rect">
                            <a:avLst/>
                          </a:prstGeom>
                        </pic:spPr>
                      </pic:pic>
                    </a:graphicData>
                  </a:graphic>
                </wp:inline>
              </w:drawing>
            </w:r>
          </w:p>
        </w:tc>
        <w:tc>
          <w:tcPr>
            <w:tcW w:w="2016" w:type="dxa"/>
          </w:tcPr>
          <w:p w14:paraId="2A266E38" w14:textId="77777777" w:rsidR="009353BE" w:rsidRPr="004923EE" w:rsidRDefault="009353BE" w:rsidP="009353BE">
            <w:pPr>
              <w:jc w:val="center"/>
              <w:rPr>
                <w:sz w:val="16"/>
                <w:szCs w:val="16"/>
              </w:rPr>
            </w:pPr>
          </w:p>
        </w:tc>
        <w:tc>
          <w:tcPr>
            <w:tcW w:w="2016" w:type="dxa"/>
          </w:tcPr>
          <w:p w14:paraId="5C086611" w14:textId="77777777" w:rsidR="009353BE" w:rsidRPr="001750D4" w:rsidRDefault="009353BE" w:rsidP="009353BE">
            <w:pPr>
              <w:rPr>
                <w:b/>
                <w:sz w:val="16"/>
                <w:szCs w:val="16"/>
                <w:vertAlign w:val="subscript"/>
              </w:rPr>
            </w:pPr>
          </w:p>
        </w:tc>
        <w:tc>
          <w:tcPr>
            <w:tcW w:w="2016" w:type="dxa"/>
          </w:tcPr>
          <w:p w14:paraId="69556967" w14:textId="77777777" w:rsidR="009353BE" w:rsidRPr="004923EE" w:rsidRDefault="009353BE" w:rsidP="009353BE">
            <w:pPr>
              <w:jc w:val="center"/>
              <w:rPr>
                <w:sz w:val="16"/>
                <w:szCs w:val="16"/>
              </w:rPr>
            </w:pPr>
          </w:p>
        </w:tc>
        <w:tc>
          <w:tcPr>
            <w:tcW w:w="2016" w:type="dxa"/>
          </w:tcPr>
          <w:p w14:paraId="4279B464" w14:textId="77777777" w:rsidR="009353BE" w:rsidRPr="007D0E85" w:rsidRDefault="009353BE" w:rsidP="00682B9A">
            <w:pPr>
              <w:jc w:val="center"/>
              <w:rPr>
                <w:sz w:val="16"/>
                <w:szCs w:val="16"/>
              </w:rPr>
            </w:pPr>
          </w:p>
        </w:tc>
        <w:tc>
          <w:tcPr>
            <w:tcW w:w="2016" w:type="dxa"/>
          </w:tcPr>
          <w:p w14:paraId="520A421C" w14:textId="117FDEDE" w:rsidR="009353BE" w:rsidRDefault="00642227" w:rsidP="00642227">
            <w:pPr>
              <w:rPr>
                <w:b/>
                <w:noProof/>
              </w:rPr>
            </w:pPr>
            <w:r>
              <w:rPr>
                <w:b/>
                <w:noProof/>
              </w:rPr>
              <w:drawing>
                <wp:inline distT="0" distB="0" distL="0" distR="0" wp14:anchorId="7195A70A" wp14:editId="0C5BB7B5">
                  <wp:extent cx="1143000" cy="89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837473B0-CC2E-450A-ABE3-18F120FF3D39}">
                                <a1611:picAttrSrcUrl xmlns:a1611="http://schemas.microsoft.com/office/drawing/2016/11/main" r:id="rId24"/>
                              </a:ext>
                            </a:extLst>
                          </a:blip>
                          <a:stretch>
                            <a:fillRect/>
                          </a:stretch>
                        </pic:blipFill>
                        <pic:spPr>
                          <a:xfrm>
                            <a:off x="0" y="0"/>
                            <a:ext cx="1143000" cy="895350"/>
                          </a:xfrm>
                          <a:prstGeom prst="rect">
                            <a:avLst/>
                          </a:prstGeom>
                        </pic:spPr>
                      </pic:pic>
                    </a:graphicData>
                  </a:graphic>
                </wp:inline>
              </w:drawing>
            </w:r>
          </w:p>
          <w:p w14:paraId="6E970795" w14:textId="77777777" w:rsidR="009353BE" w:rsidRDefault="009353BE" w:rsidP="009353BE">
            <w:pPr>
              <w:jc w:val="center"/>
              <w:rPr>
                <w:b/>
                <w:noProof/>
              </w:rPr>
            </w:pPr>
          </w:p>
          <w:p w14:paraId="330AD00C" w14:textId="77777777" w:rsidR="009353BE" w:rsidRPr="00874AE2" w:rsidRDefault="009353BE" w:rsidP="009353BE">
            <w:pPr>
              <w:jc w:val="center"/>
              <w:rPr>
                <w:b/>
                <w:sz w:val="72"/>
                <w:szCs w:val="72"/>
              </w:rPr>
            </w:pPr>
          </w:p>
        </w:tc>
      </w:tr>
    </w:tbl>
    <w:p w14:paraId="599125C9" w14:textId="77777777"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8193098">
    <w:abstractNumId w:val="1"/>
  </w:num>
  <w:num w:numId="2" w16cid:durableId="1087653730">
    <w:abstractNumId w:val="2"/>
  </w:num>
  <w:num w:numId="3" w16cid:durableId="1601986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324"/>
    <w:rsid w:val="000134BD"/>
    <w:rsid w:val="000145BF"/>
    <w:rsid w:val="00017C16"/>
    <w:rsid w:val="000246CA"/>
    <w:rsid w:val="00031507"/>
    <w:rsid w:val="00031EDE"/>
    <w:rsid w:val="00044508"/>
    <w:rsid w:val="000539EA"/>
    <w:rsid w:val="00054908"/>
    <w:rsid w:val="000833C2"/>
    <w:rsid w:val="000834B0"/>
    <w:rsid w:val="000B69E3"/>
    <w:rsid w:val="000C3C0F"/>
    <w:rsid w:val="000C4273"/>
    <w:rsid w:val="000D638D"/>
    <w:rsid w:val="000E7304"/>
    <w:rsid w:val="000F2376"/>
    <w:rsid w:val="001001B7"/>
    <w:rsid w:val="0011320A"/>
    <w:rsid w:val="00137F84"/>
    <w:rsid w:val="0014087A"/>
    <w:rsid w:val="001531A1"/>
    <w:rsid w:val="001750D4"/>
    <w:rsid w:val="00181152"/>
    <w:rsid w:val="00186CBA"/>
    <w:rsid w:val="001C63DB"/>
    <w:rsid w:val="001D3CA9"/>
    <w:rsid w:val="001E4EE2"/>
    <w:rsid w:val="00227006"/>
    <w:rsid w:val="00241419"/>
    <w:rsid w:val="002467F3"/>
    <w:rsid w:val="00250E6E"/>
    <w:rsid w:val="002522BC"/>
    <w:rsid w:val="00276BCA"/>
    <w:rsid w:val="002806BB"/>
    <w:rsid w:val="002811C0"/>
    <w:rsid w:val="00281D26"/>
    <w:rsid w:val="0028344D"/>
    <w:rsid w:val="0028362F"/>
    <w:rsid w:val="00286D9B"/>
    <w:rsid w:val="0029161A"/>
    <w:rsid w:val="0029275C"/>
    <w:rsid w:val="002A503A"/>
    <w:rsid w:val="002B0350"/>
    <w:rsid w:val="002C5340"/>
    <w:rsid w:val="002C7AB0"/>
    <w:rsid w:val="002D6892"/>
    <w:rsid w:val="002F2560"/>
    <w:rsid w:val="002F68D5"/>
    <w:rsid w:val="003071CB"/>
    <w:rsid w:val="00336D98"/>
    <w:rsid w:val="003451A1"/>
    <w:rsid w:val="00346F66"/>
    <w:rsid w:val="00357C9F"/>
    <w:rsid w:val="00394078"/>
    <w:rsid w:val="003A5636"/>
    <w:rsid w:val="003B2138"/>
    <w:rsid w:val="003B2413"/>
    <w:rsid w:val="003C43E9"/>
    <w:rsid w:val="003C4DBD"/>
    <w:rsid w:val="003E2535"/>
    <w:rsid w:val="003E7F1E"/>
    <w:rsid w:val="003F50F8"/>
    <w:rsid w:val="00404DBF"/>
    <w:rsid w:val="00411C4F"/>
    <w:rsid w:val="004173FA"/>
    <w:rsid w:val="004224EC"/>
    <w:rsid w:val="00422B88"/>
    <w:rsid w:val="004305E8"/>
    <w:rsid w:val="00436901"/>
    <w:rsid w:val="00441CCB"/>
    <w:rsid w:val="0044457F"/>
    <w:rsid w:val="004465DA"/>
    <w:rsid w:val="004503ED"/>
    <w:rsid w:val="00452DFA"/>
    <w:rsid w:val="00455319"/>
    <w:rsid w:val="00457EC1"/>
    <w:rsid w:val="00460F87"/>
    <w:rsid w:val="00474FE6"/>
    <w:rsid w:val="0048760D"/>
    <w:rsid w:val="00487744"/>
    <w:rsid w:val="004923EE"/>
    <w:rsid w:val="004A6088"/>
    <w:rsid w:val="004B685C"/>
    <w:rsid w:val="004D452B"/>
    <w:rsid w:val="004D698E"/>
    <w:rsid w:val="004D70EF"/>
    <w:rsid w:val="004E2E18"/>
    <w:rsid w:val="004F2E46"/>
    <w:rsid w:val="004F384D"/>
    <w:rsid w:val="00504C75"/>
    <w:rsid w:val="0050680D"/>
    <w:rsid w:val="005078D7"/>
    <w:rsid w:val="00507C2A"/>
    <w:rsid w:val="00513D79"/>
    <w:rsid w:val="00534A70"/>
    <w:rsid w:val="00540343"/>
    <w:rsid w:val="00543428"/>
    <w:rsid w:val="00550055"/>
    <w:rsid w:val="00552617"/>
    <w:rsid w:val="0055728B"/>
    <w:rsid w:val="00573087"/>
    <w:rsid w:val="005733E8"/>
    <w:rsid w:val="00586FEC"/>
    <w:rsid w:val="00592B3E"/>
    <w:rsid w:val="005967C9"/>
    <w:rsid w:val="005A19A4"/>
    <w:rsid w:val="005A534F"/>
    <w:rsid w:val="005A5A11"/>
    <w:rsid w:val="005A71CB"/>
    <w:rsid w:val="005B44F3"/>
    <w:rsid w:val="005B4A28"/>
    <w:rsid w:val="005B4B01"/>
    <w:rsid w:val="005B505F"/>
    <w:rsid w:val="005B767D"/>
    <w:rsid w:val="005C22DF"/>
    <w:rsid w:val="005D6429"/>
    <w:rsid w:val="005E63CA"/>
    <w:rsid w:val="005F1CF7"/>
    <w:rsid w:val="005F25FD"/>
    <w:rsid w:val="00603ECE"/>
    <w:rsid w:val="006106A5"/>
    <w:rsid w:val="006171D8"/>
    <w:rsid w:val="006200F2"/>
    <w:rsid w:val="00637F28"/>
    <w:rsid w:val="00642227"/>
    <w:rsid w:val="00653C02"/>
    <w:rsid w:val="00655A77"/>
    <w:rsid w:val="006624F7"/>
    <w:rsid w:val="00662690"/>
    <w:rsid w:val="006660C8"/>
    <w:rsid w:val="00676AD6"/>
    <w:rsid w:val="00682B9A"/>
    <w:rsid w:val="006854E6"/>
    <w:rsid w:val="00685DA2"/>
    <w:rsid w:val="006861FF"/>
    <w:rsid w:val="006A03AE"/>
    <w:rsid w:val="006A7324"/>
    <w:rsid w:val="006C1540"/>
    <w:rsid w:val="006C1DFF"/>
    <w:rsid w:val="006C54B3"/>
    <w:rsid w:val="006C6347"/>
    <w:rsid w:val="006D5A52"/>
    <w:rsid w:val="006D6B82"/>
    <w:rsid w:val="006E331D"/>
    <w:rsid w:val="006F103C"/>
    <w:rsid w:val="006F2AAA"/>
    <w:rsid w:val="006F70E3"/>
    <w:rsid w:val="00702A32"/>
    <w:rsid w:val="007127C2"/>
    <w:rsid w:val="00751EBA"/>
    <w:rsid w:val="00764F13"/>
    <w:rsid w:val="00773795"/>
    <w:rsid w:val="00774237"/>
    <w:rsid w:val="0077431A"/>
    <w:rsid w:val="00797028"/>
    <w:rsid w:val="007B27B4"/>
    <w:rsid w:val="007B6798"/>
    <w:rsid w:val="007C0399"/>
    <w:rsid w:val="007C1516"/>
    <w:rsid w:val="007C1E8B"/>
    <w:rsid w:val="007D0E85"/>
    <w:rsid w:val="007E5F7C"/>
    <w:rsid w:val="008003F3"/>
    <w:rsid w:val="00804786"/>
    <w:rsid w:val="0083208E"/>
    <w:rsid w:val="00841987"/>
    <w:rsid w:val="008567F6"/>
    <w:rsid w:val="00874AE2"/>
    <w:rsid w:val="00886A57"/>
    <w:rsid w:val="00890C70"/>
    <w:rsid w:val="008A2882"/>
    <w:rsid w:val="008A5C4C"/>
    <w:rsid w:val="008B2BC8"/>
    <w:rsid w:val="008B6186"/>
    <w:rsid w:val="008C41E8"/>
    <w:rsid w:val="008C6C9B"/>
    <w:rsid w:val="008D68F6"/>
    <w:rsid w:val="00911C8F"/>
    <w:rsid w:val="00916300"/>
    <w:rsid w:val="00923D6F"/>
    <w:rsid w:val="009353BE"/>
    <w:rsid w:val="00953618"/>
    <w:rsid w:val="0097260C"/>
    <w:rsid w:val="00973446"/>
    <w:rsid w:val="009A27CE"/>
    <w:rsid w:val="009A7BDE"/>
    <w:rsid w:val="009C3A64"/>
    <w:rsid w:val="009C617A"/>
    <w:rsid w:val="009E4A16"/>
    <w:rsid w:val="00A257BD"/>
    <w:rsid w:val="00A27A7E"/>
    <w:rsid w:val="00A322C2"/>
    <w:rsid w:val="00A3297F"/>
    <w:rsid w:val="00A54279"/>
    <w:rsid w:val="00A57124"/>
    <w:rsid w:val="00A57756"/>
    <w:rsid w:val="00A70DEA"/>
    <w:rsid w:val="00A73038"/>
    <w:rsid w:val="00A812BB"/>
    <w:rsid w:val="00AB24A4"/>
    <w:rsid w:val="00AB641F"/>
    <w:rsid w:val="00AC50E0"/>
    <w:rsid w:val="00AF64F4"/>
    <w:rsid w:val="00AF79FE"/>
    <w:rsid w:val="00B1021B"/>
    <w:rsid w:val="00B300D6"/>
    <w:rsid w:val="00B42384"/>
    <w:rsid w:val="00B47372"/>
    <w:rsid w:val="00B55EEF"/>
    <w:rsid w:val="00B60E59"/>
    <w:rsid w:val="00B61592"/>
    <w:rsid w:val="00B66AA6"/>
    <w:rsid w:val="00B66EB9"/>
    <w:rsid w:val="00B74573"/>
    <w:rsid w:val="00B9563A"/>
    <w:rsid w:val="00BA289B"/>
    <w:rsid w:val="00BA46D0"/>
    <w:rsid w:val="00BA7F36"/>
    <w:rsid w:val="00BB181E"/>
    <w:rsid w:val="00BB5953"/>
    <w:rsid w:val="00BC3A63"/>
    <w:rsid w:val="00BD03EE"/>
    <w:rsid w:val="00BD4256"/>
    <w:rsid w:val="00BF745A"/>
    <w:rsid w:val="00C17D43"/>
    <w:rsid w:val="00C24B7D"/>
    <w:rsid w:val="00C26F5B"/>
    <w:rsid w:val="00C2754C"/>
    <w:rsid w:val="00C3475A"/>
    <w:rsid w:val="00C35A32"/>
    <w:rsid w:val="00C434E1"/>
    <w:rsid w:val="00C43F37"/>
    <w:rsid w:val="00C53842"/>
    <w:rsid w:val="00C53971"/>
    <w:rsid w:val="00C613E1"/>
    <w:rsid w:val="00C75C67"/>
    <w:rsid w:val="00C82287"/>
    <w:rsid w:val="00CA0F3D"/>
    <w:rsid w:val="00CB1C18"/>
    <w:rsid w:val="00CB2CFB"/>
    <w:rsid w:val="00CB467E"/>
    <w:rsid w:val="00CC2AF3"/>
    <w:rsid w:val="00CC6571"/>
    <w:rsid w:val="00CC7C03"/>
    <w:rsid w:val="00CD14E8"/>
    <w:rsid w:val="00CD167D"/>
    <w:rsid w:val="00CD1CBB"/>
    <w:rsid w:val="00CE5E6E"/>
    <w:rsid w:val="00D15785"/>
    <w:rsid w:val="00D209F1"/>
    <w:rsid w:val="00D25F8C"/>
    <w:rsid w:val="00D517D6"/>
    <w:rsid w:val="00D62BF6"/>
    <w:rsid w:val="00D813E7"/>
    <w:rsid w:val="00D85031"/>
    <w:rsid w:val="00D97AC8"/>
    <w:rsid w:val="00DB5BF6"/>
    <w:rsid w:val="00DD4A6B"/>
    <w:rsid w:val="00DD5D2D"/>
    <w:rsid w:val="00E20886"/>
    <w:rsid w:val="00E32FFD"/>
    <w:rsid w:val="00E4231C"/>
    <w:rsid w:val="00E43CA7"/>
    <w:rsid w:val="00E47268"/>
    <w:rsid w:val="00E47CA4"/>
    <w:rsid w:val="00E54668"/>
    <w:rsid w:val="00E60DBD"/>
    <w:rsid w:val="00E97881"/>
    <w:rsid w:val="00EA6B0E"/>
    <w:rsid w:val="00EB776F"/>
    <w:rsid w:val="00ED6C12"/>
    <w:rsid w:val="00EE2E36"/>
    <w:rsid w:val="00EE68C5"/>
    <w:rsid w:val="00EF5B27"/>
    <w:rsid w:val="00EF5F32"/>
    <w:rsid w:val="00EF761B"/>
    <w:rsid w:val="00F05B6B"/>
    <w:rsid w:val="00F158AA"/>
    <w:rsid w:val="00F16D8B"/>
    <w:rsid w:val="00F20459"/>
    <w:rsid w:val="00F20502"/>
    <w:rsid w:val="00F3195D"/>
    <w:rsid w:val="00F46745"/>
    <w:rsid w:val="00F674AF"/>
    <w:rsid w:val="00F726CE"/>
    <w:rsid w:val="00F73331"/>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77FE3A"/>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 w:type="character" w:styleId="UnresolvedMention">
    <w:name w:val="Unresolved Mention"/>
    <w:basedOn w:val="DefaultParagraphFont"/>
    <w:uiPriority w:val="99"/>
    <w:semiHidden/>
    <w:unhideWhenUsed/>
    <w:rsid w:val="006624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hyperlink" Target="http://www.schcounselor.com/2010_06_01_archive.html" TargetMode="External"/><Relationship Id="rId18" Type="http://schemas.openxmlformats.org/officeDocument/2006/relationships/hyperlink" Target="https://creativecommons.org/licenses/by-nc-nd/3.0/"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6.jpg"/><Relationship Id="rId7" Type="http://schemas.openxmlformats.org/officeDocument/2006/relationships/hyperlink" Target="mailto:program.intake@usda.gov" TargetMode="External"/><Relationship Id="rId12" Type="http://schemas.openxmlformats.org/officeDocument/2006/relationships/image" Target="media/image3.gif"/><Relationship Id="rId17" Type="http://schemas.openxmlformats.org/officeDocument/2006/relationships/hyperlink" Target="http://www.schcounselor.com/2010_06_01_archive.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hyperlink" Target="http://www.clipartbest.com/cap-and-gown-imag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ublicdomainpictures.net/view-image.php?image=39061&amp;picture=month-of-may-doodle" TargetMode="External"/><Relationship Id="rId24" Type="http://schemas.openxmlformats.org/officeDocument/2006/relationships/hyperlink" Target="https://www.hdnicewallpapers.com/Wallpaper-Download/Summer/Super-HD-Photo-of-Beach-During-Summer-Season" TargetMode="External"/><Relationship Id="rId5" Type="http://schemas.openxmlformats.org/officeDocument/2006/relationships/settings" Target="settings.xml"/><Relationship Id="rId15" Type="http://schemas.openxmlformats.org/officeDocument/2006/relationships/hyperlink" Target="https://creativecommons.org/licenses/by-nc-nd/3.0/" TargetMode="External"/><Relationship Id="rId23"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schcounselor.com/2010_06_01_archive.html" TargetMode="External"/><Relationship Id="rId22" Type="http://schemas.openxmlformats.org/officeDocument/2006/relationships/hyperlink" Target="https://babygizmo.com/memorial-day-activities/"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CBF"/>
    <w:rsid w:val="000067A5"/>
    <w:rsid w:val="0005456D"/>
    <w:rsid w:val="00071A14"/>
    <w:rsid w:val="00086328"/>
    <w:rsid w:val="000875E4"/>
    <w:rsid w:val="00106F55"/>
    <w:rsid w:val="00123A55"/>
    <w:rsid w:val="001502DF"/>
    <w:rsid w:val="00165FBB"/>
    <w:rsid w:val="001C07A5"/>
    <w:rsid w:val="001E451D"/>
    <w:rsid w:val="0024309B"/>
    <w:rsid w:val="00245FF5"/>
    <w:rsid w:val="002515FF"/>
    <w:rsid w:val="002745DE"/>
    <w:rsid w:val="00275FB0"/>
    <w:rsid w:val="002A556A"/>
    <w:rsid w:val="002E6970"/>
    <w:rsid w:val="00315046"/>
    <w:rsid w:val="003221C7"/>
    <w:rsid w:val="003244F9"/>
    <w:rsid w:val="00352399"/>
    <w:rsid w:val="00366E47"/>
    <w:rsid w:val="003A6EAC"/>
    <w:rsid w:val="003E52AA"/>
    <w:rsid w:val="00405161"/>
    <w:rsid w:val="00407EA6"/>
    <w:rsid w:val="004371BA"/>
    <w:rsid w:val="004536C1"/>
    <w:rsid w:val="00464013"/>
    <w:rsid w:val="0046434A"/>
    <w:rsid w:val="0046738D"/>
    <w:rsid w:val="004839B2"/>
    <w:rsid w:val="004B2F46"/>
    <w:rsid w:val="00512ACD"/>
    <w:rsid w:val="0055272E"/>
    <w:rsid w:val="005A01D5"/>
    <w:rsid w:val="005E34B9"/>
    <w:rsid w:val="005F1046"/>
    <w:rsid w:val="00630E86"/>
    <w:rsid w:val="00667C73"/>
    <w:rsid w:val="00672559"/>
    <w:rsid w:val="006A2530"/>
    <w:rsid w:val="006A32EB"/>
    <w:rsid w:val="007369F7"/>
    <w:rsid w:val="008360A9"/>
    <w:rsid w:val="00853138"/>
    <w:rsid w:val="008C5E13"/>
    <w:rsid w:val="008D2D22"/>
    <w:rsid w:val="00927223"/>
    <w:rsid w:val="009523A7"/>
    <w:rsid w:val="00974B7C"/>
    <w:rsid w:val="009A50F8"/>
    <w:rsid w:val="009C5605"/>
    <w:rsid w:val="009F6A9B"/>
    <w:rsid w:val="00A77659"/>
    <w:rsid w:val="00AD3FE3"/>
    <w:rsid w:val="00AE18F4"/>
    <w:rsid w:val="00AF18F4"/>
    <w:rsid w:val="00B04EA8"/>
    <w:rsid w:val="00B25F4E"/>
    <w:rsid w:val="00B469CF"/>
    <w:rsid w:val="00B57AC4"/>
    <w:rsid w:val="00B65E4A"/>
    <w:rsid w:val="00BB59F0"/>
    <w:rsid w:val="00BC3670"/>
    <w:rsid w:val="00BD124E"/>
    <w:rsid w:val="00BE2E65"/>
    <w:rsid w:val="00BE64A0"/>
    <w:rsid w:val="00C06C9B"/>
    <w:rsid w:val="00C134D2"/>
    <w:rsid w:val="00C258BA"/>
    <w:rsid w:val="00C42CE0"/>
    <w:rsid w:val="00C6782B"/>
    <w:rsid w:val="00CA4F46"/>
    <w:rsid w:val="00CC2BD8"/>
    <w:rsid w:val="00D4728B"/>
    <w:rsid w:val="00D47421"/>
    <w:rsid w:val="00D612B6"/>
    <w:rsid w:val="00D74078"/>
    <w:rsid w:val="00D93CAC"/>
    <w:rsid w:val="00D9402E"/>
    <w:rsid w:val="00DC1CBF"/>
    <w:rsid w:val="00E50594"/>
    <w:rsid w:val="00E73CFD"/>
    <w:rsid w:val="00EA2364"/>
    <w:rsid w:val="00EA6ED8"/>
    <w:rsid w:val="00EF4FC7"/>
    <w:rsid w:val="00F069E6"/>
    <w:rsid w:val="00F261FE"/>
    <w:rsid w:val="00F345ED"/>
    <w:rsid w:val="00F45A57"/>
    <w:rsid w:val="00F4678B"/>
    <w:rsid w:val="00F75D8B"/>
    <w:rsid w:val="00F81F3C"/>
    <w:rsid w:val="00F90DD6"/>
    <w:rsid w:val="00FC5410"/>
    <w:rsid w:val="00FE493F"/>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DB3172E-D9EB-41FB-AB02-6A624D39E6C4}">
  <ds:schemaRefs>
    <ds:schemaRef ds:uri="http://schemas.openxmlformats.org/officeDocument/2006/bibliography"/>
  </ds:schemaRefs>
</ds:datastoreItem>
</file>

<file path=customXml/itemProps2.xml><?xml version="1.0" encoding="utf-8"?>
<ds:datastoreItem xmlns:ds="http://schemas.openxmlformats.org/officeDocument/2006/customXml" ds:itemID="{EA760FC7-F2C8-44E6-BF1B-AA53DBBAE5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7 day calendar grid</Template>
  <TotalTime>0</TotalTime>
  <Pages>1</Pages>
  <Words>271</Words>
  <Characters>1256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2</cp:revision>
  <cp:lastPrinted>2021-02-08T15:15:00Z</cp:lastPrinted>
  <dcterms:created xsi:type="dcterms:W3CDTF">2022-05-02T13:43:00Z</dcterms:created>
  <dcterms:modified xsi:type="dcterms:W3CDTF">2022-05-02T13:43:00Z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