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6D67B" w14:textId="77777777" w:rsidR="00A3297F" w:rsidRPr="00F36D7C" w:rsidRDefault="00F36D7C" w:rsidP="003C43E9">
      <w:pPr>
        <w:pStyle w:val="Heading2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3F06FA87" wp14:editId="09C5E204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92392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C92CFE23EAA14B15BD27E632BDBADA9C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14:paraId="14A2E84E" w14:textId="637A7459" w:rsidR="00071580" w:rsidRDefault="00071580" w:rsidP="00071580">
                                <w:pPr>
                                  <w:jc w:val="center"/>
                                  <w:rPr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</w:rPr>
                                  <w:t>Fannett-Metal School Distri</w:t>
                                </w:r>
                                <w:r w:rsidR="007A4087">
                                  <w:rPr>
                                    <w:sz w:val="28"/>
                                    <w:szCs w:val="28"/>
                                  </w:rPr>
                                  <w:t>ct - May</w:t>
                                </w:r>
                                <w:r w:rsidR="00893181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72107C">
                                  <w:rPr>
                                    <w:sz w:val="28"/>
                                    <w:szCs w:val="28"/>
                                  </w:rPr>
                                  <w:t>202</w:t>
                                </w:r>
                                <w:r w:rsidR="00315E07">
                                  <w:rPr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sdtContent>
                          </w:sdt>
                          <w:p w14:paraId="48B6B94C" w14:textId="77777777"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24EF84F5" w14:textId="77777777" w:rsidR="00071580" w:rsidRDefault="006B5571" w:rsidP="00071580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>Breakfast</w:t>
                            </w:r>
                            <w:r w:rsidR="00071580"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  <w:t xml:space="preserve"> Menu</w:t>
                            </w:r>
                          </w:p>
                          <w:p w14:paraId="13CC7782" w14:textId="77777777" w:rsidR="00071580" w:rsidRDefault="00071580" w:rsidP="00071580">
                            <w:pP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26117B2A" w14:textId="77777777" w:rsidR="000823FE" w:rsidRPr="00551BF5" w:rsidRDefault="000823FE" w:rsidP="000823FE">
                            <w:pPr>
                              <w:jc w:val="center"/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  <w:p w14:paraId="07AEB1EF" w14:textId="77777777" w:rsidR="00A3297F" w:rsidRPr="00071580" w:rsidRDefault="00A3297F" w:rsidP="00071580">
                            <w:pPr>
                              <w:rPr>
                                <w:rFonts w:asciiTheme="minorHAnsi" w:hAnsiTheme="minorHAnsi" w:cstheme="minorBid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F06FA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72.7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C92CFE23EAA14B15BD27E632BDBADA9C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14:paraId="14A2E84E" w14:textId="637A7459" w:rsidR="00071580" w:rsidRDefault="00071580" w:rsidP="00071580">
                          <w:pPr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Fannett-Metal School Distri</w:t>
                          </w:r>
                          <w:r w:rsidR="007A4087">
                            <w:rPr>
                              <w:sz w:val="28"/>
                              <w:szCs w:val="28"/>
                            </w:rPr>
                            <w:t>ct - May</w:t>
                          </w:r>
                          <w:r w:rsidR="00893181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72107C">
                            <w:rPr>
                              <w:sz w:val="28"/>
                              <w:szCs w:val="28"/>
                            </w:rPr>
                            <w:t>202</w:t>
                          </w:r>
                          <w:r w:rsidR="00315E07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sdtContent>
                    </w:sdt>
                    <w:p w14:paraId="48B6B94C" w14:textId="77777777"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14:paraId="24EF84F5" w14:textId="77777777" w:rsidR="00071580" w:rsidRDefault="006B5571" w:rsidP="00071580">
                      <w:pPr>
                        <w:jc w:val="center"/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>Breakfast</w:t>
                      </w:r>
                      <w:r w:rsidR="00071580"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  <w:t xml:space="preserve"> Menu</w:t>
                      </w:r>
                    </w:p>
                    <w:p w14:paraId="13CC7782" w14:textId="77777777" w:rsidR="00071580" w:rsidRDefault="00071580" w:rsidP="00071580">
                      <w:pP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</w:p>
                    <w:p w14:paraId="26117B2A" w14:textId="77777777" w:rsidR="000823FE" w:rsidRPr="00551BF5" w:rsidRDefault="000823FE" w:rsidP="000823FE">
                      <w:pPr>
                        <w:jc w:val="center"/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  <w:p w14:paraId="07AEB1EF" w14:textId="77777777" w:rsidR="00A3297F" w:rsidRPr="00071580" w:rsidRDefault="00A3297F" w:rsidP="00071580">
                      <w:pPr>
                        <w:rPr>
                          <w:rFonts w:asciiTheme="minorHAnsi" w:hAnsiTheme="minorHAnsi" w:cstheme="minorBid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77C662F" wp14:editId="4A68CB6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9EB5C" w14:textId="77777777"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4F4585" wp14:editId="242AEC57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7C662F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" o:allowincell="f" filled="f" stroked="f">
                <v:textbox inset="0,0,0,0">
                  <w:txbxContent>
                    <w:p w14:paraId="3EE9EB5C" w14:textId="77777777"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84F4585" wp14:editId="242AEC57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EFD74" w14:textId="77777777" w:rsidR="00A3297F" w:rsidRDefault="00A3297F"/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14:paraId="4583F130" w14:textId="77777777" w:rsidTr="00C6127B">
        <w:trPr>
          <w:trHeight w:hRule="exact" w:val="550"/>
        </w:trPr>
        <w:tc>
          <w:tcPr>
            <w:tcW w:w="2016" w:type="dxa"/>
            <w:shd w:val="pct60" w:color="auto" w:fill="FFFFFF"/>
            <w:vAlign w:val="center"/>
          </w:tcPr>
          <w:p w14:paraId="09DE4401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2EE38D64" w14:textId="77777777"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6AB4038D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6F92A57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6FDA1795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1CC79003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14:paraId="2EEC97AF" w14:textId="77777777"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893181" w14:paraId="04FA6AC6" w14:textId="77777777" w:rsidTr="002632D5">
        <w:trPr>
          <w:trHeight w:hRule="exact" w:val="1495"/>
        </w:trPr>
        <w:tc>
          <w:tcPr>
            <w:tcW w:w="2016" w:type="dxa"/>
          </w:tcPr>
          <w:p w14:paraId="71C88564" w14:textId="016EF1DA" w:rsidR="00893181" w:rsidRPr="00F10864" w:rsidRDefault="00F54961" w:rsidP="00F10864">
            <w:pPr>
              <w:jc w:val="center"/>
              <w:rPr>
                <w:sz w:val="72"/>
                <w:szCs w:val="72"/>
              </w:rPr>
            </w:pPr>
            <w:r w:rsidRPr="00F10864">
              <w:rPr>
                <w:noProof/>
                <w:sz w:val="72"/>
                <w:szCs w:val="7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CC5AF50" wp14:editId="023320D2">
                      <wp:simplePos x="0" y="0"/>
                      <wp:positionH relativeFrom="column">
                        <wp:posOffset>-712470</wp:posOffset>
                      </wp:positionH>
                      <wp:positionV relativeFrom="paragraph">
                        <wp:posOffset>83820</wp:posOffset>
                      </wp:positionV>
                      <wp:extent cx="1152525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52525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685E5D8" w14:textId="77777777" w:rsidR="00893181" w:rsidRPr="00B47372" w:rsidRDefault="00893181" w:rsidP="00893181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5AF50" id="Text Box 7" o:spid="_x0000_s1028" type="#_x0000_t202" style="position:absolute;left:0;text-align:left;margin-left:-56.1pt;margin-top:6.6pt;width:90.75pt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" filled="f" stroked="f">
                      <v:textbox>
                        <w:txbxContent>
                          <w:p w14:paraId="5685E5D8" w14:textId="77777777" w:rsidR="00893181" w:rsidRPr="00B47372" w:rsidRDefault="00893181" w:rsidP="00893181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4FD2">
              <w:rPr>
                <w:sz w:val="72"/>
                <w:szCs w:val="72"/>
              </w:rPr>
              <w:t>May</w:t>
            </w:r>
          </w:p>
        </w:tc>
        <w:tc>
          <w:tcPr>
            <w:tcW w:w="2016" w:type="dxa"/>
          </w:tcPr>
          <w:p w14:paraId="34B24E0E" w14:textId="3C94D0F0" w:rsidR="003608EB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2</w:t>
            </w:r>
          </w:p>
          <w:p w14:paraId="34204D9F" w14:textId="77777777" w:rsidR="000C4FD2" w:rsidRDefault="000C4FD2" w:rsidP="003608EB">
            <w:pPr>
              <w:jc w:val="center"/>
              <w:rPr>
                <w:sz w:val="16"/>
                <w:szCs w:val="16"/>
              </w:rPr>
            </w:pPr>
          </w:p>
          <w:p w14:paraId="24D5E3E7" w14:textId="77777777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5BCB68D5" w14:textId="40CD7387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14:paraId="075BDA4A" w14:textId="367C2E41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5075312" w14:textId="35134F14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37694B53" w14:textId="77777777" w:rsidR="00D05AE1" w:rsidRDefault="00D05AE1" w:rsidP="003608EB">
            <w:pPr>
              <w:jc w:val="center"/>
              <w:rPr>
                <w:sz w:val="16"/>
                <w:szCs w:val="16"/>
              </w:rPr>
            </w:pPr>
          </w:p>
          <w:p w14:paraId="59DB1EFE" w14:textId="1F2B3495" w:rsidR="003608EB" w:rsidRPr="003608EB" w:rsidRDefault="003608EB" w:rsidP="00D05A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640E16C" w14:textId="2FD977C5" w:rsidR="003608EB" w:rsidRDefault="00474888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3</w:t>
            </w:r>
          </w:p>
          <w:p w14:paraId="4214BC55" w14:textId="77777777" w:rsidR="00D05AE1" w:rsidRDefault="00D05AE1" w:rsidP="00C6127B">
            <w:pPr>
              <w:jc w:val="center"/>
              <w:rPr>
                <w:sz w:val="16"/>
                <w:szCs w:val="16"/>
              </w:rPr>
            </w:pPr>
          </w:p>
          <w:p w14:paraId="3089E963" w14:textId="77777777"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35CB5302" w14:textId="77777777"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543C379C" w14:textId="77777777"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52E4B3E" w14:textId="77777777" w:rsidR="00D05AE1" w:rsidRDefault="00D05AE1" w:rsidP="00D05A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C094EC1" w14:textId="77777777" w:rsidR="00D05AE1" w:rsidRPr="003608EB" w:rsidRDefault="00D05AE1" w:rsidP="00C6127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1F3C06" w14:textId="3B34514C" w:rsidR="003608EB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4</w:t>
            </w:r>
          </w:p>
          <w:p w14:paraId="611FAFD7" w14:textId="77777777" w:rsidR="000C4FD2" w:rsidRDefault="000C4FD2" w:rsidP="003608EB">
            <w:pPr>
              <w:jc w:val="center"/>
              <w:rPr>
                <w:sz w:val="16"/>
                <w:szCs w:val="16"/>
              </w:rPr>
            </w:pPr>
          </w:p>
          <w:p w14:paraId="254E7A0A" w14:textId="47FDD4E7" w:rsidR="00D05AE1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14:paraId="6FDD8C8A" w14:textId="21CBE061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256BBC69" w14:textId="61068773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2873BE4" w14:textId="7E37BC00" w:rsidR="000C4FD2" w:rsidRDefault="000C4FD2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266E882A" w14:textId="77777777" w:rsidR="003608EB" w:rsidRPr="003608EB" w:rsidRDefault="003608EB" w:rsidP="000C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96A7F9B" w14:textId="3730B183" w:rsidR="00893181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5</w:t>
            </w:r>
          </w:p>
          <w:p w14:paraId="05AE6109" w14:textId="77777777" w:rsidR="003608EB" w:rsidRDefault="003608EB" w:rsidP="003608EB">
            <w:pPr>
              <w:jc w:val="center"/>
              <w:rPr>
                <w:sz w:val="16"/>
                <w:szCs w:val="16"/>
              </w:rPr>
            </w:pPr>
          </w:p>
          <w:p w14:paraId="0DCD5656" w14:textId="77777777" w:rsid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1975E056" w14:textId="77777777" w:rsidR="003608EB" w:rsidRDefault="00D05AE1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A2BF478" w14:textId="77777777" w:rsidR="003608EB" w:rsidRPr="003608EB" w:rsidRDefault="003608EB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634E8665" w14:textId="4782280D" w:rsidR="00893181" w:rsidRDefault="00474888" w:rsidP="003608E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6</w:t>
            </w:r>
          </w:p>
          <w:p w14:paraId="67474EB7" w14:textId="77777777" w:rsidR="000C4FD2" w:rsidRDefault="000C4FD2" w:rsidP="003608EB">
            <w:pPr>
              <w:jc w:val="center"/>
              <w:rPr>
                <w:sz w:val="16"/>
                <w:szCs w:val="16"/>
              </w:rPr>
            </w:pPr>
          </w:p>
          <w:p w14:paraId="35A3B413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14:paraId="643FFE76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0611F29A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686B29F" w14:textId="7994A97A" w:rsidR="00D05AE1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8D7EECE" w14:textId="77777777" w:rsidR="003608EB" w:rsidRPr="003608EB" w:rsidRDefault="003608EB" w:rsidP="000C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6EF14035" w14:textId="423CD362" w:rsidR="007220F3" w:rsidRDefault="007220F3" w:rsidP="007220F3">
            <w:r>
              <w:t>Elementary</w:t>
            </w:r>
            <w:r w:rsidR="00315E07">
              <w:t xml:space="preserve"> &amp; MS/HS </w:t>
            </w:r>
            <w:r>
              <w:t xml:space="preserve"> </w:t>
            </w:r>
          </w:p>
          <w:p w14:paraId="38391642" w14:textId="77777777" w:rsidR="007220F3" w:rsidRDefault="007220F3" w:rsidP="007220F3">
            <w:r>
              <w:t>Breakfast - FREE</w:t>
            </w:r>
          </w:p>
          <w:p w14:paraId="0117B620" w14:textId="77777777" w:rsidR="007220F3" w:rsidRDefault="007220F3" w:rsidP="007220F3">
            <w:r>
              <w:t>Milk -$.50</w:t>
            </w:r>
          </w:p>
          <w:p w14:paraId="05B29C6E" w14:textId="77777777" w:rsidR="007220F3" w:rsidRPr="001750D4" w:rsidRDefault="007220F3" w:rsidP="007220F3">
            <w:pPr>
              <w:rPr>
                <w:b/>
                <w:sz w:val="16"/>
                <w:szCs w:val="16"/>
                <w:u w:val="single"/>
              </w:rPr>
            </w:pPr>
          </w:p>
          <w:p w14:paraId="3027E149" w14:textId="77777777" w:rsidR="00893181" w:rsidRPr="00281D26" w:rsidRDefault="00893181" w:rsidP="00893181"/>
        </w:tc>
      </w:tr>
      <w:tr w:rsidR="00A3297F" w14:paraId="0C8A3D7E" w14:textId="77777777" w:rsidTr="002632D5">
        <w:trPr>
          <w:trHeight w:hRule="exact" w:val="1500"/>
        </w:trPr>
        <w:tc>
          <w:tcPr>
            <w:tcW w:w="2016" w:type="dxa"/>
          </w:tcPr>
          <w:p w14:paraId="15DED96E" w14:textId="77777777" w:rsidR="00A3297F" w:rsidRDefault="00A3297F"/>
        </w:tc>
        <w:tc>
          <w:tcPr>
            <w:tcW w:w="2016" w:type="dxa"/>
          </w:tcPr>
          <w:p w14:paraId="2148023A" w14:textId="60E33BB7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9</w:t>
            </w:r>
          </w:p>
          <w:p w14:paraId="0876C9EE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502D58E5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76B83430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14:paraId="13B6FDF7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6E39AF30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628A422C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757E6601" w14:textId="578D017C" w:rsidR="00AA082C" w:rsidRPr="005C22DF" w:rsidRDefault="00AA082C" w:rsidP="00D05A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C9841C1" w14:textId="02AAA32B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0C4FD2">
              <w:rPr>
                <w:sz w:val="16"/>
                <w:szCs w:val="16"/>
              </w:rPr>
              <w:t>0</w:t>
            </w:r>
          </w:p>
          <w:p w14:paraId="674248D7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481F523E" w14:textId="77777777" w:rsidR="00C6127B" w:rsidRDefault="00C6127B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Pancake </w:t>
            </w:r>
          </w:p>
          <w:p w14:paraId="74A2F926" w14:textId="77777777"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a Stick</w:t>
            </w:r>
          </w:p>
          <w:p w14:paraId="2B3D24D6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3BAED4C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52E685C" w14:textId="77777777" w:rsidR="000C01C3" w:rsidRPr="00E20886" w:rsidRDefault="000C01C3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F933009" w14:textId="60D83EFA" w:rsidR="00664F77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0C4FD2">
              <w:rPr>
                <w:sz w:val="16"/>
                <w:szCs w:val="16"/>
              </w:rPr>
              <w:t>1</w:t>
            </w:r>
          </w:p>
          <w:p w14:paraId="62F4D921" w14:textId="77777777" w:rsidR="00162718" w:rsidRDefault="00162718" w:rsidP="00F54961">
            <w:pPr>
              <w:jc w:val="center"/>
              <w:rPr>
                <w:sz w:val="16"/>
                <w:szCs w:val="16"/>
              </w:rPr>
            </w:pPr>
          </w:p>
          <w:p w14:paraId="3011C2F3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14:paraId="3470B5A7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62F5852F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0033ACA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B8D3277" w14:textId="77777777" w:rsidR="006A2B01" w:rsidRPr="0019107D" w:rsidRDefault="006A2B01" w:rsidP="000C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12D5B46F" w14:textId="5C4E3BB4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0C4FD2">
              <w:rPr>
                <w:sz w:val="16"/>
                <w:szCs w:val="16"/>
              </w:rPr>
              <w:t>2</w:t>
            </w:r>
          </w:p>
          <w:p w14:paraId="2B77B874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2AEC0179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3B0155CD" w14:textId="77777777"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3D4560F4" w14:textId="77777777" w:rsidR="000C43AA" w:rsidRPr="00552617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9A5556C" w14:textId="4F1BDD37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0C4FD2">
              <w:rPr>
                <w:sz w:val="16"/>
                <w:szCs w:val="16"/>
              </w:rPr>
              <w:t>3</w:t>
            </w:r>
          </w:p>
          <w:p w14:paraId="7B026EC1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275FD1E8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14:paraId="22048B6C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2365756B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30624F4" w14:textId="065652C8" w:rsidR="00F5714C" w:rsidRPr="00E20886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4DC4A8BD" w14:textId="77777777" w:rsidR="00CC6B67" w:rsidRPr="005C22DF" w:rsidRDefault="003A0E21" w:rsidP="009126BB">
            <w:pPr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D70F3F1" wp14:editId="014B4FB4">
                  <wp:extent cx="919480" cy="952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reakfast_cereal[1]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48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32D5" w14:paraId="532FDC06" w14:textId="77777777" w:rsidTr="002632D5">
        <w:trPr>
          <w:trHeight w:hRule="exact" w:val="1500"/>
        </w:trPr>
        <w:tc>
          <w:tcPr>
            <w:tcW w:w="2016" w:type="dxa"/>
          </w:tcPr>
          <w:p w14:paraId="2E65D4A7" w14:textId="77777777" w:rsidR="002632D5" w:rsidRPr="001750D4" w:rsidRDefault="002632D5" w:rsidP="002632D5">
            <w:pPr>
              <w:rPr>
                <w:b/>
                <w:sz w:val="16"/>
                <w:szCs w:val="16"/>
                <w:vertAlign w:val="subscript"/>
              </w:rPr>
            </w:pPr>
          </w:p>
        </w:tc>
        <w:tc>
          <w:tcPr>
            <w:tcW w:w="2016" w:type="dxa"/>
          </w:tcPr>
          <w:p w14:paraId="139BE842" w14:textId="1DCA2CEF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0C4FD2">
              <w:rPr>
                <w:sz w:val="16"/>
                <w:szCs w:val="16"/>
              </w:rPr>
              <w:t>6</w:t>
            </w:r>
          </w:p>
          <w:p w14:paraId="5F29DA6E" w14:textId="77777777" w:rsidR="00F54961" w:rsidRDefault="00F54961" w:rsidP="000C4FD2">
            <w:pPr>
              <w:rPr>
                <w:sz w:val="16"/>
                <w:szCs w:val="16"/>
              </w:rPr>
            </w:pPr>
          </w:p>
          <w:p w14:paraId="29DF17C4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</w:t>
            </w:r>
          </w:p>
          <w:p w14:paraId="6E9F8B0C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Sticks</w:t>
            </w:r>
          </w:p>
          <w:p w14:paraId="79A64B2F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7B9F45C7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76D30AAD" w14:textId="577EC537" w:rsidR="0088500F" w:rsidRPr="0088500F" w:rsidRDefault="0088500F" w:rsidP="00F54961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2016" w:type="dxa"/>
          </w:tcPr>
          <w:p w14:paraId="194D80AB" w14:textId="76B682F4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162718">
              <w:rPr>
                <w:sz w:val="16"/>
                <w:szCs w:val="16"/>
              </w:rPr>
              <w:t>7</w:t>
            </w:r>
          </w:p>
          <w:p w14:paraId="4D4DD04D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3D3CEBF2" w14:textId="77777777" w:rsidR="00C6127B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</w:t>
            </w:r>
          </w:p>
          <w:p w14:paraId="653471D0" w14:textId="77777777" w:rsidR="00F54961" w:rsidRDefault="00C6127B" w:rsidP="00C6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on a Stick</w:t>
            </w:r>
          </w:p>
          <w:p w14:paraId="27FF1CAB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00FB9960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F37B5C4" w14:textId="77777777" w:rsidR="000C01C3" w:rsidRPr="007F3E7F" w:rsidRDefault="000C01C3" w:rsidP="000C01C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744FB65" w14:textId="48F150EC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1</w:t>
            </w:r>
            <w:r w:rsidR="00162718">
              <w:rPr>
                <w:sz w:val="16"/>
                <w:szCs w:val="16"/>
              </w:rPr>
              <w:t>8</w:t>
            </w:r>
          </w:p>
          <w:p w14:paraId="029E8680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169A842D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</w:p>
          <w:p w14:paraId="40CD7FDD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Sausage</w:t>
            </w:r>
          </w:p>
          <w:p w14:paraId="26AF1B63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26BA7BE2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C6D12CE" w14:textId="75C951DC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475668B8" w14:textId="77777777" w:rsidR="00EC09FA" w:rsidRDefault="00EC09FA" w:rsidP="00F54961">
            <w:pPr>
              <w:jc w:val="center"/>
              <w:rPr>
                <w:sz w:val="16"/>
                <w:szCs w:val="16"/>
              </w:rPr>
            </w:pPr>
          </w:p>
          <w:p w14:paraId="2502E2CA" w14:textId="77777777" w:rsidR="00F5714C" w:rsidRPr="007631DF" w:rsidRDefault="00F5714C" w:rsidP="000C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AC3158D" w14:textId="1BEF07C4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May </w:t>
            </w:r>
            <w:r w:rsidR="000C4FD2">
              <w:rPr>
                <w:sz w:val="16"/>
                <w:szCs w:val="16"/>
              </w:rPr>
              <w:t>19</w:t>
            </w:r>
          </w:p>
          <w:p w14:paraId="291ECEF1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1DF5ABD3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14:paraId="74CD80EF" w14:textId="77777777"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0AD85560" w14:textId="77777777" w:rsidR="000C43AA" w:rsidRPr="007631DF" w:rsidRDefault="00F54961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20AE33E7" w14:textId="16BBCEE5" w:rsidR="00F54961" w:rsidRDefault="00474888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  <w:r w:rsidR="000C4FD2">
              <w:rPr>
                <w:sz w:val="16"/>
                <w:szCs w:val="16"/>
              </w:rPr>
              <w:t>0</w:t>
            </w:r>
          </w:p>
          <w:p w14:paraId="3DFCDBA4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</w:p>
          <w:p w14:paraId="29735F1A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Cereal </w:t>
            </w:r>
          </w:p>
          <w:p w14:paraId="4A142074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Muffin</w:t>
            </w:r>
          </w:p>
          <w:p w14:paraId="012DCF95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</w:t>
            </w:r>
          </w:p>
          <w:p w14:paraId="54856DCB" w14:textId="55814338" w:rsidR="00F5714C" w:rsidRPr="00E20886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</w:tc>
        <w:tc>
          <w:tcPr>
            <w:tcW w:w="2016" w:type="dxa"/>
          </w:tcPr>
          <w:p w14:paraId="3C270638" w14:textId="77777777" w:rsidR="00162718" w:rsidRDefault="00162718" w:rsidP="00893181"/>
          <w:p w14:paraId="6BF5E3C5" w14:textId="3D6A901A" w:rsidR="007A679C" w:rsidRPr="00162718" w:rsidRDefault="00162718" w:rsidP="00893181">
            <w:r w:rsidRPr="00162718">
              <w:t xml:space="preserve">Breakfast items could change due to </w:t>
            </w:r>
            <w:r>
              <w:t>food</w:t>
            </w:r>
            <w:r w:rsidRPr="00162718">
              <w:t xml:space="preserve"> storages.</w:t>
            </w:r>
          </w:p>
        </w:tc>
      </w:tr>
      <w:tr w:rsidR="00A3297F" w14:paraId="3B1C158A" w14:textId="77777777" w:rsidTr="002632D5">
        <w:trPr>
          <w:trHeight w:hRule="exact" w:val="1500"/>
        </w:trPr>
        <w:tc>
          <w:tcPr>
            <w:tcW w:w="2016" w:type="dxa"/>
          </w:tcPr>
          <w:p w14:paraId="6E18BBE7" w14:textId="77777777" w:rsidR="00B47372" w:rsidRPr="001750D4" w:rsidRDefault="00B47372" w:rsidP="002C534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5ED7212" w14:textId="0486EFA0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  <w:r w:rsidR="000C4FD2">
              <w:rPr>
                <w:sz w:val="16"/>
                <w:szCs w:val="16"/>
              </w:rPr>
              <w:t>3</w:t>
            </w:r>
          </w:p>
          <w:p w14:paraId="413DFEC5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692FC718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Breakfast </w:t>
            </w:r>
          </w:p>
          <w:p w14:paraId="68F5D5FB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Variety</w:t>
            </w:r>
          </w:p>
          <w:p w14:paraId="3A1EFE76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5214CD82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4D09CB38" w14:textId="40554E12" w:rsidR="0072107C" w:rsidRPr="004923EE" w:rsidRDefault="0072107C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BC606A1" w14:textId="031CC980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  <w:r w:rsidR="000C4FD2">
              <w:rPr>
                <w:sz w:val="16"/>
                <w:szCs w:val="16"/>
              </w:rPr>
              <w:t>4</w:t>
            </w:r>
          </w:p>
          <w:p w14:paraId="026ADBBE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3F2A67FC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Breakfast </w:t>
            </w:r>
          </w:p>
          <w:p w14:paraId="58E406D0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Variety</w:t>
            </w:r>
          </w:p>
          <w:p w14:paraId="3EE6325A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202689E7" w14:textId="77777777" w:rsidR="000C4FD2" w:rsidRDefault="000C4FD2" w:rsidP="000C4FD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17EECC90" w14:textId="77777777" w:rsidR="000C4FD2" w:rsidRDefault="000C4FD2" w:rsidP="00F54961">
            <w:pPr>
              <w:jc w:val="center"/>
              <w:rPr>
                <w:sz w:val="16"/>
                <w:szCs w:val="16"/>
              </w:rPr>
            </w:pPr>
          </w:p>
          <w:p w14:paraId="46F8F573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4180854C" w14:textId="77777777" w:rsidR="000C01C3" w:rsidRPr="004923EE" w:rsidRDefault="000C01C3" w:rsidP="000C4FD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A868F92" w14:textId="5C121EC1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2</w:t>
            </w:r>
            <w:r w:rsidR="00162718">
              <w:rPr>
                <w:sz w:val="16"/>
                <w:szCs w:val="16"/>
              </w:rPr>
              <w:t>5</w:t>
            </w:r>
          </w:p>
          <w:p w14:paraId="173EC183" w14:textId="7777777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5D92809A" w14:textId="77777777"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</w:t>
            </w:r>
            <w:r w:rsidR="00664F77">
              <w:rPr>
                <w:sz w:val="16"/>
                <w:szCs w:val="16"/>
              </w:rPr>
              <w:t xml:space="preserve"> </w:t>
            </w:r>
          </w:p>
          <w:p w14:paraId="585C6EC2" w14:textId="77777777"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Variety</w:t>
            </w:r>
          </w:p>
          <w:p w14:paraId="6D11E802" w14:textId="77777777" w:rsidR="00664F77" w:rsidRDefault="00D05AE1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Juice</w:t>
            </w:r>
          </w:p>
          <w:p w14:paraId="62FE8544" w14:textId="77777777" w:rsidR="00664F77" w:rsidRDefault="00664F77" w:rsidP="00664F7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</w:t>
            </w:r>
          </w:p>
          <w:p w14:paraId="594B7B4F" w14:textId="77777777" w:rsidR="00F5714C" w:rsidRPr="004923EE" w:rsidRDefault="00F5714C" w:rsidP="00664F7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3FC67E56" w14:textId="43E25847" w:rsidR="00F54961" w:rsidRDefault="00F54961" w:rsidP="00F54961">
            <w:pPr>
              <w:jc w:val="center"/>
              <w:rPr>
                <w:sz w:val="16"/>
                <w:szCs w:val="16"/>
              </w:rPr>
            </w:pPr>
          </w:p>
          <w:p w14:paraId="3CE96DA7" w14:textId="77777777" w:rsidR="00F54961" w:rsidRDefault="00D05AE1" w:rsidP="00F5496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13D5620" wp14:editId="1FFDA60F">
                  <wp:extent cx="943610" cy="847725"/>
                  <wp:effectExtent l="0" t="0" r="889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closedforsummer_color[1].gif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84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07349" w14:textId="77777777" w:rsidR="00F5714C" w:rsidRPr="004923EE" w:rsidRDefault="00F5714C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1105E0A" w14:textId="77777777" w:rsidR="00F5714C" w:rsidRPr="004923EE" w:rsidRDefault="00F5714C" w:rsidP="002C5B5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0BF46D91" w14:textId="77777777" w:rsidR="00D15785" w:rsidRDefault="00D15785" w:rsidP="00F54961"/>
        </w:tc>
      </w:tr>
      <w:tr w:rsidR="00A3297F" w14:paraId="206D7CD7" w14:textId="77777777" w:rsidTr="002632D5">
        <w:trPr>
          <w:trHeight w:hRule="exact" w:val="1500"/>
        </w:trPr>
        <w:tc>
          <w:tcPr>
            <w:tcW w:w="2016" w:type="dxa"/>
          </w:tcPr>
          <w:p w14:paraId="3F731C02" w14:textId="77777777" w:rsidR="00A3297F" w:rsidRDefault="00893181" w:rsidP="00CC7C03">
            <w:pPr>
              <w:jc w:val="center"/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ABFDDB" wp14:editId="50369CCA">
                  <wp:extent cx="778510" cy="9525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4336-illustration-of-a-carton-of-milk-pv[2]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14:paraId="3E066081" w14:textId="77777777" w:rsidR="00F54961" w:rsidRDefault="00474888" w:rsidP="00F549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May 31</w:t>
            </w:r>
          </w:p>
          <w:p w14:paraId="15B0FE4C" w14:textId="77777777" w:rsidR="00F54961" w:rsidRDefault="00581964" w:rsidP="00F54961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A29D03E" wp14:editId="1126B2B8">
                  <wp:extent cx="1066319" cy="809625"/>
                  <wp:effectExtent l="0" t="0" r="63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emorialday-21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262" cy="810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85D63" w14:textId="77777777" w:rsidR="0072107C" w:rsidRPr="005C22DF" w:rsidRDefault="0072107C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62EB7F1" w14:textId="77777777" w:rsidR="00F679FC" w:rsidRPr="004923EE" w:rsidRDefault="00F679FC" w:rsidP="00BA455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2BBFF158" w14:textId="0D923076" w:rsidR="009903A5" w:rsidRPr="004923EE" w:rsidRDefault="009903A5" w:rsidP="0047488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531C4AF5" w14:textId="20E1B2B9" w:rsidR="00BA455B" w:rsidRPr="004923EE" w:rsidRDefault="00BA455B" w:rsidP="00F549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7157C862" w14:textId="77777777" w:rsidR="00FF08C7" w:rsidRPr="007220F3" w:rsidRDefault="00FF08C7" w:rsidP="007220F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14:paraId="4FAF4871" w14:textId="77777777" w:rsidR="00C82974" w:rsidRPr="001750D4" w:rsidRDefault="00C82974" w:rsidP="00C82974">
            <w:pPr>
              <w:rPr>
                <w:b/>
                <w:sz w:val="16"/>
                <w:szCs w:val="16"/>
                <w:u w:val="single"/>
              </w:rPr>
            </w:pPr>
          </w:p>
          <w:p w14:paraId="127B062C" w14:textId="77777777" w:rsidR="007A679C" w:rsidRPr="001750D4" w:rsidRDefault="007A679C" w:rsidP="007A679C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14:paraId="14A887C6" w14:textId="77777777" w:rsidR="00CE5E6E" w:rsidRDefault="007A679C" w:rsidP="007A679C">
            <w:r w:rsidRPr="001750D4">
              <w:rPr>
                <w:sz w:val="16"/>
                <w:szCs w:val="16"/>
              </w:rPr>
              <w:t>served with 1% milk, fat free chocolate, fat free vanil</w:t>
            </w:r>
            <w:r>
              <w:rPr>
                <w:sz w:val="16"/>
                <w:szCs w:val="16"/>
              </w:rPr>
              <w:t>la, fat free strawberry</w:t>
            </w:r>
          </w:p>
        </w:tc>
      </w:tr>
    </w:tbl>
    <w:p w14:paraId="235B09A4" w14:textId="77777777" w:rsidR="00D15785" w:rsidRDefault="00D15785" w:rsidP="00CC7C03">
      <w:pPr>
        <w:jc w:val="center"/>
      </w:pPr>
      <w:r>
        <w:t xml:space="preserve">To manage accounts: </w:t>
      </w:r>
      <w:hyperlink r:id="rId12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14:paraId="768DA1A1" w14:textId="77777777" w:rsidR="00A3297F" w:rsidRDefault="00D15785">
      <w:r>
        <w:lastRenderedPageBreak/>
        <w:tab/>
      </w:r>
    </w:p>
    <w:p w14:paraId="327EA183" w14:textId="77777777"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788538">
    <w:abstractNumId w:val="1"/>
  </w:num>
  <w:num w:numId="2" w16cid:durableId="821312243">
    <w:abstractNumId w:val="2"/>
  </w:num>
  <w:num w:numId="3" w16cid:durableId="19929082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324"/>
    <w:rsid w:val="00006780"/>
    <w:rsid w:val="00032B0F"/>
    <w:rsid w:val="00054908"/>
    <w:rsid w:val="00054A9C"/>
    <w:rsid w:val="0005684C"/>
    <w:rsid w:val="00071580"/>
    <w:rsid w:val="00082184"/>
    <w:rsid w:val="000823FE"/>
    <w:rsid w:val="000B0FFC"/>
    <w:rsid w:val="000C01C3"/>
    <w:rsid w:val="000C4273"/>
    <w:rsid w:val="000C43AA"/>
    <w:rsid w:val="000C4FD2"/>
    <w:rsid w:val="00111809"/>
    <w:rsid w:val="0011320A"/>
    <w:rsid w:val="00126E5D"/>
    <w:rsid w:val="001557B7"/>
    <w:rsid w:val="00162718"/>
    <w:rsid w:val="001750D4"/>
    <w:rsid w:val="0019107D"/>
    <w:rsid w:val="001A396D"/>
    <w:rsid w:val="001C63DB"/>
    <w:rsid w:val="001D0DA3"/>
    <w:rsid w:val="001E4CAF"/>
    <w:rsid w:val="00227006"/>
    <w:rsid w:val="00245DF6"/>
    <w:rsid w:val="002632D5"/>
    <w:rsid w:val="00281D26"/>
    <w:rsid w:val="0028344D"/>
    <w:rsid w:val="00286A69"/>
    <w:rsid w:val="002A08CE"/>
    <w:rsid w:val="002C5340"/>
    <w:rsid w:val="002C5B5C"/>
    <w:rsid w:val="002D488D"/>
    <w:rsid w:val="002E43F5"/>
    <w:rsid w:val="002F2560"/>
    <w:rsid w:val="003071CB"/>
    <w:rsid w:val="003122D1"/>
    <w:rsid w:val="00315E07"/>
    <w:rsid w:val="00346F66"/>
    <w:rsid w:val="003608EB"/>
    <w:rsid w:val="00391A3E"/>
    <w:rsid w:val="00394665"/>
    <w:rsid w:val="003A0E21"/>
    <w:rsid w:val="003A164F"/>
    <w:rsid w:val="003B2138"/>
    <w:rsid w:val="003B2413"/>
    <w:rsid w:val="003C43E9"/>
    <w:rsid w:val="003D43A9"/>
    <w:rsid w:val="003E2535"/>
    <w:rsid w:val="004173FA"/>
    <w:rsid w:val="004465DA"/>
    <w:rsid w:val="004503ED"/>
    <w:rsid w:val="00460F87"/>
    <w:rsid w:val="00466409"/>
    <w:rsid w:val="0046719A"/>
    <w:rsid w:val="00474888"/>
    <w:rsid w:val="00480E7F"/>
    <w:rsid w:val="00480FFB"/>
    <w:rsid w:val="00487744"/>
    <w:rsid w:val="004923EE"/>
    <w:rsid w:val="00497DCE"/>
    <w:rsid w:val="004B119F"/>
    <w:rsid w:val="004D452B"/>
    <w:rsid w:val="004E203C"/>
    <w:rsid w:val="004E2E18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81964"/>
    <w:rsid w:val="005A35E4"/>
    <w:rsid w:val="005A534F"/>
    <w:rsid w:val="005B4A28"/>
    <w:rsid w:val="005C22DF"/>
    <w:rsid w:val="005C2D9E"/>
    <w:rsid w:val="005C5FEC"/>
    <w:rsid w:val="0062324E"/>
    <w:rsid w:val="006478CA"/>
    <w:rsid w:val="00653C02"/>
    <w:rsid w:val="00664F77"/>
    <w:rsid w:val="00672FE1"/>
    <w:rsid w:val="00674327"/>
    <w:rsid w:val="00676AD6"/>
    <w:rsid w:val="006854E6"/>
    <w:rsid w:val="006A2B01"/>
    <w:rsid w:val="006A7324"/>
    <w:rsid w:val="006B43FA"/>
    <w:rsid w:val="006B5571"/>
    <w:rsid w:val="006B7F74"/>
    <w:rsid w:val="006C1DFF"/>
    <w:rsid w:val="006C3105"/>
    <w:rsid w:val="006C4245"/>
    <w:rsid w:val="006D6B82"/>
    <w:rsid w:val="006D6BA3"/>
    <w:rsid w:val="006E5940"/>
    <w:rsid w:val="006F70E3"/>
    <w:rsid w:val="0072107C"/>
    <w:rsid w:val="007220F3"/>
    <w:rsid w:val="00744D99"/>
    <w:rsid w:val="007631DF"/>
    <w:rsid w:val="00773274"/>
    <w:rsid w:val="007749E8"/>
    <w:rsid w:val="007A4087"/>
    <w:rsid w:val="007A5767"/>
    <w:rsid w:val="007A679C"/>
    <w:rsid w:val="007B5139"/>
    <w:rsid w:val="007D44D7"/>
    <w:rsid w:val="007E1C96"/>
    <w:rsid w:val="007E2258"/>
    <w:rsid w:val="007F1790"/>
    <w:rsid w:val="007F3E7F"/>
    <w:rsid w:val="00810018"/>
    <w:rsid w:val="0083208E"/>
    <w:rsid w:val="00841987"/>
    <w:rsid w:val="0088500F"/>
    <w:rsid w:val="00887D57"/>
    <w:rsid w:val="00893181"/>
    <w:rsid w:val="00893BA3"/>
    <w:rsid w:val="008B2BC8"/>
    <w:rsid w:val="008E3591"/>
    <w:rsid w:val="008E76AC"/>
    <w:rsid w:val="00911C8F"/>
    <w:rsid w:val="009126BB"/>
    <w:rsid w:val="00916300"/>
    <w:rsid w:val="00924C20"/>
    <w:rsid w:val="0097433B"/>
    <w:rsid w:val="00984FCF"/>
    <w:rsid w:val="009903A5"/>
    <w:rsid w:val="009C3A64"/>
    <w:rsid w:val="009C617A"/>
    <w:rsid w:val="00A0554B"/>
    <w:rsid w:val="00A206EE"/>
    <w:rsid w:val="00A3297F"/>
    <w:rsid w:val="00A341EF"/>
    <w:rsid w:val="00A54279"/>
    <w:rsid w:val="00A57756"/>
    <w:rsid w:val="00A83030"/>
    <w:rsid w:val="00A86FA0"/>
    <w:rsid w:val="00AA082C"/>
    <w:rsid w:val="00AB3C95"/>
    <w:rsid w:val="00AB641F"/>
    <w:rsid w:val="00AC2C9F"/>
    <w:rsid w:val="00B1021B"/>
    <w:rsid w:val="00B12C61"/>
    <w:rsid w:val="00B270E5"/>
    <w:rsid w:val="00B37F93"/>
    <w:rsid w:val="00B47372"/>
    <w:rsid w:val="00B5165C"/>
    <w:rsid w:val="00B619B9"/>
    <w:rsid w:val="00B62C7D"/>
    <w:rsid w:val="00B66AA6"/>
    <w:rsid w:val="00B66EB9"/>
    <w:rsid w:val="00B72A69"/>
    <w:rsid w:val="00B9563A"/>
    <w:rsid w:val="00BA455B"/>
    <w:rsid w:val="00BE2A43"/>
    <w:rsid w:val="00C26183"/>
    <w:rsid w:val="00C32C56"/>
    <w:rsid w:val="00C35A32"/>
    <w:rsid w:val="00C6127B"/>
    <w:rsid w:val="00C727B1"/>
    <w:rsid w:val="00C82287"/>
    <w:rsid w:val="00C82974"/>
    <w:rsid w:val="00C85DDE"/>
    <w:rsid w:val="00CA73E5"/>
    <w:rsid w:val="00CC1981"/>
    <w:rsid w:val="00CC6B67"/>
    <w:rsid w:val="00CC7C03"/>
    <w:rsid w:val="00CE5E6E"/>
    <w:rsid w:val="00CF1638"/>
    <w:rsid w:val="00D05AE1"/>
    <w:rsid w:val="00D15785"/>
    <w:rsid w:val="00D541BC"/>
    <w:rsid w:val="00D912A1"/>
    <w:rsid w:val="00D914FD"/>
    <w:rsid w:val="00DA134E"/>
    <w:rsid w:val="00DB6A04"/>
    <w:rsid w:val="00DD4E4D"/>
    <w:rsid w:val="00E13EA1"/>
    <w:rsid w:val="00E20886"/>
    <w:rsid w:val="00E25E18"/>
    <w:rsid w:val="00E60DBD"/>
    <w:rsid w:val="00E701E9"/>
    <w:rsid w:val="00E94127"/>
    <w:rsid w:val="00EB3424"/>
    <w:rsid w:val="00EB776F"/>
    <w:rsid w:val="00EC09FA"/>
    <w:rsid w:val="00EE295A"/>
    <w:rsid w:val="00EE7B5C"/>
    <w:rsid w:val="00F10864"/>
    <w:rsid w:val="00F1430A"/>
    <w:rsid w:val="00F36D7C"/>
    <w:rsid w:val="00F54961"/>
    <w:rsid w:val="00F5714C"/>
    <w:rsid w:val="00F62AD3"/>
    <w:rsid w:val="00F679FC"/>
    <w:rsid w:val="00F90A11"/>
    <w:rsid w:val="00FA0A83"/>
    <w:rsid w:val="00FD7197"/>
    <w:rsid w:val="00FF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10D794A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4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hyperlink" Target="http://www.myschoolaccount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gif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92CFE23EAA14B15BD27E632BDBAD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E001B-E438-4F31-97A8-E881E64D20B2}"/>
      </w:docPartPr>
      <w:docPartBody>
        <w:p w:rsidR="00AF0A43" w:rsidRDefault="008B44FA" w:rsidP="008B44FA">
          <w:pPr>
            <w:pStyle w:val="C92CFE23EAA14B15BD27E632BDBADA9C"/>
          </w:pPr>
          <w:r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44FA"/>
    <w:rsid w:val="00102455"/>
    <w:rsid w:val="00226635"/>
    <w:rsid w:val="00307BF3"/>
    <w:rsid w:val="00326CA5"/>
    <w:rsid w:val="003E5775"/>
    <w:rsid w:val="003F2E29"/>
    <w:rsid w:val="00404748"/>
    <w:rsid w:val="004F1862"/>
    <w:rsid w:val="00583010"/>
    <w:rsid w:val="005F174E"/>
    <w:rsid w:val="00704DAB"/>
    <w:rsid w:val="00815BD8"/>
    <w:rsid w:val="008B44FA"/>
    <w:rsid w:val="00A04F75"/>
    <w:rsid w:val="00AD04E3"/>
    <w:rsid w:val="00AE1424"/>
    <w:rsid w:val="00AF0A43"/>
    <w:rsid w:val="00B259E7"/>
    <w:rsid w:val="00D50BE4"/>
    <w:rsid w:val="00E13A6A"/>
    <w:rsid w:val="00F62C9E"/>
    <w:rsid w:val="00F81293"/>
    <w:rsid w:val="00F9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44FA"/>
  </w:style>
  <w:style w:type="paragraph" w:customStyle="1" w:styleId="C92CFE23EAA14B15BD27E632BDBADA9C">
    <w:name w:val="C92CFE23EAA14B15BD27E632BDBADA9C"/>
    <w:rsid w:val="008B44F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E6EC50-64DB-4DF1-BCEC-DA0F8D5E40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</Template>
  <TotalTime>1</TotalTime>
  <Pages>2</Pages>
  <Words>173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2</cp:revision>
  <cp:lastPrinted>2021-04-07T14:37:00Z</cp:lastPrinted>
  <dcterms:created xsi:type="dcterms:W3CDTF">2022-05-02T13:43:00Z</dcterms:created>
  <dcterms:modified xsi:type="dcterms:W3CDTF">2022-05-02T13:43:00Z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