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361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5C" w:rsidRPr="00F36D7C" w:rsidRDefault="000F1376" w:rsidP="000F13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FANNETT-METAL SCHOOL DISTRICT</w:t>
                            </w:r>
                            <w:r w:rsidR="007D44D7">
                              <w:rPr>
                                <w:b/>
                              </w:rPr>
                              <w:t xml:space="preserve"> – </w:t>
                            </w:r>
                            <w:r w:rsidR="005E7E23">
                              <w:rPr>
                                <w:b/>
                              </w:rPr>
                              <w:t>January 2022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EE7B5C"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">
                <v:textbox>
                  <w:txbxContent>
                    <w:p w:rsidR="00EE7B5C" w:rsidRPr="00F36D7C" w:rsidRDefault="000F1376" w:rsidP="000F13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FANNETT-METAL SCHOOL DISTRICT</w:t>
                      </w:r>
                      <w:r w:rsidR="007D44D7">
                        <w:rPr>
                          <w:b/>
                        </w:rPr>
                        <w:t xml:space="preserve"> – </w:t>
                      </w:r>
                      <w:r w:rsidR="005E7E23">
                        <w:rPr>
                          <w:b/>
                        </w:rPr>
                        <w:t>January 2022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EE7B5C"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2539</wp:posOffset>
                      </wp:positionH>
                      <wp:positionV relativeFrom="paragraph">
                        <wp:posOffset>7620</wp:posOffset>
                      </wp:positionV>
                      <wp:extent cx="1152525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1525E0" w:rsidRDefault="005E7E23" w:rsidP="00B47372">
                                  <w:pPr>
                                    <w:jc w:val="center"/>
                                    <w:rPr>
                                      <w:outline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outline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969645" cy="781050"/>
                                        <wp:effectExtent l="0" t="0" r="190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54826-5-january-hd-free-clipart-hd[1]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9645" cy="781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6pt;width:90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" filled="f" stroked="f">
                      <v:textbox>
                        <w:txbxContent>
                          <w:p w:rsidR="00B47372" w:rsidRPr="001525E0" w:rsidRDefault="005E7E23" w:rsidP="00B47372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outline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69645" cy="781050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54826-5-january-hd-free-clipart-hd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64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A31920" w:rsidRDefault="004270E3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</w:p>
          <w:p w:rsidR="004270E3" w:rsidRDefault="004270E3" w:rsidP="00A31920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4270E3" w:rsidRPr="00E60DBD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A31920" w:rsidRDefault="004270E3" w:rsidP="00032B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4</w:t>
            </w:r>
          </w:p>
          <w:p w:rsidR="004270E3" w:rsidRDefault="004270E3" w:rsidP="00032B0F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4270E3" w:rsidRPr="002632D5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4270E3" w:rsidRDefault="004270E3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5</w:t>
            </w:r>
          </w:p>
          <w:p w:rsidR="004270E3" w:rsidRDefault="004270E3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025CC5" w:rsidRDefault="00025CC5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</w:t>
            </w:r>
          </w:p>
          <w:p w:rsidR="00025CC5" w:rsidRDefault="00025CC5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025CC5" w:rsidRPr="00E60DBD" w:rsidRDefault="00025CC5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A31920" w:rsidRDefault="004270E3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6</w:t>
            </w: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</w:p>
          <w:p w:rsidR="00A31920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</w:p>
          <w:p w:rsidR="00A31920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A31920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A31920" w:rsidRPr="00E60DBD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B23393" w:rsidRDefault="004270E3" w:rsidP="00B23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7</w:t>
            </w:r>
          </w:p>
          <w:p w:rsidR="004270E3" w:rsidRDefault="004270E3" w:rsidP="00B23393">
            <w:pPr>
              <w:jc w:val="center"/>
              <w:rPr>
                <w:sz w:val="16"/>
                <w:szCs w:val="16"/>
              </w:rPr>
            </w:pPr>
          </w:p>
          <w:p w:rsidR="00B23393" w:rsidRDefault="00B23393" w:rsidP="00B23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B23393" w:rsidRDefault="00B23393" w:rsidP="00B23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B23393" w:rsidRDefault="00B23393" w:rsidP="00B23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552617" w:rsidRDefault="00B23393" w:rsidP="00B2339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81D26" w:rsidRPr="00281D26" w:rsidRDefault="005A7C95">
            <w:r>
              <w:rPr>
                <w:noProof/>
              </w:rPr>
              <w:drawing>
                <wp:inline distT="0" distB="0" distL="0" distR="0">
                  <wp:extent cx="1143000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ereal-bowl-today-161008-today-tease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5A7C95">
        <w:trPr>
          <w:trHeight w:hRule="exact" w:val="1441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DA05DC" w:rsidRDefault="004270E3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10</w:t>
            </w:r>
          </w:p>
          <w:p w:rsidR="004270E3" w:rsidRDefault="004270E3" w:rsidP="00DA05DC">
            <w:pPr>
              <w:jc w:val="center"/>
              <w:rPr>
                <w:sz w:val="16"/>
                <w:szCs w:val="16"/>
              </w:rPr>
            </w:pPr>
          </w:p>
          <w:p w:rsidR="00DA05DC" w:rsidRDefault="00DA05DC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DA05DC" w:rsidRDefault="00DA05DC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DA05DC" w:rsidRDefault="00DA05DC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72FE1" w:rsidRPr="005C22DF" w:rsidRDefault="00DA05DC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6500D" w:rsidRDefault="004270E3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11</w:t>
            </w:r>
          </w:p>
          <w:p w:rsidR="004270E3" w:rsidRDefault="004270E3" w:rsidP="00E701E9">
            <w:pPr>
              <w:jc w:val="center"/>
              <w:rPr>
                <w:sz w:val="16"/>
                <w:szCs w:val="16"/>
              </w:rPr>
            </w:pPr>
          </w:p>
          <w:p w:rsidR="00F6500D" w:rsidRDefault="005F4CCB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:rsidR="005F4CCB" w:rsidRDefault="00A31920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A31920" w:rsidRPr="00E20886" w:rsidRDefault="00A31920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25CC5" w:rsidRDefault="004270E3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12</w:t>
            </w:r>
          </w:p>
          <w:p w:rsidR="004270E3" w:rsidRDefault="004270E3" w:rsidP="00025CC5">
            <w:pPr>
              <w:jc w:val="center"/>
              <w:rPr>
                <w:sz w:val="16"/>
                <w:szCs w:val="16"/>
              </w:rPr>
            </w:pP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</w:t>
            </w: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025CC5" w:rsidRPr="0019107D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25CC5" w:rsidRDefault="004270E3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13</w:t>
            </w: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25CC5" w:rsidRPr="00552617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14</w:t>
            </w: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</w:p>
          <w:p w:rsidR="004270E3" w:rsidRPr="00E20886" w:rsidRDefault="004270E3" w:rsidP="00F650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25CC5" w:rsidRDefault="00025CC5" w:rsidP="00025CC5">
            <w:r>
              <w:t>Elementary &amp; MS/HS</w:t>
            </w:r>
          </w:p>
          <w:p w:rsidR="00025CC5" w:rsidRDefault="00025CC5" w:rsidP="00025CC5">
            <w:r>
              <w:t>Free</w:t>
            </w:r>
          </w:p>
          <w:p w:rsidR="00025CC5" w:rsidRDefault="00025CC5" w:rsidP="00025CC5">
            <w:r>
              <w:t>Milk -$.50 – without buying breakfast meal</w:t>
            </w:r>
          </w:p>
          <w:p w:rsidR="00CC6B67" w:rsidRPr="005C22DF" w:rsidRDefault="00CC6B67" w:rsidP="009126BB">
            <w:pPr>
              <w:rPr>
                <w:sz w:val="16"/>
                <w:szCs w:val="16"/>
              </w:rPr>
            </w:pPr>
          </w:p>
        </w:tc>
      </w:tr>
      <w:tr w:rsidR="002632D5" w:rsidTr="00F6500D">
        <w:trPr>
          <w:trHeight w:hRule="exact" w:val="1558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DA05DC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17</w:t>
            </w:r>
          </w:p>
          <w:p w:rsidR="00DA05DC" w:rsidRDefault="00DA05DC" w:rsidP="004270E3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</w:p>
          <w:p w:rsidR="004270E3" w:rsidRPr="007F3E7F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F6500D" w:rsidRDefault="004270E3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18</w:t>
            </w: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</w:p>
          <w:p w:rsidR="00A31920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:rsidR="00A31920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A31920" w:rsidRPr="007F3E7F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4270E3" w:rsidRDefault="004270E3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19</w:t>
            </w:r>
          </w:p>
          <w:p w:rsidR="004270E3" w:rsidRDefault="004270E3" w:rsidP="00025CC5">
            <w:pPr>
              <w:jc w:val="center"/>
              <w:rPr>
                <w:sz w:val="16"/>
                <w:szCs w:val="16"/>
              </w:rPr>
            </w:pP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</w:t>
            </w: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025CC5" w:rsidRPr="007631DF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20</w:t>
            </w: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7631DF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21</w:t>
            </w:r>
          </w:p>
          <w:p w:rsidR="004270E3" w:rsidRDefault="004270E3" w:rsidP="00F6500D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6500D" w:rsidRPr="00E20886" w:rsidRDefault="00F6500D" w:rsidP="00F6500D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F1376" w:rsidRDefault="004270E3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24</w:t>
            </w:r>
          </w:p>
          <w:p w:rsidR="004270E3" w:rsidRDefault="004270E3" w:rsidP="005C2D9E">
            <w:pPr>
              <w:jc w:val="center"/>
              <w:rPr>
                <w:sz w:val="16"/>
                <w:szCs w:val="16"/>
              </w:rPr>
            </w:pPr>
          </w:p>
          <w:p w:rsidR="000F1376" w:rsidRDefault="000F1376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0F1376" w:rsidRDefault="000F1376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2C5B5C" w:rsidRDefault="002C5B5C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2C5B5C" w:rsidRPr="004923EE" w:rsidRDefault="002C5B5C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4270E3" w:rsidRDefault="004270E3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25</w:t>
            </w:r>
          </w:p>
          <w:p w:rsidR="004270E3" w:rsidRDefault="004270E3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A31920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:rsidR="00A31920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A31920" w:rsidRPr="004923EE" w:rsidRDefault="00A31920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4270E3" w:rsidRDefault="004270E3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26</w:t>
            </w:r>
          </w:p>
          <w:p w:rsidR="004270E3" w:rsidRDefault="004270E3" w:rsidP="00025CC5">
            <w:pPr>
              <w:jc w:val="center"/>
              <w:rPr>
                <w:sz w:val="16"/>
                <w:szCs w:val="16"/>
              </w:rPr>
            </w:pP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</w:t>
            </w:r>
          </w:p>
          <w:p w:rsidR="00025CC5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A31920" w:rsidRPr="004923EE" w:rsidRDefault="00025CC5" w:rsidP="00025C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25CC5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27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2C5B5C" w:rsidRPr="004923EE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3F19E6" w:rsidRDefault="004270E3" w:rsidP="005E7E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28</w:t>
            </w:r>
          </w:p>
          <w:p w:rsidR="004270E3" w:rsidRDefault="004270E3" w:rsidP="005E7E23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4270E3" w:rsidRPr="004923EE" w:rsidRDefault="004270E3" w:rsidP="005E7E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15785" w:rsidRDefault="00D15785" w:rsidP="00025CC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025CC5" w:rsidRDefault="004270E3" w:rsidP="00A319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31</w:t>
            </w:r>
          </w:p>
          <w:p w:rsidR="004270E3" w:rsidRDefault="004270E3" w:rsidP="00A31920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277281" w:rsidRDefault="00277281" w:rsidP="00A31920">
            <w:pPr>
              <w:jc w:val="center"/>
              <w:rPr>
                <w:sz w:val="16"/>
                <w:szCs w:val="16"/>
              </w:rPr>
            </w:pPr>
          </w:p>
          <w:p w:rsidR="00025CC5" w:rsidRPr="005C22DF" w:rsidRDefault="00025CC5" w:rsidP="00025C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31920" w:rsidRDefault="004270E3" w:rsidP="002772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</w:t>
            </w:r>
          </w:p>
          <w:p w:rsidR="004270E3" w:rsidRDefault="004270E3" w:rsidP="00277281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A31920" w:rsidRPr="004923EE" w:rsidRDefault="00A31920" w:rsidP="002772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25CC5" w:rsidRDefault="004270E3" w:rsidP="005E7E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</w:t>
            </w:r>
          </w:p>
          <w:p w:rsidR="004270E3" w:rsidRDefault="004270E3" w:rsidP="005E7E23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4270E3" w:rsidRPr="004923EE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77281" w:rsidRDefault="004270E3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3</w:t>
            </w:r>
          </w:p>
          <w:p w:rsidR="00FF08C7" w:rsidRDefault="00FF08C7" w:rsidP="005E7E23">
            <w:pPr>
              <w:jc w:val="center"/>
              <w:rPr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4270E3" w:rsidRPr="004923EE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A31920" w:rsidRDefault="004270E3" w:rsidP="00654DF7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February 4</w:t>
            </w:r>
          </w:p>
          <w:p w:rsidR="004270E3" w:rsidRDefault="004270E3" w:rsidP="00654DF7">
            <w:pPr>
              <w:jc w:val="center"/>
              <w:rPr>
                <w:noProof/>
                <w:sz w:val="16"/>
                <w:szCs w:val="16"/>
              </w:rPr>
            </w:pP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4270E3" w:rsidRDefault="004270E3" w:rsidP="004270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4270E3" w:rsidRDefault="004270E3" w:rsidP="00654DF7">
            <w:pPr>
              <w:jc w:val="center"/>
              <w:rPr>
                <w:sz w:val="16"/>
                <w:szCs w:val="16"/>
              </w:rPr>
            </w:pPr>
          </w:p>
          <w:p w:rsidR="00DA05DC" w:rsidRPr="008E76AC" w:rsidRDefault="00DA05DC" w:rsidP="00025CC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277281" w:rsidRPr="00277281" w:rsidRDefault="004270E3" w:rsidP="00277281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143000" cy="571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edge-145993_640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281" w:rsidRPr="00277281" w:rsidRDefault="00277281" w:rsidP="005E7E23">
            <w:pPr>
              <w:rPr>
                <w:b/>
                <w:sz w:val="44"/>
                <w:szCs w:val="44"/>
              </w:rPr>
            </w:pPr>
          </w:p>
        </w:tc>
      </w:tr>
    </w:tbl>
    <w:p w:rsidR="00D15785" w:rsidRDefault="00D15785" w:rsidP="00CC7C03">
      <w:pPr>
        <w:jc w:val="center"/>
      </w:pPr>
      <w:r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6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25CC5"/>
    <w:rsid w:val="00032B0F"/>
    <w:rsid w:val="00054908"/>
    <w:rsid w:val="00054A9C"/>
    <w:rsid w:val="00082184"/>
    <w:rsid w:val="000B0FFC"/>
    <w:rsid w:val="000C4273"/>
    <w:rsid w:val="000F1376"/>
    <w:rsid w:val="00102E4E"/>
    <w:rsid w:val="00111809"/>
    <w:rsid w:val="0011320A"/>
    <w:rsid w:val="001525E0"/>
    <w:rsid w:val="001557B7"/>
    <w:rsid w:val="001750D4"/>
    <w:rsid w:val="0019107D"/>
    <w:rsid w:val="001A396D"/>
    <w:rsid w:val="001C63DB"/>
    <w:rsid w:val="001D0DA3"/>
    <w:rsid w:val="00227006"/>
    <w:rsid w:val="00245DF6"/>
    <w:rsid w:val="002472D9"/>
    <w:rsid w:val="002632D5"/>
    <w:rsid w:val="00277281"/>
    <w:rsid w:val="00281D26"/>
    <w:rsid w:val="0028344D"/>
    <w:rsid w:val="00295642"/>
    <w:rsid w:val="002A08CE"/>
    <w:rsid w:val="002C5340"/>
    <w:rsid w:val="002C5B5C"/>
    <w:rsid w:val="002D488D"/>
    <w:rsid w:val="002F2560"/>
    <w:rsid w:val="003071CB"/>
    <w:rsid w:val="003122D1"/>
    <w:rsid w:val="00346F66"/>
    <w:rsid w:val="00391A3E"/>
    <w:rsid w:val="003A0E21"/>
    <w:rsid w:val="003A164F"/>
    <w:rsid w:val="003B0B43"/>
    <w:rsid w:val="003B2138"/>
    <w:rsid w:val="003B2413"/>
    <w:rsid w:val="003C1A54"/>
    <w:rsid w:val="003C43E9"/>
    <w:rsid w:val="003D43A9"/>
    <w:rsid w:val="003E2535"/>
    <w:rsid w:val="003F19E6"/>
    <w:rsid w:val="004173FA"/>
    <w:rsid w:val="004270E3"/>
    <w:rsid w:val="00430D74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A7C95"/>
    <w:rsid w:val="005B4A28"/>
    <w:rsid w:val="005C22DF"/>
    <w:rsid w:val="005C2D9E"/>
    <w:rsid w:val="005E7E23"/>
    <w:rsid w:val="005F4CCB"/>
    <w:rsid w:val="006478CA"/>
    <w:rsid w:val="00653C02"/>
    <w:rsid w:val="00654DF7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70E3"/>
    <w:rsid w:val="00744D99"/>
    <w:rsid w:val="007631DF"/>
    <w:rsid w:val="00773274"/>
    <w:rsid w:val="007749E8"/>
    <w:rsid w:val="007A5767"/>
    <w:rsid w:val="007D44D7"/>
    <w:rsid w:val="007E2258"/>
    <w:rsid w:val="007F1790"/>
    <w:rsid w:val="007F3E7F"/>
    <w:rsid w:val="00810018"/>
    <w:rsid w:val="0083208E"/>
    <w:rsid w:val="00841987"/>
    <w:rsid w:val="00867923"/>
    <w:rsid w:val="00887D57"/>
    <w:rsid w:val="00893BA3"/>
    <w:rsid w:val="008B2BC8"/>
    <w:rsid w:val="008E3591"/>
    <w:rsid w:val="008E76AC"/>
    <w:rsid w:val="00911C8F"/>
    <w:rsid w:val="009126BB"/>
    <w:rsid w:val="00916300"/>
    <w:rsid w:val="00984FCF"/>
    <w:rsid w:val="009C3A64"/>
    <w:rsid w:val="009C617A"/>
    <w:rsid w:val="00A0554B"/>
    <w:rsid w:val="00A206EE"/>
    <w:rsid w:val="00A31920"/>
    <w:rsid w:val="00A3297F"/>
    <w:rsid w:val="00A54279"/>
    <w:rsid w:val="00A57756"/>
    <w:rsid w:val="00A83030"/>
    <w:rsid w:val="00A86FA0"/>
    <w:rsid w:val="00AB641F"/>
    <w:rsid w:val="00AC2C9F"/>
    <w:rsid w:val="00B1021B"/>
    <w:rsid w:val="00B12C61"/>
    <w:rsid w:val="00B23393"/>
    <w:rsid w:val="00B37F93"/>
    <w:rsid w:val="00B47372"/>
    <w:rsid w:val="00B62C7D"/>
    <w:rsid w:val="00B66AA6"/>
    <w:rsid w:val="00B66EB9"/>
    <w:rsid w:val="00B72A69"/>
    <w:rsid w:val="00B9563A"/>
    <w:rsid w:val="00BE2A43"/>
    <w:rsid w:val="00C12D51"/>
    <w:rsid w:val="00C32C56"/>
    <w:rsid w:val="00C35A32"/>
    <w:rsid w:val="00C727B1"/>
    <w:rsid w:val="00C82287"/>
    <w:rsid w:val="00C857A5"/>
    <w:rsid w:val="00C85DDE"/>
    <w:rsid w:val="00C94677"/>
    <w:rsid w:val="00CA73E5"/>
    <w:rsid w:val="00CC1981"/>
    <w:rsid w:val="00CC6B67"/>
    <w:rsid w:val="00CC7C03"/>
    <w:rsid w:val="00CE5E6E"/>
    <w:rsid w:val="00CF1638"/>
    <w:rsid w:val="00D15785"/>
    <w:rsid w:val="00D21704"/>
    <w:rsid w:val="00D541BC"/>
    <w:rsid w:val="00D912A1"/>
    <w:rsid w:val="00D914FD"/>
    <w:rsid w:val="00DA05DC"/>
    <w:rsid w:val="00DB6A04"/>
    <w:rsid w:val="00DD4E4D"/>
    <w:rsid w:val="00E20886"/>
    <w:rsid w:val="00E25E18"/>
    <w:rsid w:val="00E60DBD"/>
    <w:rsid w:val="00E701E9"/>
    <w:rsid w:val="00E94127"/>
    <w:rsid w:val="00EB3424"/>
    <w:rsid w:val="00EB776F"/>
    <w:rsid w:val="00EE7B5C"/>
    <w:rsid w:val="00F1430A"/>
    <w:rsid w:val="00F36D7C"/>
    <w:rsid w:val="00F6500D"/>
    <w:rsid w:val="00F679FC"/>
    <w:rsid w:val="00F90A11"/>
    <w:rsid w:val="00FA0A83"/>
    <w:rsid w:val="00FD7197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yschoolaccoun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DAA058-2979-4782-8419-5DB16114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0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2</cp:revision>
  <cp:lastPrinted>2017-08-10T13:14:00Z</cp:lastPrinted>
  <dcterms:created xsi:type="dcterms:W3CDTF">2021-12-07T15:03:00Z</dcterms:created>
  <dcterms:modified xsi:type="dcterms:W3CDTF">2021-12-07T15:03:00Z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