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14:paraId="66A7ACCD" w14:textId="339F73FF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9839FA">
                                  <w:rPr>
                                    <w:sz w:val="28"/>
                                    <w:szCs w:val="28"/>
                                  </w:rPr>
                                  <w:t>May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X8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14:paraId="66A7ACCD" w14:textId="339F73FF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9839FA">
                            <w:rPr>
                              <w:sz w:val="28"/>
                              <w:szCs w:val="28"/>
                            </w:rPr>
                            <w:t>May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2021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bookmarkStart w:id="0" w:name="_GoBack"/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bookmarkEnd w:id="0"/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740EFD8B" w:rsidR="00A3297F" w:rsidRDefault="009839FA">
            <w:r>
              <w:rPr>
                <w:noProof/>
              </w:rPr>
              <w:drawing>
                <wp:inline distT="0" distB="0" distL="0" distR="0" wp14:anchorId="7E21A08C" wp14:editId="678DDA76">
                  <wp:extent cx="1143000" cy="92583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y-flowers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F909D77" w14:textId="7F7C6F9A" w:rsidR="009839FA" w:rsidRDefault="00E9052B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14:paraId="539FC671" w14:textId="30B44A3C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38CB4DE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8037DFE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9054ED7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14:paraId="5BAE7894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4F54A3F3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D22877A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7224432" w14:textId="56A5E4CA" w:rsidR="00685A63" w:rsidRPr="00E60DBD" w:rsidRDefault="00685A63" w:rsidP="00B031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A6C1DBD" w14:textId="23D018DB" w:rsidR="00685A63" w:rsidRDefault="00E9052B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4</w:t>
            </w:r>
          </w:p>
          <w:p w14:paraId="1F495E08" w14:textId="7A541D17" w:rsidR="00C7741A" w:rsidRDefault="00DC78C0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405FE451" w14:textId="77777777" w:rsidR="00C7741A" w:rsidRDefault="00C7741A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24E8200" w14:textId="77777777" w:rsidR="00C7741A" w:rsidRDefault="00E0404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14:paraId="4EB81AC6" w14:textId="77777777" w:rsidR="00E04043" w:rsidRDefault="00E0404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726460E" w14:textId="77777777" w:rsidR="00E04043" w:rsidRDefault="00E0404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6F317AF9" w14:textId="77777777" w:rsidR="00E04043" w:rsidRDefault="00E0404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89F24F4" w14:textId="15E47FD6" w:rsidR="00E04043" w:rsidRPr="00992913" w:rsidRDefault="00E0404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291898F" w14:textId="7514869B" w:rsidR="009839FA" w:rsidRDefault="00E9052B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5</w:t>
            </w:r>
          </w:p>
          <w:p w14:paraId="115B8464" w14:textId="44F3A86F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7EF29CE8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C7A7368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0AA31D3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5C464BB6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FD359B7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5988F8" w14:textId="3A2577BB" w:rsidR="00685A63" w:rsidRPr="00E60DBD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FDFD393" w14:textId="50189217" w:rsidR="00DA0659" w:rsidRDefault="00E9052B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6</w:t>
            </w:r>
          </w:p>
          <w:p w14:paraId="0704CAEA" w14:textId="77777777" w:rsidR="009D628A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2249C2A7" w14:textId="77777777" w:rsidR="00C7741A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B20316B" w14:textId="77777777" w:rsidR="00C7741A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36DB87A2" w14:textId="77777777" w:rsidR="00C7741A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AE74248" w14:textId="77777777" w:rsidR="00C7741A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1E87440" w14:textId="01CFB21A" w:rsidR="00C7741A" w:rsidRPr="00E60DBD" w:rsidRDefault="00C7741A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A64C371" w14:textId="6E5EFC98" w:rsidR="009839FA" w:rsidRDefault="0016615D" w:rsidP="009839F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M</w:t>
            </w:r>
            <w:r w:rsidR="00E9052B">
              <w:rPr>
                <w:sz w:val="24"/>
                <w:szCs w:val="24"/>
                <w:vertAlign w:val="superscript"/>
              </w:rPr>
              <w:t>ay 7</w:t>
            </w:r>
          </w:p>
          <w:p w14:paraId="72A5FEBD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652A7D23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A0F97E2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33428FB8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B905EC9" w14:textId="77777777" w:rsidR="009839FA" w:rsidRDefault="009839F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4F94C634" w14:textId="0C910FCD" w:rsidR="00685A63" w:rsidRDefault="009839FA" w:rsidP="009839F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420FCDDD" w:rsidR="009D628A" w:rsidRPr="00552617" w:rsidRDefault="009D628A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33D85495" w14:textId="77777777" w:rsidR="009D628A" w:rsidRDefault="0016615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10</w:t>
            </w:r>
          </w:p>
          <w:p w14:paraId="0D319619" w14:textId="77777777" w:rsidR="0016615D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4257F8E0" w14:textId="77777777" w:rsidR="0016615D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3F38144" w14:textId="77777777" w:rsidR="0016615D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FB2EA03" w14:textId="77777777" w:rsidR="0016615D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3DC86CE7" w14:textId="496D0D95" w:rsidR="0016615D" w:rsidRDefault="00E04043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4D069E7A" w14:textId="77777777" w:rsidR="0016615D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C73054B" w14:textId="11FA8FE1" w:rsidR="0016615D" w:rsidRPr="005C22DF" w:rsidRDefault="0016615D" w:rsidP="0016615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40AAE1D" w14:textId="4BF36C1B" w:rsidR="004F6ED3" w:rsidRDefault="0016615D" w:rsidP="007D04D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11</w:t>
            </w:r>
          </w:p>
          <w:p w14:paraId="09C246A2" w14:textId="5E466A16" w:rsidR="005758A6" w:rsidRDefault="005758A6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4E60C654" w14:textId="39C6D1DD" w:rsidR="005758A6" w:rsidRDefault="005758A6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19E581D" w14:textId="3ABA160B" w:rsidR="000839A4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14:paraId="0FEC82C9" w14:textId="40480D3F" w:rsidR="00E04043" w:rsidRDefault="00DC78C0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</w:t>
            </w:r>
          </w:p>
          <w:p w14:paraId="32A6F207" w14:textId="354BA63F" w:rsidR="000839A4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99FD7CD" w14:textId="77777777" w:rsidR="000839A4" w:rsidRDefault="000839A4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D4770EA" w14:textId="1426AFFA" w:rsidR="000839A4" w:rsidRPr="00E20886" w:rsidRDefault="000839A4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8765195" w14:textId="4A8E7E57" w:rsidR="00053B8B" w:rsidRDefault="0016615D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12</w:t>
            </w:r>
          </w:p>
          <w:p w14:paraId="13618852" w14:textId="5E246E24" w:rsidR="000839A4" w:rsidRDefault="00685A63" w:rsidP="00685A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1FB770F5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6A6D0C1" w14:textId="77777777" w:rsidR="0018232A" w:rsidRDefault="00FE49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Cheese </w:t>
            </w:r>
          </w:p>
          <w:p w14:paraId="5B751F33" w14:textId="07403E68" w:rsidR="000839A4" w:rsidRDefault="00FE495F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14:paraId="373ACA35" w14:textId="2D233522" w:rsidR="000839A4" w:rsidRDefault="00E0404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656C358F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20302A4A" w14:textId="034F94C8" w:rsidR="000839A4" w:rsidRPr="00E36637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E879212" w14:textId="3F8CC108" w:rsidR="000839A4" w:rsidRDefault="0016615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13</w:t>
            </w:r>
          </w:p>
          <w:p w14:paraId="1DBDC738" w14:textId="77777777" w:rsidR="009B1F91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3407EECA" w14:textId="04B60C5D" w:rsidR="000839A4" w:rsidRDefault="009B1F91" w:rsidP="009B1F9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  <w:r w:rsidR="00685A63">
              <w:rPr>
                <w:sz w:val="16"/>
                <w:szCs w:val="16"/>
              </w:rPr>
              <w:t xml:space="preserve"> </w:t>
            </w:r>
          </w:p>
          <w:p w14:paraId="2F607800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2E86FD1" w14:textId="557EEFEE" w:rsidR="000839A4" w:rsidRDefault="009D628A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01C75EB9" w14:textId="458CF034" w:rsidR="009D628A" w:rsidRDefault="000C16C8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Flatbread</w:t>
            </w:r>
          </w:p>
          <w:p w14:paraId="4A167A45" w14:textId="31EEAA23" w:rsidR="000839A4" w:rsidRDefault="00E0404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5B5D7EA2" w14:textId="1505DEFB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  <w:r w:rsidR="009D628A">
              <w:rPr>
                <w:sz w:val="16"/>
                <w:szCs w:val="16"/>
              </w:rPr>
              <w:t xml:space="preserve"> / Milk</w:t>
            </w:r>
          </w:p>
          <w:p w14:paraId="2CCFF753" w14:textId="5D8BC12E" w:rsidR="000839A4" w:rsidRDefault="000839A4" w:rsidP="000839A4">
            <w:pPr>
              <w:jc w:val="center"/>
              <w:rPr>
                <w:sz w:val="16"/>
                <w:szCs w:val="16"/>
              </w:rPr>
            </w:pPr>
          </w:p>
          <w:p w14:paraId="58EE2410" w14:textId="77777777" w:rsidR="00DA0659" w:rsidRDefault="00DA0659" w:rsidP="00EF6928">
            <w:pPr>
              <w:jc w:val="center"/>
              <w:rPr>
                <w:sz w:val="16"/>
                <w:szCs w:val="16"/>
              </w:rPr>
            </w:pPr>
          </w:p>
          <w:p w14:paraId="15E55C2E" w14:textId="7A9C4ACA" w:rsidR="000839A4" w:rsidRPr="0087304A" w:rsidRDefault="000839A4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D3A882D" w14:textId="21D9C9E0" w:rsidR="00DA0659" w:rsidRDefault="0016615D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14</w:t>
            </w:r>
          </w:p>
          <w:p w14:paraId="051B8E13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140D6D07" w14:textId="75EE96B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8616CA7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2CD2714C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9E53DD6" w14:textId="7E03FC5C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0CE3572D" w14:textId="79F55565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1649110" w14:textId="42C5E652" w:rsidR="000839A4" w:rsidRPr="00E3522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6DE0639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16615D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9946485" w14:textId="03B459E6" w:rsidR="000D2DFA" w:rsidRDefault="0016615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17</w:t>
            </w:r>
          </w:p>
          <w:p w14:paraId="565CFBD4" w14:textId="155FF966" w:rsidR="0016615D" w:rsidRDefault="001A799F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3290DA7D" w14:textId="6D6995CE" w:rsidR="00C951F6" w:rsidRDefault="00C951F6" w:rsidP="00C951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7A86F95" w14:textId="225A97B1" w:rsidR="0018232A" w:rsidRDefault="0018232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77806A07" w14:textId="42D54D57" w:rsidR="00AC0EAE" w:rsidRDefault="00405FAC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3FE78A61" w14:textId="77777777" w:rsidR="00AC0EAE" w:rsidRDefault="00AC0EA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3FF9E66B" w14:textId="422FA195" w:rsidR="00AC0EAE" w:rsidRPr="0048760D" w:rsidRDefault="00AC0EA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71097C2C" w14:textId="5956B299" w:rsidR="00E5437D" w:rsidRDefault="0016615D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18</w:t>
            </w:r>
          </w:p>
          <w:p w14:paraId="5F0496EA" w14:textId="6D4EF2FD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08CCD53D" w14:textId="2C907925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2B73A30" w14:textId="7CC0DD5D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DF935C5" w14:textId="5B377A3B" w:rsidR="00AC0EAE" w:rsidRDefault="00AC0EA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690BFD9B" w14:textId="72BD8300" w:rsidR="000839A4" w:rsidRDefault="00033DD6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C0D07A4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14:paraId="118BE4CF" w14:textId="6AEADA5E" w:rsidR="00131C5E" w:rsidRPr="00FD3FF0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ED584A8" w14:textId="03CB7F41" w:rsidR="000D2DFA" w:rsidRDefault="0016615D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19</w:t>
            </w:r>
          </w:p>
          <w:p w14:paraId="69E82C67" w14:textId="1419C950" w:rsidR="00C2601B" w:rsidRDefault="00C2601B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Tenders</w:t>
            </w:r>
          </w:p>
          <w:p w14:paraId="3C4CB40A" w14:textId="19AE36FC" w:rsidR="00C2601B" w:rsidRDefault="00C2601B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D8B2811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E8CED1E" w14:textId="5A603376" w:rsidR="000839A4" w:rsidRDefault="00EC63EC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</w:t>
            </w:r>
          </w:p>
          <w:p w14:paraId="1F7162AE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BE36B53" w14:textId="77777777" w:rsidR="000839A4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3D0D3D4" w14:textId="3E993F3F" w:rsidR="00442416" w:rsidRPr="00E36637" w:rsidRDefault="000839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D5B28DB" w14:textId="17F03A62" w:rsidR="000D2DFA" w:rsidRDefault="0016615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20</w:t>
            </w:r>
          </w:p>
          <w:p w14:paraId="75FC7826" w14:textId="58C6BCEA" w:rsidR="00C7741A" w:rsidRDefault="00DC78C0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6F2A722E" w14:textId="77777777" w:rsidR="00C951F6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9EC7DD5" w14:textId="4BA0840D" w:rsidR="00C951F6" w:rsidRDefault="001A799F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6316E23" w14:textId="772B47D4" w:rsidR="00C951F6" w:rsidRDefault="00112349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73FB670C" w14:textId="77777777" w:rsidR="00C951F6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F8713D4" w14:textId="6D491759" w:rsidR="00C951F6" w:rsidRPr="00934EC8" w:rsidRDefault="00C951F6" w:rsidP="00405FA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BF4B21A" w14:textId="666EC81E" w:rsidR="00425D56" w:rsidRDefault="0016615D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21</w:t>
            </w:r>
          </w:p>
          <w:p w14:paraId="55616636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149B0C7F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B3B26AD" w14:textId="24987442" w:rsidR="000839A4" w:rsidRDefault="00816DE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474779B6" w14:textId="53DA0D2F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C15242B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219526B" w14:textId="77777777" w:rsidR="000839A4" w:rsidRDefault="000839A4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3B4EE003" w:rsidR="000839A4" w:rsidRPr="00934EC8" w:rsidRDefault="000839A4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58BDE3E2" w14:textId="6470D419" w:rsidR="000D2DFA" w:rsidRDefault="0016615D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24</w:t>
            </w:r>
          </w:p>
          <w:p w14:paraId="059AAB69" w14:textId="58AE7F53" w:rsidR="0018232A" w:rsidRDefault="0018232A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  <w:r w:rsidR="00816DE9">
              <w:rPr>
                <w:sz w:val="16"/>
                <w:szCs w:val="16"/>
              </w:rPr>
              <w:t xml:space="preserve"> Sub</w:t>
            </w:r>
          </w:p>
          <w:p w14:paraId="6F4A4800" w14:textId="130B5A9B" w:rsidR="00685A63" w:rsidRDefault="00685A6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59FA52E" w14:textId="27BCA984" w:rsidR="00685A63" w:rsidRDefault="00B655A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0BC005D2" w14:textId="6281E023" w:rsidR="00B655A2" w:rsidRDefault="00B655A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5D7DFE6" w14:textId="5471E8BC" w:rsidR="00C36873" w:rsidRDefault="00816DE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1CBBFFF7" w14:textId="0125D3AA" w:rsidR="00C36873" w:rsidRDefault="00C368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335BECE" w14:textId="04B40A4E" w:rsidR="00C36873" w:rsidRDefault="00C3687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212D81D" w14:textId="77777777" w:rsidR="00C36873" w:rsidRDefault="00C36873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43A68387" w:rsidR="00425D56" w:rsidRPr="008E52C8" w:rsidRDefault="00425D56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23D4013" w14:textId="1BB01F22" w:rsidR="0018392F" w:rsidRDefault="0016615D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25</w:t>
            </w:r>
          </w:p>
          <w:p w14:paraId="6D2FF856" w14:textId="44EC89FF" w:rsidR="00EC63EC" w:rsidRDefault="00816DE9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Taco</w:t>
            </w:r>
          </w:p>
          <w:p w14:paraId="2951D78C" w14:textId="77777777" w:rsidR="00C36873" w:rsidRDefault="00C36873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3C6F0BF" w14:textId="267914EF" w:rsidR="00C36873" w:rsidRDefault="00DC78C0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</w:t>
            </w:r>
            <w:r w:rsidR="00FE495F">
              <w:rPr>
                <w:sz w:val="16"/>
                <w:szCs w:val="16"/>
              </w:rPr>
              <w:t xml:space="preserve"> &amp; Cheese</w:t>
            </w:r>
          </w:p>
          <w:p w14:paraId="546B9ACA" w14:textId="2CC15DB3" w:rsidR="00FE495F" w:rsidRDefault="00112349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420EB5E4" w14:textId="779F6D0C" w:rsidR="00C36873" w:rsidRDefault="003D6D2E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3113258F" w14:textId="4694AEAC" w:rsidR="00BF0E9F" w:rsidRDefault="00C36873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964B1E3" w14:textId="50FDE083" w:rsidR="00C36873" w:rsidRDefault="00C2601B" w:rsidP="00BF0E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FEC4FAA" w14:textId="7FAF20A7" w:rsidR="00131C5E" w:rsidRPr="008E52C8" w:rsidRDefault="00131C5E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B92252" w14:textId="7010DC13" w:rsidR="0018392F" w:rsidRDefault="0016615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26</w:t>
            </w:r>
          </w:p>
          <w:p w14:paraId="61DD5B13" w14:textId="77777777" w:rsidR="00C7741A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3FBCAD0" w14:textId="77777777" w:rsidR="00C7741A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DA0380B" w14:textId="77777777" w:rsidR="00C7741A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3692FDD3" w14:textId="77777777" w:rsidR="00C7741A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40205CFF" w14:textId="77777777" w:rsidR="00C7741A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D730D8F" w14:textId="349C7835" w:rsidR="00405FAC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r w:rsidR="00791615">
              <w:rPr>
                <w:sz w:val="16"/>
                <w:szCs w:val="16"/>
              </w:rPr>
              <w:t xml:space="preserve"> </w:t>
            </w:r>
          </w:p>
          <w:p w14:paraId="1821F93F" w14:textId="36FD2810" w:rsidR="00372342" w:rsidRPr="004923EE" w:rsidRDefault="00372342" w:rsidP="00C77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A639CA8" w14:textId="696C7E05" w:rsidR="00131C5E" w:rsidRDefault="0016615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27</w:t>
            </w:r>
          </w:p>
          <w:p w14:paraId="6D0A991F" w14:textId="7C4FAA58" w:rsidR="00425D56" w:rsidRPr="002900AA" w:rsidRDefault="00C7741A" w:rsidP="00425D5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46E8E2" wp14:editId="257E06A6">
                  <wp:extent cx="1143000" cy="781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3562022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AA12DA7" w14:textId="3EAFEEC2" w:rsidR="00425D56" w:rsidRDefault="0016615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28</w:t>
            </w:r>
          </w:p>
          <w:p w14:paraId="6CC9BFCA" w14:textId="77777777" w:rsidR="000F04DF" w:rsidRDefault="00C7741A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Lunch</w:t>
            </w:r>
          </w:p>
          <w:p w14:paraId="64A96366" w14:textId="77777777" w:rsidR="000F04DF" w:rsidRDefault="000F04DF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14:paraId="7B5C9B9C" w14:textId="77777777" w:rsidR="000F04DF" w:rsidRDefault="000F04DF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Vegetable</w:t>
            </w:r>
          </w:p>
          <w:p w14:paraId="074E6013" w14:textId="77777777" w:rsidR="000F04DF" w:rsidRDefault="000F04DF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13C3077" w14:textId="70E28468" w:rsidR="00425D56" w:rsidRPr="004923EE" w:rsidRDefault="000F04DF" w:rsidP="00C77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r w:rsidR="00425D5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14:paraId="5D1C31A6" w14:textId="77777777" w:rsidR="008E52C8" w:rsidRDefault="005E6787" w:rsidP="000D2DFA">
            <w:r>
              <w:t>Elementary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77777777" w:rsidR="000D2DFA" w:rsidRDefault="000D2DFA" w:rsidP="000D2DFA">
            <w:r>
              <w:t>Milk - .50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14:paraId="0C196699" w14:textId="2084FE73" w:rsidR="00372342" w:rsidRDefault="0016615D" w:rsidP="0037234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31</w:t>
            </w:r>
          </w:p>
          <w:p w14:paraId="28BEF064" w14:textId="7D1D6DAA" w:rsidR="00AC0EAE" w:rsidRPr="00B51FCA" w:rsidRDefault="00C7741A" w:rsidP="00AC0EA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04FCB5" wp14:editId="33BFDC84">
                  <wp:extent cx="1066800" cy="8442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emorialday-21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3CBFED6" w14:textId="26C3F1F5" w:rsidR="00AC0EAE" w:rsidRDefault="0016615D" w:rsidP="000C16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1</w:t>
            </w:r>
          </w:p>
          <w:p w14:paraId="7124E320" w14:textId="017D03A5" w:rsidR="00AC0EAE" w:rsidRDefault="0016615D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Lunch</w:t>
            </w:r>
          </w:p>
          <w:p w14:paraId="4D4F92EC" w14:textId="77777777" w:rsidR="0016615D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27906763" w14:textId="77777777" w:rsidR="00E04043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3AA0D397" w14:textId="77777777" w:rsidR="00E04043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Vegetable</w:t>
            </w:r>
          </w:p>
          <w:p w14:paraId="12A747C7" w14:textId="77777777" w:rsidR="00E04043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018E6C6" w14:textId="0689DFF8" w:rsidR="00E04043" w:rsidRPr="00B51FCA" w:rsidRDefault="00E04043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CB3305B" w14:textId="77777777" w:rsidR="00AC0EAE" w:rsidRDefault="0016615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2</w:t>
            </w:r>
          </w:p>
          <w:p w14:paraId="0103DD74" w14:textId="77777777" w:rsidR="00C7741A" w:rsidRDefault="00C7741A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Lunch</w:t>
            </w:r>
          </w:p>
          <w:p w14:paraId="74CC2BCB" w14:textId="77777777" w:rsidR="001A799F" w:rsidRDefault="001A799F" w:rsidP="00AC0EAE">
            <w:pPr>
              <w:jc w:val="center"/>
              <w:rPr>
                <w:sz w:val="16"/>
                <w:szCs w:val="16"/>
              </w:rPr>
            </w:pPr>
          </w:p>
          <w:p w14:paraId="165A077C" w14:textId="665F4BFE" w:rsidR="001A799F" w:rsidRPr="00B51FCA" w:rsidRDefault="00565904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Virtual</w:t>
            </w:r>
            <w:r w:rsidR="001A799F">
              <w:rPr>
                <w:sz w:val="16"/>
                <w:szCs w:val="16"/>
              </w:rPr>
              <w:t xml:space="preserve"> School</w:t>
            </w:r>
          </w:p>
        </w:tc>
        <w:tc>
          <w:tcPr>
            <w:tcW w:w="2016" w:type="dxa"/>
          </w:tcPr>
          <w:p w14:paraId="4705D863" w14:textId="77777777" w:rsidR="00AC0EAE" w:rsidRDefault="0016615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3</w:t>
            </w:r>
          </w:p>
          <w:p w14:paraId="05592EE9" w14:textId="77777777" w:rsidR="00C7741A" w:rsidRDefault="00C7741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Lunch</w:t>
            </w:r>
          </w:p>
          <w:p w14:paraId="0062C9DC" w14:textId="77777777" w:rsidR="00C7741A" w:rsidRDefault="00C7741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2984185E" w14:textId="77777777" w:rsidR="00C7741A" w:rsidRDefault="00C7741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Vegetable </w:t>
            </w:r>
          </w:p>
          <w:p w14:paraId="368333BC" w14:textId="77777777" w:rsidR="00C7741A" w:rsidRDefault="00C7741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403C0C66" w:rsidR="00C7741A" w:rsidRPr="00B51FCA" w:rsidRDefault="00C7741A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CA001CC" w14:textId="061A9794" w:rsidR="000D74D4" w:rsidRDefault="0016615D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4</w:t>
            </w:r>
          </w:p>
          <w:p w14:paraId="4535CC80" w14:textId="5B12EC5D" w:rsidR="00C7741A" w:rsidRDefault="00C7741A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Lunch</w:t>
            </w:r>
          </w:p>
          <w:p w14:paraId="7760050E" w14:textId="47037D2D" w:rsidR="00C7741A" w:rsidRDefault="001A799F" w:rsidP="00E04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</w:p>
          <w:p w14:paraId="02B90F21" w14:textId="77777777" w:rsidR="00C7741A" w:rsidRDefault="00C774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Vegetable </w:t>
            </w:r>
          </w:p>
          <w:p w14:paraId="491F41D0" w14:textId="77777777" w:rsidR="00C7741A" w:rsidRDefault="00C774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1E8BD04" w14:textId="200A22FD" w:rsidR="00C7741A" w:rsidRPr="00B51FCA" w:rsidRDefault="00C7741A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8A811BA" w14:textId="03F6833A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4DF"/>
    <w:rsid w:val="000F0A09"/>
    <w:rsid w:val="0011234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6615D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A799F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55B28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65904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854E6"/>
    <w:rsid w:val="00685A63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A4BEA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7741A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7917"/>
    <w:rsid w:val="00CC7C03"/>
    <w:rsid w:val="00CD167D"/>
    <w:rsid w:val="00CD1CBB"/>
    <w:rsid w:val="00CE12BA"/>
    <w:rsid w:val="00CE5E6E"/>
    <w:rsid w:val="00CF1364"/>
    <w:rsid w:val="00D0094D"/>
    <w:rsid w:val="00D1272A"/>
    <w:rsid w:val="00D15785"/>
    <w:rsid w:val="00D20FA8"/>
    <w:rsid w:val="00D25DAE"/>
    <w:rsid w:val="00D25F8C"/>
    <w:rsid w:val="00D416CA"/>
    <w:rsid w:val="00D439AE"/>
    <w:rsid w:val="00D517D6"/>
    <w:rsid w:val="00D72703"/>
    <w:rsid w:val="00D74CF6"/>
    <w:rsid w:val="00D85419"/>
    <w:rsid w:val="00D862B7"/>
    <w:rsid w:val="00D97AC8"/>
    <w:rsid w:val="00DA0659"/>
    <w:rsid w:val="00DB0928"/>
    <w:rsid w:val="00DB47EF"/>
    <w:rsid w:val="00DB4F6E"/>
    <w:rsid w:val="00DB6222"/>
    <w:rsid w:val="00DC1DEB"/>
    <w:rsid w:val="00DC3D70"/>
    <w:rsid w:val="00DC78C0"/>
    <w:rsid w:val="00DD4A6B"/>
    <w:rsid w:val="00DD5D2D"/>
    <w:rsid w:val="00DF3776"/>
    <w:rsid w:val="00E02BC0"/>
    <w:rsid w:val="00E04043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9052B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2224F"/>
    <w:rsid w:val="00025900"/>
    <w:rsid w:val="00031151"/>
    <w:rsid w:val="00037478"/>
    <w:rsid w:val="00050F06"/>
    <w:rsid w:val="00071A14"/>
    <w:rsid w:val="00073B26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80A8C"/>
    <w:rsid w:val="00297B32"/>
    <w:rsid w:val="002A556A"/>
    <w:rsid w:val="002E16BB"/>
    <w:rsid w:val="002F0350"/>
    <w:rsid w:val="00310A01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61BB5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5538E"/>
    <w:rsid w:val="00974B7C"/>
    <w:rsid w:val="00995631"/>
    <w:rsid w:val="009A22FA"/>
    <w:rsid w:val="009B031D"/>
    <w:rsid w:val="009B7E93"/>
    <w:rsid w:val="009D2A45"/>
    <w:rsid w:val="009F164C"/>
    <w:rsid w:val="009F7CB3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77AFC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4042D3-9873-4D60-89C1-C0B80B61C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59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11</cp:revision>
  <cp:lastPrinted>2021-04-13T13:28:00Z</cp:lastPrinted>
  <dcterms:created xsi:type="dcterms:W3CDTF">2021-03-18T16:59:00Z</dcterms:created>
  <dcterms:modified xsi:type="dcterms:W3CDTF">2021-04-13T13:29:00Z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