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14:paraId="66A7ACCD" w14:textId="6E73439F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3C6CB8">
                                  <w:rPr>
                                    <w:sz w:val="28"/>
                                    <w:szCs w:val="28"/>
                                  </w:rPr>
                                  <w:t>April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2021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X8rAIAAKk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14:paraId="66A7ACCD" w14:textId="6E73439F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3C6CB8">
                            <w:rPr>
                              <w:sz w:val="28"/>
                              <w:szCs w:val="28"/>
                            </w:rPr>
                            <w:t>April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2021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3B908646" w:rsidR="00A3297F" w:rsidRDefault="003C6CB8">
            <w:r>
              <w:rPr>
                <w:noProof/>
              </w:rPr>
              <w:drawing>
                <wp:inline distT="0" distB="0" distL="0" distR="0" wp14:anchorId="327C1262" wp14:editId="6880018D">
                  <wp:extent cx="1143000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pril_Showers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56A5E4CA" w:rsidR="00685A63" w:rsidRPr="00E60DBD" w:rsidRDefault="00685A63" w:rsidP="00B031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3546FEC3" w:rsidR="00685A63" w:rsidRPr="00992913" w:rsidRDefault="00685A63" w:rsidP="00EB05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C5988F8" w14:textId="7FA84F76" w:rsidR="00685A63" w:rsidRPr="00E60DBD" w:rsidRDefault="00685A63" w:rsidP="00053B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FDFD393" w14:textId="590F19CB" w:rsidR="00DA0659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</w:p>
          <w:p w14:paraId="033EBF1D" w14:textId="77777777" w:rsidR="00685A63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38DF5340" w14:textId="77777777" w:rsidR="009D628A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0FDC91A" w14:textId="77777777" w:rsidR="009D628A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6EF734D4" w14:textId="77777777" w:rsidR="009D628A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9DB675A" w14:textId="77777777" w:rsidR="009D628A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41E87440" w14:textId="280DB896" w:rsidR="009D628A" w:rsidRPr="00E60DBD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0D626F7" w14:textId="74E5EF74" w:rsidR="00685A63" w:rsidRDefault="009D628A" w:rsidP="00685A6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April 2</w:t>
            </w:r>
          </w:p>
          <w:p w14:paraId="4F94C634" w14:textId="77777777" w:rsidR="00685A63" w:rsidRDefault="00685A63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BC543C9" w14:textId="48931751" w:rsidR="009D628A" w:rsidRPr="00552617" w:rsidRDefault="009D628A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 School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68BB6925" w:rsidR="00C22236" w:rsidRPr="002522BC" w:rsidRDefault="009D628A" w:rsidP="00C22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8BDAFAB" wp14:editId="69A8FCC1">
                  <wp:extent cx="1143000" cy="9048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ppy-easter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069DF3D6" w14:textId="2C9ABBA3" w:rsidR="007E0582" w:rsidRDefault="009D628A" w:rsidP="007D04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5</w:t>
            </w:r>
          </w:p>
          <w:p w14:paraId="0FB439AF" w14:textId="77777777" w:rsidR="000839A4" w:rsidRDefault="000839A4" w:rsidP="009D628A">
            <w:pPr>
              <w:jc w:val="center"/>
              <w:rPr>
                <w:sz w:val="16"/>
                <w:szCs w:val="16"/>
              </w:rPr>
            </w:pPr>
          </w:p>
          <w:p w14:paraId="2C29D98A" w14:textId="77777777" w:rsidR="009D628A" w:rsidRDefault="009D628A" w:rsidP="009D628A">
            <w:pPr>
              <w:jc w:val="center"/>
              <w:rPr>
                <w:sz w:val="16"/>
                <w:szCs w:val="16"/>
              </w:rPr>
            </w:pPr>
          </w:p>
          <w:p w14:paraId="6C73054B" w14:textId="25372FEC" w:rsidR="009D628A" w:rsidRPr="005C22DF" w:rsidRDefault="009D628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440AAE1D" w14:textId="712A4D4D" w:rsidR="004F6ED3" w:rsidRDefault="009D628A" w:rsidP="007D04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6</w:t>
            </w:r>
          </w:p>
          <w:p w14:paraId="09C246A2" w14:textId="5E466A16" w:rsidR="005758A6" w:rsidRDefault="005758A6" w:rsidP="007D04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4E60C654" w14:textId="6E7DED9C" w:rsidR="005758A6" w:rsidRDefault="005758A6" w:rsidP="007D04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8C66719" w14:textId="7E6B8AD6" w:rsidR="000839A4" w:rsidRDefault="005758A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14:paraId="019E581D" w14:textId="2A750011" w:rsidR="000839A4" w:rsidRDefault="005758A6" w:rsidP="005758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2A6F207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499FD7CD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D4770EA" w14:textId="1426AFFA" w:rsidR="000839A4" w:rsidRPr="00E20886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8765195" w14:textId="171B4C05" w:rsidR="00053B8B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7</w:t>
            </w:r>
          </w:p>
          <w:p w14:paraId="13618852" w14:textId="5E246E24" w:rsidR="000839A4" w:rsidRDefault="00685A63" w:rsidP="00685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1FB770F5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6A6D0C1" w14:textId="77777777" w:rsidR="0018232A" w:rsidRDefault="00FE495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Grilled Cheese </w:t>
            </w:r>
          </w:p>
          <w:p w14:paraId="5B751F33" w14:textId="07403E68" w:rsidR="000839A4" w:rsidRDefault="00FE495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14:paraId="373ACA35" w14:textId="2C6B3542" w:rsidR="000839A4" w:rsidRDefault="009D628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56C358F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20302A4A" w14:textId="034F94C8" w:rsidR="000839A4" w:rsidRPr="00E36637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E879212" w14:textId="27C365BE" w:rsidR="000839A4" w:rsidRDefault="009D628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8</w:t>
            </w:r>
          </w:p>
          <w:p w14:paraId="1DBDC738" w14:textId="77777777" w:rsidR="009B1F91" w:rsidRDefault="009B1F91" w:rsidP="009B1F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3407EECA" w14:textId="04B60C5D" w:rsidR="000839A4" w:rsidRDefault="009B1F91" w:rsidP="009B1F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  <w:r w:rsidR="00685A63">
              <w:rPr>
                <w:sz w:val="16"/>
                <w:szCs w:val="16"/>
              </w:rPr>
              <w:t xml:space="preserve"> </w:t>
            </w:r>
          </w:p>
          <w:p w14:paraId="2F607800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2E86FD1" w14:textId="557EEFEE" w:rsidR="000839A4" w:rsidRDefault="009D628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01C75EB9" w14:textId="458CF034" w:rsidR="009D628A" w:rsidRDefault="000C16C8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Flatbread</w:t>
            </w:r>
          </w:p>
          <w:p w14:paraId="4A167A45" w14:textId="5EC2277E" w:rsidR="000839A4" w:rsidRDefault="00EC63EC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5B5D7EA2" w14:textId="1505DEFB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9D628A">
              <w:rPr>
                <w:sz w:val="16"/>
                <w:szCs w:val="16"/>
              </w:rPr>
              <w:t xml:space="preserve"> / Milk</w:t>
            </w:r>
          </w:p>
          <w:p w14:paraId="2CCFF753" w14:textId="5D8BC12E" w:rsidR="000839A4" w:rsidRDefault="000839A4" w:rsidP="000839A4">
            <w:pPr>
              <w:jc w:val="center"/>
              <w:rPr>
                <w:sz w:val="16"/>
                <w:szCs w:val="16"/>
              </w:rPr>
            </w:pPr>
          </w:p>
          <w:p w14:paraId="58EE2410" w14:textId="77777777" w:rsidR="00DA0659" w:rsidRDefault="00DA0659" w:rsidP="00EF6928">
            <w:pPr>
              <w:jc w:val="center"/>
              <w:rPr>
                <w:sz w:val="16"/>
                <w:szCs w:val="16"/>
              </w:rPr>
            </w:pPr>
          </w:p>
          <w:p w14:paraId="15E55C2E" w14:textId="7A9C4ACA" w:rsidR="000839A4" w:rsidRPr="0087304A" w:rsidRDefault="000839A4" w:rsidP="00EF69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D3A882D" w14:textId="444DC917" w:rsidR="00DA0659" w:rsidRDefault="009D628A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9</w:t>
            </w:r>
          </w:p>
          <w:p w14:paraId="051B8E13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140D6D07" w14:textId="75EE96B5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8616CA7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2CD2714C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9E53DD6" w14:textId="7E03FC5C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0CE3572D" w14:textId="79F55565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1649110" w14:textId="42C5E652" w:rsidR="000839A4" w:rsidRPr="00E3522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6DE0639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700F67C7" w14:textId="77777777" w:rsidR="00B6384C" w:rsidRDefault="00AC0EAE" w:rsidP="00AC0E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</w:p>
          <w:p w14:paraId="09030178" w14:textId="5EA79821" w:rsidR="00AC0EAE" w:rsidRDefault="000C16C8" w:rsidP="00AC0EA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27</w:t>
            </w:r>
            <w:r w:rsidRPr="000C16C8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 Calzone</w:t>
            </w:r>
          </w:p>
          <w:p w14:paraId="5B1902FF" w14:textId="420A818D" w:rsidR="00EC63EC" w:rsidRPr="005C22DF" w:rsidRDefault="00EC63EC" w:rsidP="00AC0EA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9946485" w14:textId="0B26C177" w:rsidR="000D2DFA" w:rsidRDefault="009D628A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12</w:t>
            </w:r>
          </w:p>
          <w:p w14:paraId="78787107" w14:textId="23CFE59C" w:rsidR="00C951F6" w:rsidRDefault="00C951F6" w:rsidP="00C951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Drum Stick </w:t>
            </w:r>
          </w:p>
          <w:p w14:paraId="79A85B40" w14:textId="55B8EE0A" w:rsidR="00C951F6" w:rsidRDefault="00C951F6" w:rsidP="00C951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Roll </w:t>
            </w:r>
          </w:p>
          <w:p w14:paraId="3290DA7D" w14:textId="6D6995CE" w:rsidR="00C951F6" w:rsidRDefault="00C951F6" w:rsidP="00C951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7A86F95" w14:textId="225A97B1" w:rsidR="0018232A" w:rsidRDefault="0018232A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77806A07" w14:textId="42D54D57" w:rsidR="00AC0EAE" w:rsidRDefault="00405FAC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3FE78A61" w14:textId="77777777" w:rsidR="00AC0EAE" w:rsidRDefault="00AC0EA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3FF9E66B" w14:textId="422FA195" w:rsidR="00AC0EAE" w:rsidRPr="0048760D" w:rsidRDefault="00AC0EA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1097C2C" w14:textId="3BD026D9" w:rsidR="00E5437D" w:rsidRDefault="009D628A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13</w:t>
            </w:r>
          </w:p>
          <w:p w14:paraId="5F0496EA" w14:textId="6D4EF2FD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08CCD53D" w14:textId="2C907925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2B73A30" w14:textId="7CC0DD5D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DF935C5" w14:textId="5B377A3B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690BFD9B" w14:textId="72BD8300" w:rsidR="000839A4" w:rsidRDefault="00033DD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0C0D07A4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118BE4CF" w14:textId="6AEADA5E" w:rsidR="00131C5E" w:rsidRPr="00FD3FF0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ED584A8" w14:textId="51C4163B" w:rsidR="000D2DFA" w:rsidRDefault="009D628A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14</w:t>
            </w:r>
          </w:p>
          <w:p w14:paraId="69E82C67" w14:textId="1419C950" w:rsidR="00C2601B" w:rsidRDefault="00C2601B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3C4CB40A" w14:textId="19AE36FC" w:rsidR="00C2601B" w:rsidRDefault="00C2601B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D8B2811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E8CED1E" w14:textId="5A603376" w:rsidR="000839A4" w:rsidRDefault="00EC63EC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Cheeseburger</w:t>
            </w:r>
          </w:p>
          <w:p w14:paraId="1F7162AE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BE36B53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3D0D3D4" w14:textId="3E993F3F" w:rsidR="00442416" w:rsidRPr="00E36637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D5B28DB" w14:textId="3F848CDB" w:rsidR="000D2DFA" w:rsidRDefault="009D628A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15</w:t>
            </w:r>
          </w:p>
          <w:p w14:paraId="146239E5" w14:textId="0B7C15AE" w:rsidR="00405FAC" w:rsidRDefault="00405FAC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 W/ Gravy</w:t>
            </w:r>
          </w:p>
          <w:p w14:paraId="32587194" w14:textId="0527D219" w:rsidR="00405FAC" w:rsidRDefault="00405FAC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F2A722E" w14:textId="77777777" w:rsidR="00C951F6" w:rsidRDefault="00C951F6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9EC7DD5" w14:textId="279CEC13" w:rsidR="00C951F6" w:rsidRDefault="00C951F6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</w:t>
            </w:r>
            <w:r w:rsidR="00816DE9">
              <w:rPr>
                <w:sz w:val="16"/>
                <w:szCs w:val="16"/>
              </w:rPr>
              <w:t xml:space="preserve"> Sandwich</w:t>
            </w:r>
          </w:p>
          <w:p w14:paraId="46316E23" w14:textId="549F6AA3" w:rsidR="00C951F6" w:rsidRDefault="00405FAC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14:paraId="73FB670C" w14:textId="77777777" w:rsidR="00C951F6" w:rsidRDefault="00C951F6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F8713D4" w14:textId="6D491759" w:rsidR="00C951F6" w:rsidRPr="00934EC8" w:rsidRDefault="00C951F6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BF4B21A" w14:textId="26E87A0E" w:rsidR="00425D56" w:rsidRDefault="009D628A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16</w:t>
            </w:r>
          </w:p>
          <w:p w14:paraId="55616636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149B0C7F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B3B26AD" w14:textId="24987442" w:rsidR="000839A4" w:rsidRDefault="00816DE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474779B6" w14:textId="53DA0D2F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C15242B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219526B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3B4EE003" w:rsidR="000839A4" w:rsidRPr="00934EC8" w:rsidRDefault="000839A4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58BDE3E2" w14:textId="40F162EA" w:rsidR="000D2DFA" w:rsidRDefault="009D628A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  <w:p w14:paraId="059AAB69" w14:textId="58AE7F53" w:rsidR="0018232A" w:rsidRDefault="0018232A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  <w:r w:rsidR="00816DE9">
              <w:rPr>
                <w:sz w:val="16"/>
                <w:szCs w:val="16"/>
              </w:rPr>
              <w:t xml:space="preserve"> Sub</w:t>
            </w:r>
          </w:p>
          <w:p w14:paraId="6F4A4800" w14:textId="130B5A9B" w:rsidR="00685A63" w:rsidRDefault="00685A6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59FA52E" w14:textId="27BCA984" w:rsidR="00685A63" w:rsidRDefault="00B655A2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0BC005D2" w14:textId="6281E023" w:rsidR="00B655A2" w:rsidRDefault="00B655A2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5D7DFE6" w14:textId="5471E8BC" w:rsidR="00C36873" w:rsidRDefault="00816DE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1CBBFFF7" w14:textId="0125D3AA" w:rsidR="00C36873" w:rsidRDefault="00C368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335BECE" w14:textId="04B40A4E" w:rsidR="00C36873" w:rsidRDefault="00C368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212D81D" w14:textId="77777777" w:rsidR="00C36873" w:rsidRDefault="00C36873" w:rsidP="00255598">
            <w:pPr>
              <w:jc w:val="center"/>
              <w:rPr>
                <w:sz w:val="16"/>
                <w:szCs w:val="16"/>
              </w:rPr>
            </w:pPr>
          </w:p>
          <w:p w14:paraId="2865BE2B" w14:textId="43A68387" w:rsidR="00425D56" w:rsidRPr="008E52C8" w:rsidRDefault="00425D56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23D4013" w14:textId="05B02140" w:rsidR="0018392F" w:rsidRDefault="009D628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20</w:t>
            </w:r>
          </w:p>
          <w:p w14:paraId="6D2FF856" w14:textId="44EC89FF" w:rsidR="00EC63EC" w:rsidRDefault="00816DE9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Taco</w:t>
            </w:r>
          </w:p>
          <w:p w14:paraId="2951D78C" w14:textId="77777777" w:rsidR="00C36873" w:rsidRDefault="00C36873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3C6F0BF" w14:textId="1CBCFF5D" w:rsidR="00C36873" w:rsidRDefault="0018232A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</w:t>
            </w:r>
            <w:r w:rsidR="00FE495F">
              <w:rPr>
                <w:sz w:val="16"/>
                <w:szCs w:val="16"/>
              </w:rPr>
              <w:t xml:space="preserve"> &amp; Cheese</w:t>
            </w:r>
          </w:p>
          <w:p w14:paraId="546B9ACA" w14:textId="07FFE933" w:rsidR="00FE495F" w:rsidRDefault="009D628A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420EB5E4" w14:textId="779F6D0C" w:rsidR="00C36873" w:rsidRDefault="003D6D2E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3113258F" w14:textId="4694AEAC" w:rsidR="00BF0E9F" w:rsidRDefault="00C36873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964B1E3" w14:textId="50FDE083" w:rsidR="00C36873" w:rsidRDefault="00C2601B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FEC4FAA" w14:textId="7FAF20A7" w:rsidR="00131C5E" w:rsidRPr="008E52C8" w:rsidRDefault="00131C5E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B92252" w14:textId="2CC1902A" w:rsidR="0018392F" w:rsidRDefault="009D628A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21</w:t>
            </w:r>
          </w:p>
          <w:p w14:paraId="74150C69" w14:textId="28F6C1BC" w:rsidR="00816DE9" w:rsidRDefault="00791615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Lasagna</w:t>
            </w:r>
          </w:p>
          <w:p w14:paraId="1D730D8F" w14:textId="4764C900" w:rsidR="00405FAC" w:rsidRDefault="00405FAC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03FDF5D" w14:textId="77777777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7DDEF0A" w14:textId="7C9019AD" w:rsidR="00C36873" w:rsidRDefault="00405FAC" w:rsidP="00FE49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14:paraId="28282CA0" w14:textId="5A067DA8" w:rsidR="00C36873" w:rsidRDefault="00816DE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2844AF5F" w14:textId="3A82C8E8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405FAC">
              <w:rPr>
                <w:sz w:val="16"/>
                <w:szCs w:val="16"/>
              </w:rPr>
              <w:t xml:space="preserve"> / Milk</w:t>
            </w:r>
          </w:p>
          <w:p w14:paraId="1821F93F" w14:textId="36FD2810" w:rsidR="00372342" w:rsidRPr="004923EE" w:rsidRDefault="00372342" w:rsidP="00405FA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A639CA8" w14:textId="7BB9D2F3" w:rsidR="00131C5E" w:rsidRDefault="009D628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22</w:t>
            </w:r>
          </w:p>
          <w:p w14:paraId="46E5F2D0" w14:textId="77777777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7EA0E0F0" w14:textId="77777777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CE24D0C" w14:textId="42B9D8D8" w:rsidR="00C36873" w:rsidRDefault="00BF0E9F" w:rsidP="00AB5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10B2BAED" w14:textId="4F35E4B8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33B9C96D" w14:textId="77777777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D0A991F" w14:textId="230E7AE1" w:rsidR="00425D56" w:rsidRPr="002900AA" w:rsidRDefault="00C36873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AA12DA7" w14:textId="5937638D" w:rsidR="00425D56" w:rsidRDefault="009D628A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23</w:t>
            </w:r>
          </w:p>
          <w:p w14:paraId="0EF064C6" w14:textId="645F184B" w:rsidR="00C36873" w:rsidRDefault="00425D56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EC63EC">
              <w:rPr>
                <w:sz w:val="16"/>
                <w:szCs w:val="16"/>
              </w:rPr>
              <w:t>Chicken Nuggets</w:t>
            </w:r>
          </w:p>
          <w:p w14:paraId="2F33D634" w14:textId="756225B6" w:rsidR="00EC63EC" w:rsidRDefault="00EC63EC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756A997" w14:textId="77777777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2B4DF66" w14:textId="74138AAE" w:rsidR="00C36873" w:rsidRDefault="00816DE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3FEB01DB" w14:textId="7EBDC176" w:rsidR="00C36873" w:rsidRDefault="003D6D2E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C36873">
              <w:rPr>
                <w:sz w:val="16"/>
                <w:szCs w:val="16"/>
              </w:rPr>
              <w:t xml:space="preserve"> Carrots</w:t>
            </w:r>
          </w:p>
          <w:p w14:paraId="35B2F212" w14:textId="77777777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CFD6944" w14:textId="77777777" w:rsidR="00C36873" w:rsidRDefault="00C36873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13C3077" w14:textId="34E155D4" w:rsidR="00425D56" w:rsidRPr="004923EE" w:rsidRDefault="00425D56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D1C31A6" w14:textId="77777777" w:rsidR="008E52C8" w:rsidRDefault="005E6787" w:rsidP="000D2DFA">
            <w:r>
              <w:t>Elementary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77777777" w:rsidR="000D2DFA" w:rsidRDefault="000D2DFA" w:rsidP="000D2DFA">
            <w:r>
              <w:t>Milk - .50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14:paraId="0C196699" w14:textId="271CE84E" w:rsidR="00372342" w:rsidRDefault="009D628A" w:rsidP="003723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14:paraId="53800806" w14:textId="43D2DE90" w:rsidR="00AC0EAE" w:rsidRDefault="00EC63EC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71C0BDF9" w14:textId="77777777" w:rsidR="00AC0EAE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A44DF10" w14:textId="77777777" w:rsidR="00AC0EAE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F2E27FB" w14:textId="7CE21976" w:rsidR="00AC0EAE" w:rsidRDefault="000C16C8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14:paraId="78C08060" w14:textId="18B36D4E" w:rsidR="00AC0EAE" w:rsidRDefault="00816DE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0C09EBEC" w14:textId="77777777" w:rsidR="00AC0EAE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BEF064" w14:textId="73AC78C0" w:rsidR="00AC0EAE" w:rsidRPr="00B51FCA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3CBFED6" w14:textId="7D7C803C" w:rsidR="00AC0EAE" w:rsidRDefault="009D628A" w:rsidP="000C16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27</w:t>
            </w:r>
          </w:p>
          <w:p w14:paraId="63FC2E0F" w14:textId="2C507DED" w:rsidR="00AC0EAE" w:rsidRDefault="000C16C8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14:paraId="26FBB7F4" w14:textId="70B4F5BB" w:rsidR="000C16C8" w:rsidRDefault="000C16C8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94406D6" w14:textId="74E30591" w:rsidR="000C16C8" w:rsidRDefault="000C16C8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2FB00B01" w14:textId="480BF910" w:rsidR="00AC0EAE" w:rsidRDefault="00AC0EAE" w:rsidP="000C16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018E6C6" w14:textId="43434DA6" w:rsidR="00AC0EAE" w:rsidRPr="00B51FCA" w:rsidRDefault="000C16C8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AC0EAE"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E332D3A" w14:textId="1C757462" w:rsidR="00372342" w:rsidRDefault="009D628A" w:rsidP="003723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28</w:t>
            </w:r>
          </w:p>
          <w:p w14:paraId="7C5AD7C5" w14:textId="77777777" w:rsidR="00AC0EAE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44148844" w14:textId="77777777" w:rsidR="00AC0EAE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2BC8187" w14:textId="77777777" w:rsidR="00AC0EAE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4C1F64D" w14:textId="525C86D0" w:rsidR="00AC0EAE" w:rsidRDefault="000C16C8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5012D524" w14:textId="311F733E" w:rsidR="00AC0EAE" w:rsidRDefault="00816DE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7D87B8F1" w14:textId="77777777" w:rsidR="00AC0EAE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5ACEE0D9" w:rsidR="00AC0EAE" w:rsidRPr="00B51FCA" w:rsidRDefault="00AC0EA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13F3809" w14:textId="07FF7082" w:rsidR="00372342" w:rsidRDefault="009D628A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29</w:t>
            </w:r>
          </w:p>
          <w:p w14:paraId="1776FFBB" w14:textId="3A005BAB" w:rsidR="00AC0EAE" w:rsidRDefault="00816DE9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</w:t>
            </w:r>
          </w:p>
          <w:p w14:paraId="3AC992A0" w14:textId="35C4A023" w:rsidR="00816DE9" w:rsidRDefault="00816DE9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A565FF2" w14:textId="39577862" w:rsidR="00AC0EAE" w:rsidRDefault="00AC0EAE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BB20A49" w14:textId="4A47F048" w:rsidR="00816DE9" w:rsidRDefault="000C16C8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  <w:bookmarkStart w:id="0" w:name="_GoBack"/>
            <w:bookmarkEnd w:id="0"/>
          </w:p>
          <w:p w14:paraId="66C84250" w14:textId="3E61D914" w:rsidR="00AC0EAE" w:rsidRDefault="00816DE9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14:paraId="2F24737F" w14:textId="75AF8EA9" w:rsidR="00AC0EAE" w:rsidRDefault="00AC0EAE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B00E0AE" w14:textId="0B31E097" w:rsidR="00AC0EAE" w:rsidRDefault="00AC0EAE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DDD373" w14:textId="28F42C5B" w:rsidR="00AC0EAE" w:rsidRPr="00B51FCA" w:rsidRDefault="00AC0EAE" w:rsidP="00425D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DF9B62A" w14:textId="771DF922" w:rsidR="00413C4A" w:rsidRDefault="009D628A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30</w:t>
            </w:r>
          </w:p>
          <w:p w14:paraId="046955ED" w14:textId="77777777" w:rsidR="009D628A" w:rsidRDefault="009D628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581206E4" w14:textId="77777777" w:rsidR="009D628A" w:rsidRDefault="009D628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C45E951" w14:textId="29DF4528" w:rsidR="00B655A2" w:rsidRDefault="000C16C8" w:rsidP="00816D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Taco</w:t>
            </w:r>
          </w:p>
          <w:p w14:paraId="63F1C118" w14:textId="023C2387" w:rsidR="009D628A" w:rsidRDefault="009D628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Broccoli</w:t>
            </w:r>
          </w:p>
          <w:p w14:paraId="4C899E9E" w14:textId="77777777" w:rsidR="009D628A" w:rsidRDefault="009D628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696F8A0" w14:textId="77777777" w:rsidR="009D628A" w:rsidRDefault="009D628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82ED02D" w14:textId="7978DC15" w:rsidR="00AC0EAE" w:rsidRDefault="00AC0EAE" w:rsidP="00C36873">
            <w:pPr>
              <w:jc w:val="center"/>
              <w:rPr>
                <w:sz w:val="16"/>
                <w:szCs w:val="16"/>
              </w:rPr>
            </w:pPr>
          </w:p>
          <w:p w14:paraId="2CA001CC" w14:textId="1171C5CE" w:rsidR="000D74D4" w:rsidRDefault="000D74D4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6E1883F8" w:rsidR="000D2DFA" w:rsidRPr="008D423B" w:rsidRDefault="009D628A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BB3A9" wp14:editId="3094C713">
                  <wp:extent cx="960755" cy="952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ful_Flowers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854E6"/>
    <w:rsid w:val="00685A63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2E"/>
    <w:rsid w:val="0097260C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7917"/>
    <w:rsid w:val="00CC7C03"/>
    <w:rsid w:val="00CD167D"/>
    <w:rsid w:val="00CD1CBB"/>
    <w:rsid w:val="00CE12BA"/>
    <w:rsid w:val="00CE5E6E"/>
    <w:rsid w:val="00CF1364"/>
    <w:rsid w:val="00D0094D"/>
    <w:rsid w:val="00D1272A"/>
    <w:rsid w:val="00D15785"/>
    <w:rsid w:val="00D20FA8"/>
    <w:rsid w:val="00D25DAE"/>
    <w:rsid w:val="00D25F8C"/>
    <w:rsid w:val="00D416CA"/>
    <w:rsid w:val="00D439AE"/>
    <w:rsid w:val="00D517D6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189DBC-DDFD-44DD-94C7-2DBF36881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119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12</cp:revision>
  <cp:lastPrinted>2021-02-09T15:35:00Z</cp:lastPrinted>
  <dcterms:created xsi:type="dcterms:W3CDTF">2021-02-24T19:16:00Z</dcterms:created>
  <dcterms:modified xsi:type="dcterms:W3CDTF">2021-03-08T15:31:00Z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