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297F" w:rsidRPr="00F36D7C" w:rsidRDefault="00F36D7C" w:rsidP="003C43E9">
      <w:pPr>
        <w:pStyle w:val="Heading2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7A86B1B1" wp14:editId="1C5BCF6C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6675120" cy="923925"/>
                <wp:effectExtent l="0" t="0" r="11430" b="952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5120" cy="923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sz w:val="28"/>
                                <w:szCs w:val="28"/>
                              </w:rPr>
                              <w:id w:val="168308275"/>
                              <w:placeholder>
                                <w:docPart w:val="C92CFE23EAA14B15BD27E632BDBADA9C"/>
                              </w:placeholder>
                              <w:comboBox>
                                <w:listItem w:value="Choose an item."/>
                              </w:comboBox>
                            </w:sdtPr>
                            <w:sdtEndPr/>
                            <w:sdtContent>
                              <w:p w:rsidR="00071580" w:rsidRDefault="00071580" w:rsidP="00071580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sz w:val="28"/>
                                    <w:szCs w:val="28"/>
                                  </w:rPr>
                                  <w:t>Fannett-Metal School Distri</w:t>
                                </w:r>
                                <w:r w:rsidR="00F10864">
                                  <w:rPr>
                                    <w:sz w:val="28"/>
                                    <w:szCs w:val="28"/>
                                  </w:rPr>
                                  <w:t>ct - Elementary School April</w:t>
                                </w:r>
                                <w:r w:rsidR="00893181">
                                  <w:rPr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="0072107C">
                                  <w:rPr>
                                    <w:sz w:val="28"/>
                                    <w:szCs w:val="28"/>
                                  </w:rPr>
                                  <w:t>2021</w:t>
                                </w:r>
                              </w:p>
                            </w:sdtContent>
                          </w:sdt>
                          <w:p w:rsidR="00071580" w:rsidRDefault="00071580" w:rsidP="00071580">
                            <w:pPr>
                              <w:rPr>
                                <w:rFonts w:asciiTheme="minorHAnsi" w:hAnsiTheme="minorHAnsi" w:cstheme="minorBidi"/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:rsidR="00071580" w:rsidRDefault="006B5571" w:rsidP="00071580">
                            <w:pPr>
                              <w:jc w:val="center"/>
                              <w:rPr>
                                <w:rFonts w:asciiTheme="minorHAnsi" w:hAnsiTheme="minorHAnsi" w:cstheme="minorBid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theme="minorBidi"/>
                                <w:sz w:val="28"/>
                                <w:szCs w:val="28"/>
                              </w:rPr>
                              <w:t>Breakfast</w:t>
                            </w:r>
                            <w:r w:rsidR="00071580">
                              <w:rPr>
                                <w:rFonts w:asciiTheme="minorHAnsi" w:hAnsiTheme="minorHAnsi" w:cstheme="minorBidi"/>
                                <w:sz w:val="28"/>
                                <w:szCs w:val="28"/>
                              </w:rPr>
                              <w:t xml:space="preserve"> Menu</w:t>
                            </w:r>
                          </w:p>
                          <w:p w:rsidR="00071580" w:rsidRDefault="00071580" w:rsidP="00071580">
                            <w:pPr>
                              <w:rPr>
                                <w:rFonts w:asciiTheme="minorHAnsi" w:hAnsiTheme="minorHAnsi" w:cstheme="minorBid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Bidi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Bidi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Bidi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0823FE" w:rsidRPr="00551BF5" w:rsidRDefault="000823FE" w:rsidP="000823FE">
                            <w:pPr>
                              <w:jc w:val="center"/>
                              <w:rPr>
                                <w:rFonts w:asciiTheme="minorHAnsi" w:hAnsiTheme="minorHAnsi" w:cstheme="minorBidi"/>
                                <w:sz w:val="24"/>
                                <w:szCs w:val="24"/>
                              </w:rPr>
                            </w:pPr>
                            <w:r w:rsidRPr="00551BF5">
                              <w:rPr>
                                <w:rFonts w:asciiTheme="minorHAnsi" w:hAnsiTheme="minorHAnsi" w:cstheme="minorBidi"/>
                                <w:sz w:val="24"/>
                                <w:szCs w:val="24"/>
                              </w:rPr>
                              <w:t>Fannett-Metal is an equal opportunity provider</w:t>
                            </w:r>
                          </w:p>
                          <w:p w:rsidR="00A3297F" w:rsidRPr="00071580" w:rsidRDefault="00A3297F" w:rsidP="00071580">
                            <w:pPr>
                              <w:rPr>
                                <w:rFonts w:asciiTheme="minorHAnsi" w:hAnsiTheme="minorHAnsi" w:cstheme="minorBidi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A86B1B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74.4pt;margin-top:0;width:525.6pt;height:72.75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" o:allowincell="f" filled="f" stroked="f">
                <v:textbox inset="0,0,0,0">
                  <w:txbxContent>
                    <w:sdt>
                      <w:sdtPr>
                        <w:rPr>
                          <w:sz w:val="28"/>
                          <w:szCs w:val="28"/>
                        </w:rPr>
                        <w:id w:val="168308275"/>
                        <w:placeholder>
                          <w:docPart w:val="C92CFE23EAA14B15BD27E632BDBADA9C"/>
                        </w:placeholder>
                        <w:comboBox>
                          <w:listItem w:value="Choose an item."/>
                        </w:comboBox>
                      </w:sdtPr>
                      <w:sdtEndPr/>
                      <w:sdtContent>
                        <w:p w:rsidR="00071580" w:rsidRDefault="00071580" w:rsidP="00071580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Fannett-Metal School Distri</w:t>
                          </w:r>
                          <w:r w:rsidR="00F10864">
                            <w:rPr>
                              <w:sz w:val="28"/>
                              <w:szCs w:val="28"/>
                            </w:rPr>
                            <w:t>ct - Elementary School April</w:t>
                          </w:r>
                          <w:r w:rsidR="00893181">
                            <w:rPr>
                              <w:sz w:val="28"/>
                              <w:szCs w:val="28"/>
                            </w:rPr>
                            <w:t xml:space="preserve"> </w:t>
                          </w:r>
                          <w:r w:rsidR="0072107C">
                            <w:rPr>
                              <w:sz w:val="28"/>
                              <w:szCs w:val="28"/>
                            </w:rPr>
                            <w:t>2021</w:t>
                          </w:r>
                        </w:p>
                      </w:sdtContent>
                    </w:sdt>
                    <w:p w:rsidR="00071580" w:rsidRDefault="00071580" w:rsidP="00071580">
                      <w:pPr>
                        <w:rPr>
                          <w:rFonts w:asciiTheme="minorHAnsi" w:hAnsiTheme="minorHAnsi" w:cstheme="minorBidi"/>
                          <w:b/>
                          <w:sz w:val="8"/>
                          <w:szCs w:val="8"/>
                        </w:rPr>
                      </w:pPr>
                    </w:p>
                    <w:p w:rsidR="00071580" w:rsidRDefault="006B5571" w:rsidP="00071580">
                      <w:pPr>
                        <w:jc w:val="center"/>
                        <w:rPr>
                          <w:rFonts w:asciiTheme="minorHAnsi" w:hAnsiTheme="minorHAnsi" w:cstheme="minorBidi"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 w:cstheme="minorBidi"/>
                          <w:sz w:val="28"/>
                          <w:szCs w:val="28"/>
                        </w:rPr>
                        <w:t>Breakfast</w:t>
                      </w:r>
                      <w:r w:rsidR="00071580">
                        <w:rPr>
                          <w:rFonts w:asciiTheme="minorHAnsi" w:hAnsiTheme="minorHAnsi" w:cstheme="minorBidi"/>
                          <w:sz w:val="28"/>
                          <w:szCs w:val="28"/>
                        </w:rPr>
                        <w:t xml:space="preserve"> Menu</w:t>
                      </w:r>
                    </w:p>
                    <w:p w:rsidR="00071580" w:rsidRDefault="00071580" w:rsidP="00071580">
                      <w:pPr>
                        <w:rPr>
                          <w:rFonts w:asciiTheme="minorHAnsi" w:hAnsiTheme="minorHAnsi" w:cstheme="minorBid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 w:cstheme="minorBidi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Theme="minorHAnsi" w:hAnsiTheme="minorHAnsi" w:cstheme="minorBidi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Theme="minorHAnsi" w:hAnsiTheme="minorHAnsi" w:cstheme="minorBidi"/>
                          <w:b/>
                          <w:sz w:val="24"/>
                          <w:szCs w:val="24"/>
                        </w:rPr>
                        <w:tab/>
                      </w:r>
                    </w:p>
                    <w:p w:rsidR="000823FE" w:rsidRPr="00551BF5" w:rsidRDefault="000823FE" w:rsidP="000823FE">
                      <w:pPr>
                        <w:jc w:val="center"/>
                        <w:rPr>
                          <w:rFonts w:asciiTheme="minorHAnsi" w:hAnsiTheme="minorHAnsi" w:cstheme="minorBidi"/>
                          <w:sz w:val="24"/>
                          <w:szCs w:val="24"/>
                        </w:rPr>
                      </w:pPr>
                      <w:r w:rsidRPr="00551BF5">
                        <w:rPr>
                          <w:rFonts w:asciiTheme="minorHAnsi" w:hAnsiTheme="minorHAnsi" w:cstheme="minorBidi"/>
                          <w:sz w:val="24"/>
                          <w:szCs w:val="24"/>
                        </w:rPr>
                        <w:t>Fannett-Metal is an equal opportunity provider</w:t>
                      </w:r>
                    </w:p>
                    <w:p w:rsidR="00A3297F" w:rsidRPr="00071580" w:rsidRDefault="00A3297F" w:rsidP="00071580">
                      <w:pPr>
                        <w:rPr>
                          <w:rFonts w:asciiTheme="minorHAnsi" w:hAnsiTheme="minorHAnsi" w:cstheme="minorBidi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11C8F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 wp14:anchorId="093124B3" wp14:editId="3D599EED">
                <wp:simplePos x="0" y="0"/>
                <wp:positionH relativeFrom="column">
                  <wp:posOffset>283845</wp:posOffset>
                </wp:positionH>
                <wp:positionV relativeFrom="paragraph">
                  <wp:posOffset>0</wp:posOffset>
                </wp:positionV>
                <wp:extent cx="781050" cy="1135380"/>
                <wp:effectExtent l="0" t="0" r="0" b="7620"/>
                <wp:wrapSquare wrapText="bothSides"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1135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3297F" w:rsidRDefault="0005490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51D13B" wp14:editId="1DD4A0AC">
                                  <wp:extent cx="756920" cy="1135380"/>
                                  <wp:effectExtent l="0" t="0" r="5080" b="762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MP900441080[1]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56920" cy="11353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3124B3" id="Text Box 3" o:spid="_x0000_s1029" type="#_x0000_t202" style="position:absolute;margin-left:22.35pt;margin-top:0;width:61.5pt;height:89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" o:allowincell="f" filled="f" stroked="f">
                <v:textbox inset="0,0,0,0">
                  <w:txbxContent>
                    <w:p w:rsidR="00A3297F" w:rsidRDefault="00054908">
                      <w:r>
                        <w:rPr>
                          <w:noProof/>
                        </w:rPr>
                        <w:drawing>
                          <wp:inline distT="0" distB="0" distL="0" distR="0" wp14:anchorId="4051D13B" wp14:editId="1DD4A0AC">
                            <wp:extent cx="756920" cy="1135380"/>
                            <wp:effectExtent l="0" t="0" r="5080" b="762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MP900441080[1]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56920" cy="11353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3297F" w:rsidRDefault="00A3297F"/>
    <w:tbl>
      <w:tblPr>
        <w:tblW w:w="141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16"/>
        <w:gridCol w:w="2016"/>
        <w:gridCol w:w="2016"/>
        <w:gridCol w:w="2016"/>
        <w:gridCol w:w="2016"/>
        <w:gridCol w:w="2016"/>
        <w:gridCol w:w="2016"/>
      </w:tblGrid>
      <w:tr w:rsidR="00A3297F" w:rsidTr="00C6127B">
        <w:trPr>
          <w:trHeight w:hRule="exact" w:val="550"/>
        </w:trPr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pStyle w:val="Heading1"/>
              <w:rPr>
                <w:color w:val="FFFFFF"/>
              </w:rPr>
            </w:pPr>
            <w:r>
              <w:rPr>
                <w:color w:val="FFFFFF"/>
              </w:rPr>
              <w:t>SUNDAY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pStyle w:val="Heading1"/>
              <w:rPr>
                <w:color w:val="FFFFFF"/>
              </w:rPr>
            </w:pPr>
            <w:r>
              <w:rPr>
                <w:color w:val="FFFFFF"/>
              </w:rPr>
              <w:t>MONDAY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TUESDAY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WEDNESDAY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THURSDAY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FRIDAY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SATURDAY</w:t>
            </w:r>
          </w:p>
        </w:tc>
      </w:tr>
      <w:tr w:rsidR="00893181" w:rsidTr="002632D5">
        <w:trPr>
          <w:trHeight w:hRule="exact" w:val="1495"/>
        </w:trPr>
        <w:tc>
          <w:tcPr>
            <w:tcW w:w="2016" w:type="dxa"/>
          </w:tcPr>
          <w:p w:rsidR="00893181" w:rsidRPr="00F10864" w:rsidRDefault="00F54961" w:rsidP="00F10864">
            <w:pPr>
              <w:jc w:val="center"/>
              <w:rPr>
                <w:sz w:val="72"/>
                <w:szCs w:val="72"/>
              </w:rPr>
            </w:pPr>
            <w:r w:rsidRPr="00F10864">
              <w:rPr>
                <w:noProof/>
                <w:sz w:val="72"/>
                <w:szCs w:val="72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056D1BCA" wp14:editId="45CFC7A2">
                      <wp:simplePos x="0" y="0"/>
                      <wp:positionH relativeFrom="column">
                        <wp:posOffset>-712470</wp:posOffset>
                      </wp:positionH>
                      <wp:positionV relativeFrom="paragraph">
                        <wp:posOffset>83820</wp:posOffset>
                      </wp:positionV>
                      <wp:extent cx="1152525" cy="914400"/>
                      <wp:effectExtent l="0" t="0" r="0" b="0"/>
                      <wp:wrapNone/>
                      <wp:docPr id="7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52525" cy="914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893181" w:rsidRPr="00B47372" w:rsidRDefault="00893181" w:rsidP="00893181">
                                  <w:pPr>
                                    <w:jc w:val="center"/>
                                    <w:rPr>
                                      <w:b/>
                                      <w:outline/>
                                      <w:color w:val="4BACC6" w:themeColor="accent5"/>
                                      <w:sz w:val="24"/>
                                      <w:szCs w:val="24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chemeClr w14:val="accent5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6D1BCA" id="Text Box 7" o:spid="_x0000_s1028" type="#_x0000_t202" style="position:absolute;left:0;text-align:left;margin-left:-56.1pt;margin-top:6.6pt;width:90.75pt;height:1in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" filled="f" stroked="f">
                      <v:textbox>
                        <w:txbxContent>
                          <w:p w:rsidR="00893181" w:rsidRPr="00B47372" w:rsidRDefault="00893181" w:rsidP="00893181">
                            <w:pPr>
                              <w:jc w:val="center"/>
                              <w:rPr>
                                <w:b/>
                                <w:outline/>
                                <w:color w:val="4BACC6" w:themeColor="accent5"/>
                                <w:sz w:val="24"/>
                                <w:szCs w:val="2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10864" w:rsidRPr="00F10864">
              <w:rPr>
                <w:noProof/>
                <w:sz w:val="72"/>
                <w:szCs w:val="72"/>
              </w:rPr>
              <w:t>April</w:t>
            </w:r>
          </w:p>
        </w:tc>
        <w:tc>
          <w:tcPr>
            <w:tcW w:w="2016" w:type="dxa"/>
          </w:tcPr>
          <w:p w:rsidR="003608EB" w:rsidRDefault="003608EB" w:rsidP="003608EB">
            <w:pPr>
              <w:jc w:val="center"/>
              <w:rPr>
                <w:sz w:val="16"/>
                <w:szCs w:val="16"/>
              </w:rPr>
            </w:pPr>
          </w:p>
          <w:p w:rsidR="003608EB" w:rsidRPr="003608EB" w:rsidRDefault="003608EB" w:rsidP="003608E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3608EB" w:rsidRPr="003608EB" w:rsidRDefault="003608EB" w:rsidP="00C6127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3608EB" w:rsidRDefault="003608EB" w:rsidP="003608EB">
            <w:pPr>
              <w:jc w:val="center"/>
              <w:rPr>
                <w:sz w:val="16"/>
                <w:szCs w:val="16"/>
              </w:rPr>
            </w:pPr>
          </w:p>
          <w:p w:rsidR="003608EB" w:rsidRPr="003608EB" w:rsidRDefault="003608EB" w:rsidP="003608E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893181" w:rsidRDefault="005C5FEC" w:rsidP="003608E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April 1</w:t>
            </w:r>
          </w:p>
          <w:p w:rsidR="003608EB" w:rsidRDefault="003608EB" w:rsidP="003608EB">
            <w:pPr>
              <w:jc w:val="center"/>
              <w:rPr>
                <w:sz w:val="16"/>
                <w:szCs w:val="16"/>
              </w:rPr>
            </w:pPr>
          </w:p>
          <w:p w:rsidR="003608EB" w:rsidRDefault="003608EB" w:rsidP="003608E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Breakfast Pizza</w:t>
            </w:r>
          </w:p>
          <w:p w:rsidR="003608EB" w:rsidRDefault="003608EB" w:rsidP="003608E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Juice</w:t>
            </w:r>
          </w:p>
          <w:p w:rsidR="003608EB" w:rsidRPr="003608EB" w:rsidRDefault="003608EB" w:rsidP="003608E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:rsidR="00893181" w:rsidRDefault="005C5FEC" w:rsidP="003608E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April 2</w:t>
            </w:r>
          </w:p>
          <w:p w:rsidR="003608EB" w:rsidRDefault="003608EB" w:rsidP="003608EB">
            <w:pPr>
              <w:jc w:val="center"/>
              <w:rPr>
                <w:sz w:val="16"/>
                <w:szCs w:val="16"/>
              </w:rPr>
            </w:pPr>
          </w:p>
          <w:p w:rsidR="003608EB" w:rsidRPr="003608EB" w:rsidRDefault="0062324E" w:rsidP="0062324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 School</w:t>
            </w:r>
          </w:p>
        </w:tc>
        <w:tc>
          <w:tcPr>
            <w:tcW w:w="2016" w:type="dxa"/>
          </w:tcPr>
          <w:p w:rsidR="007220F3" w:rsidRDefault="007220F3" w:rsidP="007220F3">
            <w:r>
              <w:t xml:space="preserve">Elementary </w:t>
            </w:r>
          </w:p>
          <w:p w:rsidR="007220F3" w:rsidRDefault="007220F3" w:rsidP="007220F3">
            <w:r>
              <w:t>Breakfast - FREE</w:t>
            </w:r>
          </w:p>
          <w:p w:rsidR="007220F3" w:rsidRDefault="007220F3" w:rsidP="007220F3">
            <w:r>
              <w:t>Milk -$.50</w:t>
            </w:r>
          </w:p>
          <w:p w:rsidR="007220F3" w:rsidRPr="001750D4" w:rsidRDefault="007220F3" w:rsidP="007220F3">
            <w:pPr>
              <w:rPr>
                <w:b/>
                <w:sz w:val="16"/>
                <w:szCs w:val="16"/>
                <w:u w:val="single"/>
              </w:rPr>
            </w:pPr>
          </w:p>
          <w:p w:rsidR="00893181" w:rsidRPr="00281D26" w:rsidRDefault="00893181" w:rsidP="00893181"/>
        </w:tc>
      </w:tr>
      <w:tr w:rsidR="00A3297F" w:rsidTr="002632D5">
        <w:trPr>
          <w:trHeight w:hRule="exact" w:val="1500"/>
        </w:trPr>
        <w:tc>
          <w:tcPr>
            <w:tcW w:w="2016" w:type="dxa"/>
          </w:tcPr>
          <w:p w:rsidR="00A3297F" w:rsidRDefault="00C6127B">
            <w:r>
              <w:rPr>
                <w:noProof/>
              </w:rPr>
              <w:drawing>
                <wp:inline distT="0" distB="0" distL="0" distR="0">
                  <wp:extent cx="1104900" cy="95250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12980013-easter-bunny-holding-o-rad-easter-egg-and-smiling[1]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:rsidR="00F54961" w:rsidRDefault="005C5FEC" w:rsidP="00F5496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April 5</w:t>
            </w:r>
          </w:p>
          <w:p w:rsidR="00F54961" w:rsidRDefault="00F54961" w:rsidP="00F54961">
            <w:pPr>
              <w:jc w:val="center"/>
              <w:rPr>
                <w:sz w:val="16"/>
                <w:szCs w:val="16"/>
              </w:rPr>
            </w:pPr>
          </w:p>
          <w:p w:rsidR="00AA082C" w:rsidRPr="005C22DF" w:rsidRDefault="0062324E" w:rsidP="00F5496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 School</w:t>
            </w:r>
            <w:bookmarkStart w:id="0" w:name="_GoBack"/>
            <w:bookmarkEnd w:id="0"/>
          </w:p>
        </w:tc>
        <w:tc>
          <w:tcPr>
            <w:tcW w:w="2016" w:type="dxa"/>
          </w:tcPr>
          <w:p w:rsidR="00F54961" w:rsidRDefault="005C5FEC" w:rsidP="00F5496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April 6</w:t>
            </w:r>
          </w:p>
          <w:p w:rsidR="00F54961" w:rsidRDefault="00F54961" w:rsidP="00F54961">
            <w:pPr>
              <w:jc w:val="center"/>
              <w:rPr>
                <w:sz w:val="16"/>
                <w:szCs w:val="16"/>
              </w:rPr>
            </w:pPr>
          </w:p>
          <w:p w:rsidR="00C6127B" w:rsidRDefault="00C6127B" w:rsidP="00F5496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Pancake </w:t>
            </w:r>
          </w:p>
          <w:p w:rsidR="00F54961" w:rsidRDefault="00C6127B" w:rsidP="00C6127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on a Stick</w:t>
            </w:r>
          </w:p>
          <w:p w:rsidR="00F54961" w:rsidRDefault="00F54961" w:rsidP="00F5496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Juice</w:t>
            </w:r>
          </w:p>
          <w:p w:rsidR="00F54961" w:rsidRDefault="00F54961" w:rsidP="00F5496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  <w:p w:rsidR="000C01C3" w:rsidRPr="00E20886" w:rsidRDefault="000C01C3" w:rsidP="00F5496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F54961" w:rsidRDefault="005C5FEC" w:rsidP="00F5496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April 7</w:t>
            </w:r>
          </w:p>
          <w:p w:rsidR="00664F77" w:rsidRDefault="00664F77" w:rsidP="00F54961">
            <w:pPr>
              <w:jc w:val="center"/>
              <w:rPr>
                <w:sz w:val="16"/>
                <w:szCs w:val="16"/>
              </w:rPr>
            </w:pPr>
          </w:p>
          <w:p w:rsidR="00664F77" w:rsidRDefault="00664F77" w:rsidP="00F5496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French Toast </w:t>
            </w:r>
          </w:p>
          <w:p w:rsidR="00F54961" w:rsidRDefault="00664F77" w:rsidP="00F5496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Sticks</w:t>
            </w:r>
          </w:p>
          <w:p w:rsidR="00F54961" w:rsidRDefault="00F54961" w:rsidP="00F5496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:rsidR="00F54961" w:rsidRDefault="00F54961" w:rsidP="00F5496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  <w:p w:rsidR="006A2B01" w:rsidRPr="0019107D" w:rsidRDefault="006A2B01" w:rsidP="006A2B0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F54961" w:rsidRDefault="005C5FEC" w:rsidP="00F5496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April 8</w:t>
            </w:r>
          </w:p>
          <w:p w:rsidR="00F54961" w:rsidRDefault="00F54961" w:rsidP="00F54961">
            <w:pPr>
              <w:jc w:val="center"/>
              <w:rPr>
                <w:sz w:val="16"/>
                <w:szCs w:val="16"/>
              </w:rPr>
            </w:pPr>
          </w:p>
          <w:p w:rsidR="00F54961" w:rsidRDefault="00F54961" w:rsidP="00F5496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Breakfast Pizza</w:t>
            </w:r>
          </w:p>
          <w:p w:rsidR="00F54961" w:rsidRDefault="00F54961" w:rsidP="00F5496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Juice</w:t>
            </w:r>
          </w:p>
          <w:p w:rsidR="000C43AA" w:rsidRPr="00552617" w:rsidRDefault="00F54961" w:rsidP="00F5496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:rsidR="00F54961" w:rsidRDefault="005C5FEC" w:rsidP="00F5496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April 9</w:t>
            </w:r>
          </w:p>
          <w:p w:rsidR="00F54961" w:rsidRDefault="00F54961" w:rsidP="00F54961">
            <w:pPr>
              <w:jc w:val="center"/>
              <w:rPr>
                <w:sz w:val="16"/>
                <w:szCs w:val="16"/>
              </w:rPr>
            </w:pPr>
          </w:p>
          <w:p w:rsidR="00664F77" w:rsidRDefault="00664F77" w:rsidP="00664F7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Mini Pancakes</w:t>
            </w:r>
          </w:p>
          <w:p w:rsidR="00664F77" w:rsidRDefault="00664F77" w:rsidP="00664F7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Juice</w:t>
            </w:r>
          </w:p>
          <w:p w:rsidR="00664F77" w:rsidRDefault="00664F77" w:rsidP="00664F7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  <w:p w:rsidR="00F5714C" w:rsidRPr="00E20886" w:rsidRDefault="00F5714C" w:rsidP="00664F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CC6B67" w:rsidRPr="005C22DF" w:rsidRDefault="003A0E21" w:rsidP="009126BB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919480" cy="9525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Breakfast_cereal[1]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948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32D5" w:rsidTr="002632D5">
        <w:trPr>
          <w:trHeight w:hRule="exact" w:val="1500"/>
        </w:trPr>
        <w:tc>
          <w:tcPr>
            <w:tcW w:w="2016" w:type="dxa"/>
          </w:tcPr>
          <w:p w:rsidR="002632D5" w:rsidRPr="001750D4" w:rsidRDefault="002632D5" w:rsidP="002632D5">
            <w:pPr>
              <w:rPr>
                <w:b/>
                <w:sz w:val="16"/>
                <w:szCs w:val="16"/>
                <w:vertAlign w:val="subscript"/>
              </w:rPr>
            </w:pPr>
          </w:p>
        </w:tc>
        <w:tc>
          <w:tcPr>
            <w:tcW w:w="2016" w:type="dxa"/>
          </w:tcPr>
          <w:p w:rsidR="00F54961" w:rsidRDefault="005C5FEC" w:rsidP="00F5496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April 12</w:t>
            </w:r>
          </w:p>
          <w:p w:rsidR="00F54961" w:rsidRDefault="00F54961" w:rsidP="00F54961">
            <w:pPr>
              <w:jc w:val="center"/>
              <w:rPr>
                <w:sz w:val="16"/>
                <w:szCs w:val="16"/>
              </w:rPr>
            </w:pPr>
          </w:p>
          <w:p w:rsidR="00F54961" w:rsidRDefault="00F54961" w:rsidP="00F5496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Cereal </w:t>
            </w:r>
          </w:p>
          <w:p w:rsidR="00F54961" w:rsidRDefault="00F54961" w:rsidP="00F5496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Muffin</w:t>
            </w:r>
          </w:p>
          <w:p w:rsidR="00F54961" w:rsidRDefault="00F54961" w:rsidP="00F5496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:rsidR="0088500F" w:rsidRPr="0088500F" w:rsidRDefault="00F54961" w:rsidP="00F54961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:rsidR="00F54961" w:rsidRDefault="005C5FEC" w:rsidP="00F5496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April 13</w:t>
            </w:r>
          </w:p>
          <w:p w:rsidR="00F54961" w:rsidRDefault="00F54961" w:rsidP="00F54961">
            <w:pPr>
              <w:jc w:val="center"/>
              <w:rPr>
                <w:sz w:val="16"/>
                <w:szCs w:val="16"/>
              </w:rPr>
            </w:pPr>
          </w:p>
          <w:p w:rsidR="00C6127B" w:rsidRDefault="00C6127B" w:rsidP="00C6127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Pancake</w:t>
            </w:r>
          </w:p>
          <w:p w:rsidR="00F54961" w:rsidRDefault="00C6127B" w:rsidP="00C6127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on a Stick</w:t>
            </w:r>
          </w:p>
          <w:p w:rsidR="00F54961" w:rsidRDefault="00F54961" w:rsidP="00F5496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Juice</w:t>
            </w:r>
          </w:p>
          <w:p w:rsidR="00F54961" w:rsidRDefault="00F54961" w:rsidP="00F5496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  <w:p w:rsidR="000C01C3" w:rsidRPr="007F3E7F" w:rsidRDefault="000C01C3" w:rsidP="000C01C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F54961" w:rsidRDefault="005C5FEC" w:rsidP="00F5496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April 14</w:t>
            </w:r>
          </w:p>
          <w:p w:rsidR="00F54961" w:rsidRDefault="00F54961" w:rsidP="00F54961">
            <w:pPr>
              <w:jc w:val="center"/>
              <w:rPr>
                <w:sz w:val="16"/>
                <w:szCs w:val="16"/>
              </w:rPr>
            </w:pPr>
          </w:p>
          <w:p w:rsidR="00664F77" w:rsidRDefault="00664F77" w:rsidP="00664F7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French Toast </w:t>
            </w:r>
          </w:p>
          <w:p w:rsidR="00664F77" w:rsidRDefault="00664F77" w:rsidP="00664F7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Sticks</w:t>
            </w:r>
          </w:p>
          <w:p w:rsidR="00664F77" w:rsidRDefault="00664F77" w:rsidP="00664F7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:rsidR="00664F77" w:rsidRDefault="00664F77" w:rsidP="00664F7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  <w:p w:rsidR="00F5714C" w:rsidRPr="007631DF" w:rsidRDefault="00F5714C" w:rsidP="00664F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F54961" w:rsidRDefault="005C5FEC" w:rsidP="00F5496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April 15</w:t>
            </w:r>
          </w:p>
          <w:p w:rsidR="00F54961" w:rsidRDefault="00F54961" w:rsidP="00F54961">
            <w:pPr>
              <w:jc w:val="center"/>
              <w:rPr>
                <w:sz w:val="16"/>
                <w:szCs w:val="16"/>
              </w:rPr>
            </w:pPr>
          </w:p>
          <w:p w:rsidR="00F54961" w:rsidRDefault="00F54961" w:rsidP="00F5496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Breakfast Pizza</w:t>
            </w:r>
          </w:p>
          <w:p w:rsidR="00F54961" w:rsidRDefault="00F54961" w:rsidP="00F5496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Juice</w:t>
            </w:r>
          </w:p>
          <w:p w:rsidR="000C43AA" w:rsidRPr="007631DF" w:rsidRDefault="00F54961" w:rsidP="00F5496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:rsidR="00F54961" w:rsidRDefault="005C5FEC" w:rsidP="00F5496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April 16</w:t>
            </w:r>
          </w:p>
          <w:p w:rsidR="00F54961" w:rsidRDefault="00F54961" w:rsidP="00664F77">
            <w:pPr>
              <w:rPr>
                <w:sz w:val="16"/>
                <w:szCs w:val="16"/>
              </w:rPr>
            </w:pPr>
          </w:p>
          <w:p w:rsidR="00664F77" w:rsidRDefault="00664F77" w:rsidP="00664F7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Mini Pancakes</w:t>
            </w:r>
          </w:p>
          <w:p w:rsidR="00664F77" w:rsidRDefault="00664F77" w:rsidP="00664F7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Juice</w:t>
            </w:r>
          </w:p>
          <w:p w:rsidR="00664F77" w:rsidRDefault="00664F77" w:rsidP="00664F7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  <w:p w:rsidR="00F5714C" w:rsidRPr="00E20886" w:rsidRDefault="00F5714C" w:rsidP="0072107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7A679C" w:rsidRDefault="007A679C" w:rsidP="0089318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Pre-K alternative meal –</w:t>
            </w:r>
          </w:p>
          <w:p w:rsidR="007A679C" w:rsidRDefault="007A679C" w:rsidP="0089318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Tuesdays -</w:t>
            </w:r>
          </w:p>
          <w:p w:rsidR="00A341EF" w:rsidRDefault="007A679C" w:rsidP="0089318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Mini Pancakes</w:t>
            </w:r>
          </w:p>
          <w:p w:rsidR="007A679C" w:rsidRDefault="007A679C" w:rsidP="0089318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Fridays –</w:t>
            </w:r>
          </w:p>
          <w:p w:rsidR="007A679C" w:rsidRPr="007A679C" w:rsidRDefault="007A679C" w:rsidP="0089318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Cereal</w:t>
            </w:r>
          </w:p>
        </w:tc>
      </w:tr>
      <w:tr w:rsidR="00A3297F" w:rsidTr="002632D5">
        <w:trPr>
          <w:trHeight w:hRule="exact" w:val="1500"/>
        </w:trPr>
        <w:tc>
          <w:tcPr>
            <w:tcW w:w="2016" w:type="dxa"/>
          </w:tcPr>
          <w:p w:rsidR="00B47372" w:rsidRPr="001750D4" w:rsidRDefault="00B47372" w:rsidP="002C53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F54961" w:rsidRDefault="005C5FEC" w:rsidP="00F5496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April 19</w:t>
            </w:r>
          </w:p>
          <w:p w:rsidR="00F54961" w:rsidRDefault="00F54961" w:rsidP="00F54961">
            <w:pPr>
              <w:jc w:val="center"/>
              <w:rPr>
                <w:sz w:val="16"/>
                <w:szCs w:val="16"/>
              </w:rPr>
            </w:pPr>
          </w:p>
          <w:p w:rsidR="00F54961" w:rsidRDefault="00F54961" w:rsidP="00F5496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Cereal </w:t>
            </w:r>
          </w:p>
          <w:p w:rsidR="00F54961" w:rsidRDefault="00F54961" w:rsidP="00F5496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Muffin</w:t>
            </w:r>
          </w:p>
          <w:p w:rsidR="00F54961" w:rsidRDefault="00F54961" w:rsidP="00F5496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:rsidR="0072107C" w:rsidRPr="004923EE" w:rsidRDefault="00F54961" w:rsidP="00F5496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:rsidR="00F54961" w:rsidRDefault="005C5FEC" w:rsidP="00F5496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April 20</w:t>
            </w:r>
          </w:p>
          <w:p w:rsidR="00F54961" w:rsidRDefault="00F54961" w:rsidP="00F54961">
            <w:pPr>
              <w:jc w:val="center"/>
              <w:rPr>
                <w:sz w:val="16"/>
                <w:szCs w:val="16"/>
              </w:rPr>
            </w:pPr>
          </w:p>
          <w:p w:rsidR="00C6127B" w:rsidRDefault="00C6127B" w:rsidP="00F5496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Pancake </w:t>
            </w:r>
          </w:p>
          <w:p w:rsidR="00C6127B" w:rsidRDefault="00C6127B" w:rsidP="00F5496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On a Stick</w:t>
            </w:r>
          </w:p>
          <w:p w:rsidR="00F54961" w:rsidRDefault="00F54961" w:rsidP="00F5496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Juice</w:t>
            </w:r>
          </w:p>
          <w:p w:rsidR="00F54961" w:rsidRDefault="00F54961" w:rsidP="00F5496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  <w:p w:rsidR="000C01C3" w:rsidRPr="004923EE" w:rsidRDefault="000C01C3" w:rsidP="000C01C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F54961" w:rsidRDefault="005C5FEC" w:rsidP="00F5496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April 21</w:t>
            </w:r>
          </w:p>
          <w:p w:rsidR="00F54961" w:rsidRDefault="00F54961" w:rsidP="00F54961">
            <w:pPr>
              <w:jc w:val="center"/>
              <w:rPr>
                <w:sz w:val="16"/>
                <w:szCs w:val="16"/>
              </w:rPr>
            </w:pPr>
          </w:p>
          <w:p w:rsidR="00664F77" w:rsidRDefault="00664F77" w:rsidP="00664F7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French Toast </w:t>
            </w:r>
          </w:p>
          <w:p w:rsidR="00664F77" w:rsidRDefault="00664F77" w:rsidP="00664F7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Sticks</w:t>
            </w:r>
          </w:p>
          <w:p w:rsidR="00664F77" w:rsidRDefault="00664F77" w:rsidP="00664F7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:rsidR="00664F77" w:rsidRDefault="00664F77" w:rsidP="00664F7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  <w:p w:rsidR="00F5714C" w:rsidRPr="004923EE" w:rsidRDefault="00F5714C" w:rsidP="00664F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F54961" w:rsidRDefault="005C5FEC" w:rsidP="00F5496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April 22</w:t>
            </w:r>
          </w:p>
          <w:p w:rsidR="00F54961" w:rsidRDefault="00F54961" w:rsidP="00F54961">
            <w:pPr>
              <w:jc w:val="center"/>
              <w:rPr>
                <w:sz w:val="16"/>
                <w:szCs w:val="16"/>
              </w:rPr>
            </w:pPr>
          </w:p>
          <w:p w:rsidR="00F54961" w:rsidRDefault="00F54961" w:rsidP="00F5496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Breakfast Pizza</w:t>
            </w:r>
          </w:p>
          <w:p w:rsidR="00F54961" w:rsidRDefault="00F54961" w:rsidP="00F5496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Juice</w:t>
            </w:r>
          </w:p>
          <w:p w:rsidR="00F5714C" w:rsidRPr="004923EE" w:rsidRDefault="00F54961" w:rsidP="00F5496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:rsidR="00F54961" w:rsidRDefault="005C5FEC" w:rsidP="00F5496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April 23</w:t>
            </w:r>
          </w:p>
          <w:p w:rsidR="00F54961" w:rsidRDefault="00F54961" w:rsidP="00F54961">
            <w:pPr>
              <w:jc w:val="center"/>
              <w:rPr>
                <w:sz w:val="16"/>
                <w:szCs w:val="16"/>
              </w:rPr>
            </w:pPr>
          </w:p>
          <w:p w:rsidR="00664F77" w:rsidRDefault="00664F77" w:rsidP="00664F7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Mini Pancakes</w:t>
            </w:r>
          </w:p>
          <w:p w:rsidR="00664F77" w:rsidRDefault="00664F77" w:rsidP="00664F7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Juice</w:t>
            </w:r>
          </w:p>
          <w:p w:rsidR="00664F77" w:rsidRDefault="00664F77" w:rsidP="00664F7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  <w:p w:rsidR="00F54961" w:rsidRDefault="00F54961" w:rsidP="00F54961">
            <w:pPr>
              <w:jc w:val="center"/>
              <w:rPr>
                <w:sz w:val="16"/>
                <w:szCs w:val="16"/>
              </w:rPr>
            </w:pPr>
          </w:p>
          <w:p w:rsidR="00F5714C" w:rsidRPr="004923EE" w:rsidRDefault="00F5714C" w:rsidP="002C5B5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D15785" w:rsidRDefault="00F54961" w:rsidP="00F54961">
            <w:r>
              <w:rPr>
                <w:noProof/>
              </w:rPr>
              <w:drawing>
                <wp:inline distT="0" distB="0" distL="0" distR="0">
                  <wp:extent cx="1143000" cy="904875"/>
                  <wp:effectExtent l="0" t="0" r="0" b="952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pring_text4[1]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90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297F" w:rsidTr="002632D5">
        <w:trPr>
          <w:trHeight w:hRule="exact" w:val="1500"/>
        </w:trPr>
        <w:tc>
          <w:tcPr>
            <w:tcW w:w="2016" w:type="dxa"/>
          </w:tcPr>
          <w:p w:rsidR="00A3297F" w:rsidRDefault="00893181" w:rsidP="00CC7C03">
            <w:pPr>
              <w:jc w:val="center"/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1B528888" wp14:editId="484C8187">
                  <wp:extent cx="778510" cy="952500"/>
                  <wp:effectExtent l="0" t="0" r="254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14336-illustration-of-a-carton-of-milk-pv[2]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851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:rsidR="00F54961" w:rsidRDefault="005C5FEC" w:rsidP="00F5496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April 26</w:t>
            </w:r>
          </w:p>
          <w:p w:rsidR="00F54961" w:rsidRDefault="00F54961" w:rsidP="00F54961">
            <w:pPr>
              <w:jc w:val="center"/>
              <w:rPr>
                <w:sz w:val="16"/>
                <w:szCs w:val="16"/>
              </w:rPr>
            </w:pPr>
          </w:p>
          <w:p w:rsidR="00F54961" w:rsidRDefault="00F54961" w:rsidP="00F5496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Cereal </w:t>
            </w:r>
          </w:p>
          <w:p w:rsidR="00F54961" w:rsidRDefault="00F54961" w:rsidP="00F5496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Muffin</w:t>
            </w:r>
          </w:p>
          <w:p w:rsidR="00F54961" w:rsidRDefault="00F54961" w:rsidP="00F5496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:rsidR="0072107C" w:rsidRPr="005C22DF" w:rsidRDefault="00F54961" w:rsidP="00F5496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:rsidR="00F54961" w:rsidRDefault="005C5FEC" w:rsidP="00F5496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April 27</w:t>
            </w:r>
          </w:p>
          <w:p w:rsidR="00F54961" w:rsidRDefault="00F54961" w:rsidP="00F54961">
            <w:pPr>
              <w:jc w:val="center"/>
              <w:rPr>
                <w:sz w:val="16"/>
                <w:szCs w:val="16"/>
              </w:rPr>
            </w:pPr>
          </w:p>
          <w:p w:rsidR="00F54961" w:rsidRDefault="00C6127B" w:rsidP="00F5496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Pancakes</w:t>
            </w:r>
          </w:p>
          <w:p w:rsidR="00F54961" w:rsidRDefault="00C6127B" w:rsidP="00C6127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On a Stick</w:t>
            </w:r>
          </w:p>
          <w:p w:rsidR="00F54961" w:rsidRDefault="00F54961" w:rsidP="00F5496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Juice</w:t>
            </w:r>
          </w:p>
          <w:p w:rsidR="00F54961" w:rsidRDefault="00F54961" w:rsidP="00F5496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  <w:p w:rsidR="00F679FC" w:rsidRPr="004923EE" w:rsidRDefault="00F679FC" w:rsidP="00BA455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F54961" w:rsidRDefault="005C5FEC" w:rsidP="00F5496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April 28</w:t>
            </w:r>
          </w:p>
          <w:p w:rsidR="00F54961" w:rsidRDefault="00F54961" w:rsidP="00F54961">
            <w:pPr>
              <w:jc w:val="center"/>
              <w:rPr>
                <w:sz w:val="16"/>
                <w:szCs w:val="16"/>
              </w:rPr>
            </w:pPr>
          </w:p>
          <w:p w:rsidR="00664F77" w:rsidRDefault="00664F77" w:rsidP="00664F7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French Toast </w:t>
            </w:r>
          </w:p>
          <w:p w:rsidR="00664F77" w:rsidRDefault="00664F77" w:rsidP="00664F7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Sticks</w:t>
            </w:r>
          </w:p>
          <w:p w:rsidR="00664F77" w:rsidRDefault="00664F77" w:rsidP="00664F7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:rsidR="00664F77" w:rsidRDefault="00664F77" w:rsidP="00664F7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  <w:p w:rsidR="00BA455B" w:rsidRPr="004923EE" w:rsidRDefault="00BA455B" w:rsidP="00664F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F54961" w:rsidRDefault="00C6127B" w:rsidP="00F5496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April 29</w:t>
            </w:r>
          </w:p>
          <w:p w:rsidR="00F54961" w:rsidRDefault="00F54961" w:rsidP="00F54961">
            <w:pPr>
              <w:jc w:val="center"/>
              <w:rPr>
                <w:sz w:val="16"/>
                <w:szCs w:val="16"/>
              </w:rPr>
            </w:pPr>
          </w:p>
          <w:p w:rsidR="00F54961" w:rsidRDefault="00F54961" w:rsidP="00F5496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Breakfast Pizza</w:t>
            </w:r>
          </w:p>
          <w:p w:rsidR="00F54961" w:rsidRDefault="00F54961" w:rsidP="00F5496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Juice</w:t>
            </w:r>
          </w:p>
          <w:p w:rsidR="00BA455B" w:rsidRPr="004923EE" w:rsidRDefault="00F54961" w:rsidP="00F5496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:rsidR="00F54961" w:rsidRDefault="00C6127B" w:rsidP="00F5496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April 30</w:t>
            </w:r>
          </w:p>
          <w:p w:rsidR="00F54961" w:rsidRDefault="00F54961" w:rsidP="00F54961">
            <w:pPr>
              <w:jc w:val="center"/>
              <w:rPr>
                <w:sz w:val="16"/>
                <w:szCs w:val="16"/>
              </w:rPr>
            </w:pPr>
          </w:p>
          <w:p w:rsidR="00664F77" w:rsidRDefault="00664F77" w:rsidP="00664F7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Mini Pancakes</w:t>
            </w:r>
          </w:p>
          <w:p w:rsidR="00664F77" w:rsidRDefault="00664F77" w:rsidP="00664F7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Juice</w:t>
            </w:r>
          </w:p>
          <w:p w:rsidR="00664F77" w:rsidRDefault="00664F77" w:rsidP="00664F7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  <w:p w:rsidR="00C6127B" w:rsidRDefault="00C6127B" w:rsidP="00C6127B">
            <w:pPr>
              <w:jc w:val="center"/>
              <w:rPr>
                <w:sz w:val="16"/>
                <w:szCs w:val="16"/>
              </w:rPr>
            </w:pPr>
          </w:p>
          <w:p w:rsidR="007220F3" w:rsidRDefault="007220F3" w:rsidP="00F54961">
            <w:pPr>
              <w:jc w:val="center"/>
              <w:rPr>
                <w:sz w:val="16"/>
                <w:szCs w:val="16"/>
              </w:rPr>
            </w:pPr>
          </w:p>
          <w:p w:rsidR="00FF08C7" w:rsidRPr="007220F3" w:rsidRDefault="00FF08C7" w:rsidP="007220F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C82974" w:rsidRPr="001750D4" w:rsidRDefault="00C82974" w:rsidP="00C82974">
            <w:pPr>
              <w:rPr>
                <w:b/>
                <w:sz w:val="16"/>
                <w:szCs w:val="16"/>
                <w:u w:val="single"/>
              </w:rPr>
            </w:pPr>
          </w:p>
          <w:p w:rsidR="007A679C" w:rsidRPr="001750D4" w:rsidRDefault="007A679C" w:rsidP="007A679C">
            <w:pPr>
              <w:rPr>
                <w:b/>
                <w:sz w:val="16"/>
                <w:szCs w:val="16"/>
              </w:rPr>
            </w:pPr>
            <w:r w:rsidRPr="001750D4">
              <w:rPr>
                <w:b/>
                <w:sz w:val="16"/>
                <w:szCs w:val="16"/>
              </w:rPr>
              <w:t>All Meals are</w:t>
            </w:r>
          </w:p>
          <w:p w:rsidR="00CE5E6E" w:rsidRDefault="007A679C" w:rsidP="007A679C">
            <w:r w:rsidRPr="001750D4">
              <w:rPr>
                <w:sz w:val="16"/>
                <w:szCs w:val="16"/>
              </w:rPr>
              <w:t>served with 1% milk, fat free chocolate, fat free vanil</w:t>
            </w:r>
            <w:r>
              <w:rPr>
                <w:sz w:val="16"/>
                <w:szCs w:val="16"/>
              </w:rPr>
              <w:t>la, fat free strawberry</w:t>
            </w:r>
          </w:p>
        </w:tc>
      </w:tr>
    </w:tbl>
    <w:p w:rsidR="00D15785" w:rsidRDefault="00D15785" w:rsidP="00CC7C03">
      <w:pPr>
        <w:jc w:val="center"/>
      </w:pPr>
      <w:r>
        <w:t xml:space="preserve">To manage accounts: </w:t>
      </w:r>
      <w:hyperlink r:id="rId15" w:history="1">
        <w:r w:rsidRPr="00111FC3">
          <w:rPr>
            <w:rStyle w:val="Hyperlink"/>
          </w:rPr>
          <w:t>www.myschoolaccount.com</w:t>
        </w:r>
      </w:hyperlink>
      <w:r>
        <w:t xml:space="preserve">    No breakfast on 2 hour delays</w:t>
      </w:r>
      <w:r w:rsidR="00CE5E6E">
        <w:tab/>
      </w:r>
      <w:r w:rsidR="00CE5E6E" w:rsidRPr="00552617">
        <w:rPr>
          <w:b/>
        </w:rPr>
        <w:t>*Menu Subject to Change</w:t>
      </w:r>
    </w:p>
    <w:p w:rsidR="00A3297F" w:rsidRDefault="00D15785">
      <w:r>
        <w:lastRenderedPageBreak/>
        <w:tab/>
      </w:r>
    </w:p>
    <w:p w:rsidR="00A3297F" w:rsidRDefault="00A3297F">
      <w:pPr>
        <w:jc w:val="center"/>
      </w:pPr>
    </w:p>
    <w:sectPr w:rsidR="00A3297F">
      <w:pgSz w:w="15840" w:h="12240" w:orient="landscape" w:code="1"/>
      <w:pgMar w:top="1008" w:right="1008" w:bottom="1008" w:left="100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554D99"/>
    <w:multiLevelType w:val="hybridMultilevel"/>
    <w:tmpl w:val="87D807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BC6F2F"/>
    <w:multiLevelType w:val="hybridMultilevel"/>
    <w:tmpl w:val="6758291A"/>
    <w:lvl w:ilvl="0" w:tplc="863C0FCC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A0C755F"/>
    <w:multiLevelType w:val="hybridMultilevel"/>
    <w:tmpl w:val="944E0B0E"/>
    <w:lvl w:ilvl="0" w:tplc="1A12A0F0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attachedTemplate r:id="rId1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7324"/>
    <w:rsid w:val="00006780"/>
    <w:rsid w:val="00032B0F"/>
    <w:rsid w:val="00054908"/>
    <w:rsid w:val="00054A9C"/>
    <w:rsid w:val="0005684C"/>
    <w:rsid w:val="00071580"/>
    <w:rsid w:val="00082184"/>
    <w:rsid w:val="000823FE"/>
    <w:rsid w:val="000B0FFC"/>
    <w:rsid w:val="000C01C3"/>
    <w:rsid w:val="000C4273"/>
    <w:rsid w:val="000C43AA"/>
    <w:rsid w:val="00111809"/>
    <w:rsid w:val="0011320A"/>
    <w:rsid w:val="00126E5D"/>
    <w:rsid w:val="001557B7"/>
    <w:rsid w:val="001750D4"/>
    <w:rsid w:val="0019107D"/>
    <w:rsid w:val="001A396D"/>
    <w:rsid w:val="001C63DB"/>
    <w:rsid w:val="001D0DA3"/>
    <w:rsid w:val="001E4CAF"/>
    <w:rsid w:val="00227006"/>
    <w:rsid w:val="00245DF6"/>
    <w:rsid w:val="002632D5"/>
    <w:rsid w:val="00281D26"/>
    <w:rsid w:val="0028344D"/>
    <w:rsid w:val="00286A69"/>
    <w:rsid w:val="002A08CE"/>
    <w:rsid w:val="002C5340"/>
    <w:rsid w:val="002C5B5C"/>
    <w:rsid w:val="002D488D"/>
    <w:rsid w:val="002F2560"/>
    <w:rsid w:val="003071CB"/>
    <w:rsid w:val="003122D1"/>
    <w:rsid w:val="00346F66"/>
    <w:rsid w:val="003608EB"/>
    <w:rsid w:val="00391A3E"/>
    <w:rsid w:val="00394665"/>
    <w:rsid w:val="003A0E21"/>
    <w:rsid w:val="003A164F"/>
    <w:rsid w:val="003B2138"/>
    <w:rsid w:val="003B2413"/>
    <w:rsid w:val="003C43E9"/>
    <w:rsid w:val="003D43A9"/>
    <w:rsid w:val="003E2535"/>
    <w:rsid w:val="004173FA"/>
    <w:rsid w:val="004465DA"/>
    <w:rsid w:val="004503ED"/>
    <w:rsid w:val="00460F87"/>
    <w:rsid w:val="00466409"/>
    <w:rsid w:val="0046719A"/>
    <w:rsid w:val="00480E7F"/>
    <w:rsid w:val="00480FFB"/>
    <w:rsid w:val="00487744"/>
    <w:rsid w:val="004923EE"/>
    <w:rsid w:val="00497DCE"/>
    <w:rsid w:val="004B119F"/>
    <w:rsid w:val="004D452B"/>
    <w:rsid w:val="004E203C"/>
    <w:rsid w:val="004E2E18"/>
    <w:rsid w:val="004F2E46"/>
    <w:rsid w:val="005078D7"/>
    <w:rsid w:val="00513D79"/>
    <w:rsid w:val="00530E9F"/>
    <w:rsid w:val="00543428"/>
    <w:rsid w:val="00552617"/>
    <w:rsid w:val="00573087"/>
    <w:rsid w:val="005733E8"/>
    <w:rsid w:val="00575AC4"/>
    <w:rsid w:val="005A35E4"/>
    <w:rsid w:val="005A534F"/>
    <w:rsid w:val="005B4A28"/>
    <w:rsid w:val="005C22DF"/>
    <w:rsid w:val="005C2D9E"/>
    <w:rsid w:val="005C5FEC"/>
    <w:rsid w:val="0062324E"/>
    <w:rsid w:val="006478CA"/>
    <w:rsid w:val="00653C02"/>
    <w:rsid w:val="00664F77"/>
    <w:rsid w:val="00672FE1"/>
    <w:rsid w:val="00674327"/>
    <w:rsid w:val="00676AD6"/>
    <w:rsid w:val="006854E6"/>
    <w:rsid w:val="006A2B01"/>
    <w:rsid w:val="006A7324"/>
    <w:rsid w:val="006B5571"/>
    <w:rsid w:val="006B7F74"/>
    <w:rsid w:val="006C1DFF"/>
    <w:rsid w:val="006C3105"/>
    <w:rsid w:val="006C4245"/>
    <w:rsid w:val="006D6B82"/>
    <w:rsid w:val="006D6BA3"/>
    <w:rsid w:val="006E5940"/>
    <w:rsid w:val="006F70E3"/>
    <w:rsid w:val="0072107C"/>
    <w:rsid w:val="007220F3"/>
    <w:rsid w:val="00744D99"/>
    <w:rsid w:val="007631DF"/>
    <w:rsid w:val="00773274"/>
    <w:rsid w:val="007749E8"/>
    <w:rsid w:val="007A5767"/>
    <w:rsid w:val="007A679C"/>
    <w:rsid w:val="007B5139"/>
    <w:rsid w:val="007D44D7"/>
    <w:rsid w:val="007E1C96"/>
    <w:rsid w:val="007E2258"/>
    <w:rsid w:val="007F1790"/>
    <w:rsid w:val="007F3E7F"/>
    <w:rsid w:val="00810018"/>
    <w:rsid w:val="0083208E"/>
    <w:rsid w:val="00841987"/>
    <w:rsid w:val="0088500F"/>
    <w:rsid w:val="00887D57"/>
    <w:rsid w:val="00893181"/>
    <w:rsid w:val="00893BA3"/>
    <w:rsid w:val="008B2BC8"/>
    <w:rsid w:val="008E3591"/>
    <w:rsid w:val="008E76AC"/>
    <w:rsid w:val="00911C8F"/>
    <w:rsid w:val="009126BB"/>
    <w:rsid w:val="00916300"/>
    <w:rsid w:val="0097433B"/>
    <w:rsid w:val="00984FCF"/>
    <w:rsid w:val="009C3A64"/>
    <w:rsid w:val="009C617A"/>
    <w:rsid w:val="00A0554B"/>
    <w:rsid w:val="00A206EE"/>
    <w:rsid w:val="00A3297F"/>
    <w:rsid w:val="00A341EF"/>
    <w:rsid w:val="00A54279"/>
    <w:rsid w:val="00A57756"/>
    <w:rsid w:val="00A83030"/>
    <w:rsid w:val="00A86FA0"/>
    <w:rsid w:val="00AA082C"/>
    <w:rsid w:val="00AB3C95"/>
    <w:rsid w:val="00AB641F"/>
    <w:rsid w:val="00AC2C9F"/>
    <w:rsid w:val="00B1021B"/>
    <w:rsid w:val="00B12C61"/>
    <w:rsid w:val="00B270E5"/>
    <w:rsid w:val="00B37F93"/>
    <w:rsid w:val="00B47372"/>
    <w:rsid w:val="00B5165C"/>
    <w:rsid w:val="00B619B9"/>
    <w:rsid w:val="00B62C7D"/>
    <w:rsid w:val="00B66AA6"/>
    <w:rsid w:val="00B66EB9"/>
    <w:rsid w:val="00B72A69"/>
    <w:rsid w:val="00B9563A"/>
    <w:rsid w:val="00BA455B"/>
    <w:rsid w:val="00BE2A43"/>
    <w:rsid w:val="00C26183"/>
    <w:rsid w:val="00C32C56"/>
    <w:rsid w:val="00C35A32"/>
    <w:rsid w:val="00C6127B"/>
    <w:rsid w:val="00C727B1"/>
    <w:rsid w:val="00C82287"/>
    <w:rsid w:val="00C82974"/>
    <w:rsid w:val="00C85DDE"/>
    <w:rsid w:val="00CA73E5"/>
    <w:rsid w:val="00CC1981"/>
    <w:rsid w:val="00CC6B67"/>
    <w:rsid w:val="00CC7C03"/>
    <w:rsid w:val="00CE5E6E"/>
    <w:rsid w:val="00CF1638"/>
    <w:rsid w:val="00D15785"/>
    <w:rsid w:val="00D541BC"/>
    <w:rsid w:val="00D912A1"/>
    <w:rsid w:val="00D914FD"/>
    <w:rsid w:val="00DA134E"/>
    <w:rsid w:val="00DB6A04"/>
    <w:rsid w:val="00DD4E4D"/>
    <w:rsid w:val="00E13EA1"/>
    <w:rsid w:val="00E20886"/>
    <w:rsid w:val="00E25E18"/>
    <w:rsid w:val="00E60DBD"/>
    <w:rsid w:val="00E701E9"/>
    <w:rsid w:val="00E94127"/>
    <w:rsid w:val="00EB3424"/>
    <w:rsid w:val="00EB776F"/>
    <w:rsid w:val="00EE295A"/>
    <w:rsid w:val="00EE7B5C"/>
    <w:rsid w:val="00F10864"/>
    <w:rsid w:val="00F1430A"/>
    <w:rsid w:val="00F36D7C"/>
    <w:rsid w:val="00F54961"/>
    <w:rsid w:val="00F5714C"/>
    <w:rsid w:val="00F62AD3"/>
    <w:rsid w:val="00F679FC"/>
    <w:rsid w:val="00F90A11"/>
    <w:rsid w:val="00FA0A83"/>
    <w:rsid w:val="00FD7197"/>
    <w:rsid w:val="00FF0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4470362"/>
  <w15:docId w15:val="{35B84885-25E1-4D94-9CB1-4B2E9FCAB9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autoSpaceDE w:val="0"/>
      <w:autoSpaceDN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9"/>
    <w:qFormat/>
    <w:pPr>
      <w:keepNext/>
      <w:jc w:val="center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9"/>
    <w:qFormat/>
    <w:pPr>
      <w:keepNext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4A2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4A28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5B4A28"/>
    <w:rPr>
      <w:color w:val="808080"/>
    </w:rPr>
  </w:style>
  <w:style w:type="paragraph" w:styleId="ListParagraph">
    <w:name w:val="List Paragraph"/>
    <w:basedOn w:val="Normal"/>
    <w:uiPriority w:val="34"/>
    <w:qFormat/>
    <w:rsid w:val="00281D2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1578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125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16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0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5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6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7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g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image" Target="media/image1.JPG"/><Relationship Id="rId12" Type="http://schemas.openxmlformats.org/officeDocument/2006/relationships/image" Target="media/image3.png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g"/><Relationship Id="rId5" Type="http://schemas.openxmlformats.org/officeDocument/2006/relationships/settings" Target="settings.xml"/><Relationship Id="rId15" Type="http://schemas.openxmlformats.org/officeDocument/2006/relationships/hyperlink" Target="http://www.myschoolaccount.com" TargetMode="External"/><Relationship Id="rId10" Type="http://schemas.openxmlformats.org/officeDocument/2006/relationships/image" Target="media/image10.JPG"/><Relationship Id="rId4" Type="http://schemas.openxmlformats.org/officeDocument/2006/relationships/styles" Target="styles.xml"/><Relationship Id="rId1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wner\AppData\Roaming\Microsoft\Templates\7%20day%20calendar%20grid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C92CFE23EAA14B15BD27E632BDBADA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4E001B-E438-4F31-97A8-E881E64D20B2}"/>
      </w:docPartPr>
      <w:docPartBody>
        <w:p w:rsidR="00AF0A43" w:rsidRDefault="008B44FA" w:rsidP="008B44FA">
          <w:pPr>
            <w:pStyle w:val="C92CFE23EAA14B15BD27E632BDBADA9C"/>
          </w:pPr>
          <w:r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44FA"/>
    <w:rsid w:val="00102455"/>
    <w:rsid w:val="00226635"/>
    <w:rsid w:val="00307BF3"/>
    <w:rsid w:val="00326CA5"/>
    <w:rsid w:val="003E5775"/>
    <w:rsid w:val="003F2E29"/>
    <w:rsid w:val="00404748"/>
    <w:rsid w:val="00583010"/>
    <w:rsid w:val="005F174E"/>
    <w:rsid w:val="00704DAB"/>
    <w:rsid w:val="00815BD8"/>
    <w:rsid w:val="008B44FA"/>
    <w:rsid w:val="00AD04E3"/>
    <w:rsid w:val="00AE1424"/>
    <w:rsid w:val="00AF0A43"/>
    <w:rsid w:val="00B259E7"/>
    <w:rsid w:val="00D50BE4"/>
    <w:rsid w:val="00E13A6A"/>
    <w:rsid w:val="00F62C9E"/>
    <w:rsid w:val="00F81293"/>
    <w:rsid w:val="00F9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B44FA"/>
  </w:style>
  <w:style w:type="paragraph" w:customStyle="1" w:styleId="9CF8FB2D3F204EFDA6406D2D1A8C78C4">
    <w:name w:val="9CF8FB2D3F204EFDA6406D2D1A8C78C4"/>
    <w:rsid w:val="008B44FA"/>
  </w:style>
  <w:style w:type="paragraph" w:customStyle="1" w:styleId="C92CFE23EAA14B15BD27E632BDBADA9C">
    <w:name w:val="C92CFE23EAA14B15BD27E632BDBADA9C"/>
    <w:rsid w:val="008B44F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760FC7-F2C8-44E6-BF1B-AA53DBBAE53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D25EC8D-209C-43F2-AC57-5C48A8EF10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 day calendar grid.dotx</Template>
  <TotalTime>26</TotalTime>
  <Pages>2</Pages>
  <Words>187</Words>
  <Characters>1069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SUNDAY</vt:lpstr>
    </vt:vector>
  </TitlesOfParts>
  <Company/>
  <LinksUpToDate>false</LinksUpToDate>
  <CharactersWithSpaces>1254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SUNDAY</dc:title>
  <dc:creator>Owner</dc:creator>
  <cp:keywords/>
  <cp:lastModifiedBy>Amy Mittermeier</cp:lastModifiedBy>
  <cp:revision>7</cp:revision>
  <cp:lastPrinted>2017-08-10T13:14:00Z</cp:lastPrinted>
  <dcterms:created xsi:type="dcterms:W3CDTF">2021-03-01T18:55:00Z</dcterms:created>
  <dcterms:modified xsi:type="dcterms:W3CDTF">2021-03-12T19:12:00Z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TC018858549991</vt:lpwstr>
  </property>
</Properties>
</file>