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F36D7C" w:rsidP="003C43E9">
      <w:pPr>
        <w:pStyle w:val="Heading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2392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C92CFE23EAA14B15BD27E632BDBADA9C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071580" w:rsidRDefault="00071580" w:rsidP="0007158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Fannett-Metal School Distri</w:t>
                                </w:r>
                                <w:r w:rsidR="00893181">
                                  <w:rPr>
                                    <w:sz w:val="28"/>
                                    <w:szCs w:val="28"/>
                                  </w:rPr>
                                  <w:t xml:space="preserve">ct - Elementary School February </w:t>
                                </w:r>
                                <w:r w:rsidR="0072107C">
                                  <w:rPr>
                                    <w:sz w:val="28"/>
                                    <w:szCs w:val="28"/>
                                  </w:rPr>
                                  <w:t>2021</w:t>
                                </w:r>
                              </w:p>
                            </w:sdtContent>
                          </w:sdt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71580" w:rsidRDefault="006B5571" w:rsidP="00071580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071580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823FE" w:rsidRPr="00551BF5" w:rsidRDefault="000823FE" w:rsidP="000823FE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  <w:p w:rsidR="00A3297F" w:rsidRPr="00071580" w:rsidRDefault="00A3297F" w:rsidP="00071580">
                            <w:pP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6B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2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5CZ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C92CFE23EAA14B15BD27E632BDBADA9C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071580" w:rsidRDefault="00071580" w:rsidP="0007158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Fannett-Metal School Distri</w:t>
                          </w:r>
                          <w:r w:rsidR="00893181">
                            <w:rPr>
                              <w:sz w:val="28"/>
                              <w:szCs w:val="28"/>
                            </w:rPr>
                            <w:t xml:space="preserve">ct - Elementary School February </w:t>
                          </w:r>
                          <w:r w:rsidR="0072107C">
                            <w:rPr>
                              <w:sz w:val="28"/>
                              <w:szCs w:val="28"/>
                            </w:rPr>
                            <w:t>2021</w:t>
                          </w:r>
                        </w:p>
                      </w:sdtContent>
                    </w:sdt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071580" w:rsidRDefault="006B5571" w:rsidP="00071580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071580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0823FE" w:rsidRPr="00551BF5" w:rsidRDefault="000823FE" w:rsidP="000823FE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  <w:p w:rsidR="00A3297F" w:rsidRPr="00071580" w:rsidRDefault="00A3297F" w:rsidP="00071580">
                      <w:pP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A3297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632D5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893181" w:rsidTr="002632D5">
        <w:trPr>
          <w:trHeight w:hRule="exact" w:val="1495"/>
        </w:trPr>
        <w:tc>
          <w:tcPr>
            <w:tcW w:w="2016" w:type="dxa"/>
          </w:tcPr>
          <w:p w:rsidR="00893181" w:rsidRDefault="00893181" w:rsidP="00893181">
            <w:r>
              <w:rPr>
                <w:noProof/>
              </w:rPr>
              <w:drawing>
                <wp:inline distT="0" distB="0" distL="0" distR="0" wp14:anchorId="40A05655" wp14:editId="621CC98D">
                  <wp:extent cx="1143000" cy="8477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nth-of-february-valentine-love-bee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6D1BCA" wp14:editId="45CFC7A2">
                      <wp:simplePos x="0" y="0"/>
                      <wp:positionH relativeFrom="column">
                        <wp:posOffset>2539</wp:posOffset>
                      </wp:positionH>
                      <wp:positionV relativeFrom="paragraph">
                        <wp:posOffset>7620</wp:posOffset>
                      </wp:positionV>
                      <wp:extent cx="1152525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93181" w:rsidRPr="00B47372" w:rsidRDefault="00893181" w:rsidP="00893181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D1BCA" id="Text Box 7" o:spid="_x0000_s1028" type="#_x0000_t202" style="position:absolute;margin-left:.2pt;margin-top:.6pt;width:90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" filled="f" stroked="f">
                      <v:textbox>
                        <w:txbxContent>
                          <w:p w:rsidR="00893181" w:rsidRPr="00B47372" w:rsidRDefault="00893181" w:rsidP="00893181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893181" w:rsidRDefault="003608EB" w:rsidP="003608EB">
            <w:pPr>
              <w:jc w:val="center"/>
              <w:rPr>
                <w:sz w:val="16"/>
                <w:szCs w:val="16"/>
              </w:rPr>
            </w:pPr>
            <w:r w:rsidRPr="003608EB">
              <w:rPr>
                <w:sz w:val="16"/>
                <w:szCs w:val="16"/>
              </w:rPr>
              <w:t>February 1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93181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Milk 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93181" w:rsidRDefault="003608EB" w:rsidP="003608EB">
            <w:pPr>
              <w:jc w:val="center"/>
              <w:rPr>
                <w:sz w:val="16"/>
                <w:szCs w:val="16"/>
              </w:rPr>
            </w:pPr>
            <w:r w:rsidRPr="003608EB">
              <w:rPr>
                <w:sz w:val="16"/>
                <w:szCs w:val="16"/>
              </w:rPr>
              <w:t>February 3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93181" w:rsidRDefault="003608EB" w:rsidP="003608EB">
            <w:pPr>
              <w:jc w:val="center"/>
              <w:rPr>
                <w:sz w:val="16"/>
                <w:szCs w:val="16"/>
              </w:rPr>
            </w:pPr>
            <w:r w:rsidRPr="003608EB">
              <w:rPr>
                <w:sz w:val="16"/>
                <w:szCs w:val="16"/>
              </w:rPr>
              <w:t>February 4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893181" w:rsidRDefault="003608EB" w:rsidP="003608EB">
            <w:pPr>
              <w:jc w:val="center"/>
              <w:rPr>
                <w:sz w:val="16"/>
                <w:szCs w:val="16"/>
              </w:rPr>
            </w:pPr>
            <w:r w:rsidRPr="003608EB">
              <w:rPr>
                <w:sz w:val="16"/>
                <w:szCs w:val="16"/>
              </w:rPr>
              <w:t>February 5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93181" w:rsidRPr="00281D26" w:rsidRDefault="00893181" w:rsidP="00893181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672FE1" w:rsidRDefault="003608EB" w:rsidP="00672F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8</w:t>
            </w:r>
          </w:p>
          <w:p w:rsidR="00286A69" w:rsidRDefault="00286A69" w:rsidP="00672FE1">
            <w:pPr>
              <w:jc w:val="center"/>
              <w:rPr>
                <w:sz w:val="16"/>
                <w:szCs w:val="16"/>
              </w:rPr>
            </w:pPr>
          </w:p>
          <w:p w:rsidR="0088500F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:rsidR="00286A69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Sticks</w:t>
            </w:r>
          </w:p>
          <w:p w:rsidR="00286A69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286A69" w:rsidRDefault="00286A69" w:rsidP="00286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Milk </w:t>
            </w:r>
          </w:p>
          <w:p w:rsidR="00AA082C" w:rsidRPr="005C22DF" w:rsidRDefault="00AA082C" w:rsidP="000C01C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C01C3" w:rsidRDefault="003608EB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9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</w:p>
          <w:p w:rsidR="000C01C3" w:rsidRDefault="00B5165C" w:rsidP="00B516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Mini Pancakes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2632D5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Milk </w:t>
            </w:r>
          </w:p>
          <w:p w:rsidR="000C01C3" w:rsidRDefault="000C01C3" w:rsidP="00E701E9">
            <w:pPr>
              <w:jc w:val="center"/>
              <w:rPr>
                <w:sz w:val="16"/>
                <w:szCs w:val="16"/>
              </w:rPr>
            </w:pPr>
          </w:p>
          <w:p w:rsidR="000C01C3" w:rsidRPr="00E20886" w:rsidRDefault="000C01C3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9107D" w:rsidRDefault="003608EB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10</w:t>
            </w:r>
          </w:p>
          <w:p w:rsidR="00F5714C" w:rsidRDefault="00F5714C" w:rsidP="006D6BA3">
            <w:pPr>
              <w:jc w:val="center"/>
              <w:rPr>
                <w:sz w:val="16"/>
                <w:szCs w:val="16"/>
              </w:rPr>
            </w:pPr>
          </w:p>
          <w:p w:rsidR="004E203C" w:rsidRDefault="004E203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E203C" w:rsidRDefault="004E203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4E203C" w:rsidRDefault="004E203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4E203C" w:rsidRDefault="004E203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Default="00F5714C" w:rsidP="006A2B01">
            <w:pPr>
              <w:jc w:val="center"/>
              <w:rPr>
                <w:sz w:val="16"/>
                <w:szCs w:val="16"/>
              </w:rPr>
            </w:pPr>
          </w:p>
          <w:p w:rsidR="006A2B01" w:rsidRPr="0019107D" w:rsidRDefault="006A2B01" w:rsidP="006A2B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3608EB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11</w:t>
            </w:r>
          </w:p>
          <w:p w:rsidR="00F5714C" w:rsidRDefault="00F5714C" w:rsidP="006D6BA3">
            <w:pPr>
              <w:jc w:val="center"/>
              <w:rPr>
                <w:sz w:val="16"/>
                <w:szCs w:val="16"/>
              </w:rPr>
            </w:pPr>
          </w:p>
          <w:p w:rsidR="00F5714C" w:rsidRDefault="000C43AA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0C43AA" w:rsidRDefault="000C43AA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0C43AA" w:rsidRPr="00552617" w:rsidRDefault="000C43AA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714C" w:rsidRDefault="003608EB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12</w:t>
            </w:r>
          </w:p>
          <w:p w:rsidR="00F5714C" w:rsidRPr="00FF08C7" w:rsidRDefault="00F5714C" w:rsidP="004E203C">
            <w:pPr>
              <w:rPr>
                <w:sz w:val="16"/>
                <w:szCs w:val="16"/>
              </w:rPr>
            </w:pPr>
          </w:p>
          <w:p w:rsidR="00F5714C" w:rsidRPr="00FF08C7" w:rsidRDefault="00F5714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5714C" w:rsidRPr="00FF08C7" w:rsidRDefault="00F5714C" w:rsidP="004E203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F5714C" w:rsidRPr="00FF08C7" w:rsidRDefault="00F5714C" w:rsidP="004E203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C85DDE" w:rsidRDefault="00F5714C" w:rsidP="004E203C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F5714C" w:rsidRDefault="00F5714C" w:rsidP="002D488D">
            <w:pPr>
              <w:jc w:val="center"/>
              <w:rPr>
                <w:sz w:val="16"/>
                <w:szCs w:val="16"/>
              </w:rPr>
            </w:pPr>
          </w:p>
          <w:p w:rsidR="00F5714C" w:rsidRPr="00E20886" w:rsidRDefault="00F5714C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3A0E21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948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eakfast_cereal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893181" w:rsidP="002632D5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noProof/>
                <w:sz w:val="16"/>
                <w:szCs w:val="16"/>
                <w:u w:val="single"/>
              </w:rPr>
              <w:drawing>
                <wp:inline distT="0" distB="0" distL="0" distR="0">
                  <wp:extent cx="1143000" cy="8953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appy-Valentines-Day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2D5" w:rsidRPr="001750D4" w:rsidRDefault="00286A69" w:rsidP="002632D5">
            <w:pPr>
              <w:rPr>
                <w:b/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1E4CAF" w:rsidRDefault="003608EB" w:rsidP="001E4C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15</w:t>
            </w:r>
          </w:p>
          <w:p w:rsidR="001E4CAF" w:rsidRDefault="001E4CAF" w:rsidP="001E4CAF">
            <w:pPr>
              <w:jc w:val="center"/>
              <w:rPr>
                <w:sz w:val="16"/>
                <w:szCs w:val="16"/>
              </w:rPr>
            </w:pPr>
          </w:p>
          <w:p w:rsidR="00AA082C" w:rsidRDefault="00AA082C" w:rsidP="0088500F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8850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88500F" w:rsidRPr="0088500F" w:rsidRDefault="0088500F" w:rsidP="0088500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8E76AC" w:rsidRDefault="003608EB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16</w:t>
            </w:r>
          </w:p>
          <w:p w:rsidR="000C01C3" w:rsidRDefault="000C01C3" w:rsidP="00E701E9">
            <w:pPr>
              <w:jc w:val="center"/>
              <w:rPr>
                <w:sz w:val="16"/>
                <w:szCs w:val="16"/>
              </w:rPr>
            </w:pPr>
          </w:p>
          <w:p w:rsidR="000C01C3" w:rsidRDefault="00B5165C" w:rsidP="00B516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0C01C3" w:rsidRPr="007F3E7F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3A0E21" w:rsidRDefault="003608EB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17</w:t>
            </w: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5714C" w:rsidRDefault="00F5714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714C" w:rsidRDefault="00F5714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714C" w:rsidRDefault="00F5714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Default="00F5714C" w:rsidP="004E203C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Pr="007631DF" w:rsidRDefault="00F5714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3608EB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18</w:t>
            </w:r>
          </w:p>
          <w:p w:rsidR="00F5714C" w:rsidRDefault="00F5714C" w:rsidP="00F5714C">
            <w:pPr>
              <w:rPr>
                <w:sz w:val="16"/>
                <w:szCs w:val="16"/>
              </w:rPr>
            </w:pPr>
          </w:p>
          <w:p w:rsidR="00F5714C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0C43AA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0C43AA" w:rsidRPr="007631DF" w:rsidRDefault="000C43AA" w:rsidP="000C43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7631DF" w:rsidRDefault="003608EB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19</w:t>
            </w:r>
          </w:p>
          <w:p w:rsidR="004E203C" w:rsidRDefault="004E203C" w:rsidP="00CA73E5">
            <w:pPr>
              <w:jc w:val="center"/>
              <w:rPr>
                <w:sz w:val="16"/>
                <w:szCs w:val="16"/>
              </w:rPr>
            </w:pPr>
          </w:p>
          <w:p w:rsidR="003608EB" w:rsidRPr="00FF08C7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3608EB" w:rsidRPr="00FF08C7" w:rsidRDefault="003608EB" w:rsidP="003608EB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3608EB" w:rsidRPr="00FF08C7" w:rsidRDefault="003608EB" w:rsidP="003608EB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72107C" w:rsidRDefault="0072107C" w:rsidP="00CA73E5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  <w:p w:rsidR="00F5714C" w:rsidRPr="00E20886" w:rsidRDefault="00F5714C" w:rsidP="007210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93181" w:rsidRPr="001750D4" w:rsidRDefault="00893181" w:rsidP="00893181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A341EF" w:rsidRDefault="00893181" w:rsidP="00893181">
            <w:r w:rsidRPr="001750D4">
              <w:rPr>
                <w:sz w:val="16"/>
                <w:szCs w:val="16"/>
              </w:rPr>
              <w:t>served with 1% milk, fat free chocolate, fat free vanil</w:t>
            </w:r>
            <w:r>
              <w:rPr>
                <w:sz w:val="16"/>
                <w:szCs w:val="16"/>
              </w:rPr>
              <w:t>la, fat free strawberry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B47372" w:rsidP="002C53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C5B5C" w:rsidRDefault="003608EB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22</w:t>
            </w:r>
          </w:p>
          <w:p w:rsidR="002C5B5C" w:rsidRDefault="002C5B5C" w:rsidP="005C2D9E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72107C" w:rsidRDefault="0072107C" w:rsidP="005C2D9E">
            <w:pPr>
              <w:jc w:val="center"/>
              <w:rPr>
                <w:sz w:val="16"/>
                <w:szCs w:val="16"/>
              </w:rPr>
            </w:pPr>
          </w:p>
          <w:p w:rsidR="0072107C" w:rsidRPr="004923EE" w:rsidRDefault="0072107C" w:rsidP="005C2D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C5B5C" w:rsidRDefault="003608EB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23</w:t>
            </w:r>
          </w:p>
          <w:p w:rsidR="000C01C3" w:rsidRDefault="000C01C3" w:rsidP="00F679FC">
            <w:pPr>
              <w:jc w:val="center"/>
              <w:rPr>
                <w:sz w:val="16"/>
                <w:szCs w:val="16"/>
              </w:rPr>
            </w:pPr>
          </w:p>
          <w:p w:rsidR="000C01C3" w:rsidRDefault="00B5165C" w:rsidP="00B516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0C01C3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Juice </w:t>
            </w:r>
          </w:p>
          <w:p w:rsidR="000C01C3" w:rsidRPr="004923EE" w:rsidRDefault="000C01C3" w:rsidP="000C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C5B5C" w:rsidRDefault="003608EB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24</w:t>
            </w: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5714C" w:rsidRDefault="00F5714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714C" w:rsidRDefault="00F5714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714C" w:rsidRDefault="00F5714C" w:rsidP="004E20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Default="00F5714C" w:rsidP="00F5714C">
            <w:pPr>
              <w:rPr>
                <w:sz w:val="16"/>
                <w:szCs w:val="16"/>
              </w:rPr>
            </w:pPr>
          </w:p>
          <w:p w:rsidR="00F5714C" w:rsidRDefault="00F5714C" w:rsidP="00E701E9">
            <w:pPr>
              <w:jc w:val="center"/>
              <w:rPr>
                <w:sz w:val="16"/>
                <w:szCs w:val="16"/>
              </w:rPr>
            </w:pPr>
          </w:p>
          <w:p w:rsidR="00F5714C" w:rsidRPr="004923EE" w:rsidRDefault="00F5714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714C" w:rsidRDefault="003608EB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25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</w:p>
          <w:p w:rsidR="00BA455B" w:rsidRDefault="00BA455B" w:rsidP="00BA45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BA455B" w:rsidRDefault="00BA455B" w:rsidP="00BA45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714C" w:rsidRPr="004923EE" w:rsidRDefault="00BA455B" w:rsidP="00BA45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714C" w:rsidRDefault="003608EB" w:rsidP="00F571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</w:t>
            </w:r>
          </w:p>
          <w:p w:rsidR="00F5714C" w:rsidRDefault="00F5714C" w:rsidP="00F5714C">
            <w:pPr>
              <w:jc w:val="center"/>
              <w:rPr>
                <w:sz w:val="16"/>
                <w:szCs w:val="16"/>
              </w:rPr>
            </w:pPr>
          </w:p>
          <w:p w:rsidR="00BA455B" w:rsidRPr="00FF08C7" w:rsidRDefault="00BA455B" w:rsidP="00BA45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BA455B" w:rsidRPr="00FF08C7" w:rsidRDefault="00BA455B" w:rsidP="00BA455B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BA455B" w:rsidRPr="00FF08C7" w:rsidRDefault="00BA455B" w:rsidP="00BA455B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BA455B" w:rsidRDefault="00BA455B" w:rsidP="00BA455B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  <w:p w:rsidR="00BA455B" w:rsidRDefault="00BA455B" w:rsidP="00BA455B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2C5B5C">
            <w:pPr>
              <w:jc w:val="center"/>
              <w:rPr>
                <w:sz w:val="16"/>
                <w:szCs w:val="16"/>
              </w:rPr>
            </w:pPr>
          </w:p>
          <w:p w:rsidR="00F5714C" w:rsidRDefault="00F5714C" w:rsidP="002C5B5C">
            <w:pPr>
              <w:jc w:val="center"/>
              <w:rPr>
                <w:sz w:val="16"/>
                <w:szCs w:val="16"/>
              </w:rPr>
            </w:pPr>
          </w:p>
          <w:p w:rsidR="00F5714C" w:rsidRPr="004923EE" w:rsidRDefault="00F5714C" w:rsidP="002C5B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97433B">
            <w:r>
              <w:t>Breakfast - FREE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D1578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893181" w:rsidP="00CC7C03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528888" wp14:editId="484C8187">
                  <wp:extent cx="778510" cy="9525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72107C" w:rsidRPr="005C22DF" w:rsidRDefault="0072107C" w:rsidP="007210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Pr="004923EE" w:rsidRDefault="00F679FC" w:rsidP="00BA45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A455B" w:rsidRPr="004923EE" w:rsidRDefault="00BA455B" w:rsidP="004E203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A455B" w:rsidRPr="004923EE" w:rsidRDefault="00BA455B" w:rsidP="00BA45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F08C7" w:rsidRPr="0088500F" w:rsidRDefault="00FF08C7" w:rsidP="00391A3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Default="00FF08C7" w:rsidP="00552617">
            <w:r>
              <w:rPr>
                <w:noProof/>
              </w:rPr>
              <w:drawing>
                <wp:inline distT="0" distB="0" distL="0" distR="0">
                  <wp:extent cx="804545" cy="952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uice_PNG7156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accounts: </w:t>
      </w:r>
      <w:hyperlink r:id="rId16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5684C"/>
    <w:rsid w:val="00071580"/>
    <w:rsid w:val="00082184"/>
    <w:rsid w:val="000823FE"/>
    <w:rsid w:val="000B0FFC"/>
    <w:rsid w:val="000C01C3"/>
    <w:rsid w:val="000C4273"/>
    <w:rsid w:val="000C43AA"/>
    <w:rsid w:val="00111809"/>
    <w:rsid w:val="0011320A"/>
    <w:rsid w:val="00126E5D"/>
    <w:rsid w:val="001557B7"/>
    <w:rsid w:val="001750D4"/>
    <w:rsid w:val="0019107D"/>
    <w:rsid w:val="001A396D"/>
    <w:rsid w:val="001C63DB"/>
    <w:rsid w:val="001D0DA3"/>
    <w:rsid w:val="001E4CAF"/>
    <w:rsid w:val="00227006"/>
    <w:rsid w:val="00245DF6"/>
    <w:rsid w:val="002632D5"/>
    <w:rsid w:val="00281D26"/>
    <w:rsid w:val="0028344D"/>
    <w:rsid w:val="00286A69"/>
    <w:rsid w:val="002A08CE"/>
    <w:rsid w:val="002C5340"/>
    <w:rsid w:val="002C5B5C"/>
    <w:rsid w:val="002D488D"/>
    <w:rsid w:val="002F2560"/>
    <w:rsid w:val="003071CB"/>
    <w:rsid w:val="003122D1"/>
    <w:rsid w:val="00346F66"/>
    <w:rsid w:val="003608EB"/>
    <w:rsid w:val="00391A3E"/>
    <w:rsid w:val="00394665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03C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35E4"/>
    <w:rsid w:val="005A534F"/>
    <w:rsid w:val="005B4A28"/>
    <w:rsid w:val="005C22DF"/>
    <w:rsid w:val="005C2D9E"/>
    <w:rsid w:val="006478CA"/>
    <w:rsid w:val="00653C02"/>
    <w:rsid w:val="00672FE1"/>
    <w:rsid w:val="00674327"/>
    <w:rsid w:val="00676AD6"/>
    <w:rsid w:val="006854E6"/>
    <w:rsid w:val="006A2B01"/>
    <w:rsid w:val="006A7324"/>
    <w:rsid w:val="006B5571"/>
    <w:rsid w:val="006B7F74"/>
    <w:rsid w:val="006C1DFF"/>
    <w:rsid w:val="006C3105"/>
    <w:rsid w:val="006D6B82"/>
    <w:rsid w:val="006D6BA3"/>
    <w:rsid w:val="006E5940"/>
    <w:rsid w:val="006F70E3"/>
    <w:rsid w:val="0072107C"/>
    <w:rsid w:val="00744D99"/>
    <w:rsid w:val="007631DF"/>
    <w:rsid w:val="00773274"/>
    <w:rsid w:val="007749E8"/>
    <w:rsid w:val="007A5767"/>
    <w:rsid w:val="007B5139"/>
    <w:rsid w:val="007D44D7"/>
    <w:rsid w:val="007E1C96"/>
    <w:rsid w:val="007E2258"/>
    <w:rsid w:val="007F1790"/>
    <w:rsid w:val="007F3E7F"/>
    <w:rsid w:val="00810018"/>
    <w:rsid w:val="0083208E"/>
    <w:rsid w:val="00841987"/>
    <w:rsid w:val="0088500F"/>
    <w:rsid w:val="00887D57"/>
    <w:rsid w:val="00893181"/>
    <w:rsid w:val="00893BA3"/>
    <w:rsid w:val="008B2BC8"/>
    <w:rsid w:val="008E3591"/>
    <w:rsid w:val="008E76AC"/>
    <w:rsid w:val="00911C8F"/>
    <w:rsid w:val="009126BB"/>
    <w:rsid w:val="00916300"/>
    <w:rsid w:val="0097433B"/>
    <w:rsid w:val="00984FCF"/>
    <w:rsid w:val="009C3A64"/>
    <w:rsid w:val="009C617A"/>
    <w:rsid w:val="00A0554B"/>
    <w:rsid w:val="00A206EE"/>
    <w:rsid w:val="00A3297F"/>
    <w:rsid w:val="00A341EF"/>
    <w:rsid w:val="00A54279"/>
    <w:rsid w:val="00A57756"/>
    <w:rsid w:val="00A83030"/>
    <w:rsid w:val="00A86FA0"/>
    <w:rsid w:val="00AA082C"/>
    <w:rsid w:val="00AB3C95"/>
    <w:rsid w:val="00AB641F"/>
    <w:rsid w:val="00AC2C9F"/>
    <w:rsid w:val="00B1021B"/>
    <w:rsid w:val="00B12C61"/>
    <w:rsid w:val="00B270E5"/>
    <w:rsid w:val="00B37F93"/>
    <w:rsid w:val="00B47372"/>
    <w:rsid w:val="00B5165C"/>
    <w:rsid w:val="00B619B9"/>
    <w:rsid w:val="00B62C7D"/>
    <w:rsid w:val="00B66AA6"/>
    <w:rsid w:val="00B66EB9"/>
    <w:rsid w:val="00B72A69"/>
    <w:rsid w:val="00B9563A"/>
    <w:rsid w:val="00BA455B"/>
    <w:rsid w:val="00BE2A43"/>
    <w:rsid w:val="00C26183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912A1"/>
    <w:rsid w:val="00D914FD"/>
    <w:rsid w:val="00DA134E"/>
    <w:rsid w:val="00DB6A04"/>
    <w:rsid w:val="00DD4E4D"/>
    <w:rsid w:val="00E20886"/>
    <w:rsid w:val="00E25E18"/>
    <w:rsid w:val="00E60DBD"/>
    <w:rsid w:val="00E701E9"/>
    <w:rsid w:val="00E94127"/>
    <w:rsid w:val="00EB3424"/>
    <w:rsid w:val="00EB776F"/>
    <w:rsid w:val="00EE295A"/>
    <w:rsid w:val="00EE7B5C"/>
    <w:rsid w:val="00F1430A"/>
    <w:rsid w:val="00F36D7C"/>
    <w:rsid w:val="00F5714C"/>
    <w:rsid w:val="00F62AD3"/>
    <w:rsid w:val="00F679FC"/>
    <w:rsid w:val="00F90A11"/>
    <w:rsid w:val="00FA0A83"/>
    <w:rsid w:val="00FD7197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0554A7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myschoolaccoun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2CFE23EAA14B15BD27E632BDBAD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E001B-E438-4F31-97A8-E881E64D20B2}"/>
      </w:docPartPr>
      <w:docPartBody>
        <w:p w:rsidR="00AF0A43" w:rsidRDefault="008B44FA" w:rsidP="008B44FA">
          <w:pPr>
            <w:pStyle w:val="C92CFE23EAA14B15BD27E632BDBADA9C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FA"/>
    <w:rsid w:val="00102455"/>
    <w:rsid w:val="00226635"/>
    <w:rsid w:val="00307BF3"/>
    <w:rsid w:val="00326CA5"/>
    <w:rsid w:val="003E5775"/>
    <w:rsid w:val="00404748"/>
    <w:rsid w:val="005F174E"/>
    <w:rsid w:val="008B44FA"/>
    <w:rsid w:val="00AD04E3"/>
    <w:rsid w:val="00AE1424"/>
    <w:rsid w:val="00AF0A43"/>
    <w:rsid w:val="00D50BE4"/>
    <w:rsid w:val="00E13A6A"/>
    <w:rsid w:val="00F6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44FA"/>
  </w:style>
  <w:style w:type="paragraph" w:customStyle="1" w:styleId="9CF8FB2D3F204EFDA6406D2D1A8C78C4">
    <w:name w:val="9CF8FB2D3F204EFDA6406D2D1A8C78C4"/>
    <w:rsid w:val="008B44FA"/>
  </w:style>
  <w:style w:type="paragraph" w:customStyle="1" w:styleId="C92CFE23EAA14B15BD27E632BDBADA9C">
    <w:name w:val="C92CFE23EAA14B15BD27E632BDBADA9C"/>
    <w:rsid w:val="008B44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09249F-FA96-4B70-8145-FD5967C18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11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4</cp:revision>
  <cp:lastPrinted>2017-08-10T13:14:00Z</cp:lastPrinted>
  <dcterms:created xsi:type="dcterms:W3CDTF">2021-01-20T14:13:00Z</dcterms:created>
  <dcterms:modified xsi:type="dcterms:W3CDTF">2021-01-20T15:50:00Z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