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B0315F">
                                  <w:rPr>
                                    <w:sz w:val="28"/>
                                    <w:szCs w:val="28"/>
                                  </w:rPr>
                                  <w:t xml:space="preserve"> November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18392F">
                                  <w:rPr>
                                    <w:sz w:val="28"/>
                                    <w:szCs w:val="28"/>
                                  </w:rPr>
                                  <w:t>2020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8E52C8" w:rsidRDefault="008E52C8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Lunch Menu</w:t>
                            </w:r>
                          </w:p>
                          <w:p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X8rAIAAKk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B0315F">
                            <w:rPr>
                              <w:sz w:val="28"/>
                              <w:szCs w:val="28"/>
                            </w:rPr>
                            <w:t xml:space="preserve"> November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8392F">
                            <w:rPr>
                              <w:sz w:val="28"/>
                              <w:szCs w:val="28"/>
                            </w:rPr>
                            <w:t>2020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8E52C8" w:rsidRDefault="008E52C8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Lunch Menu</w:t>
                      </w:r>
                    </w:p>
                    <w:p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B0315F">
            <w:r>
              <w:rPr>
                <w:noProof/>
              </w:rPr>
              <w:drawing>
                <wp:inline distT="0" distB="0" distL="0" distR="0">
                  <wp:extent cx="11430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ovember-scene-1371705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92913" w:rsidRDefault="00B0315F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</w:t>
            </w:r>
          </w:p>
          <w:p w:rsidR="00B0315F" w:rsidRDefault="00B0315F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B0315F" w:rsidRDefault="00B0315F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Sausage</w:t>
            </w:r>
          </w:p>
          <w:p w:rsidR="00B0315F" w:rsidRDefault="00B0315F" w:rsidP="00B031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0315F" w:rsidRDefault="00B0315F" w:rsidP="00B031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:rsidR="00B0315F" w:rsidRDefault="00B0315F" w:rsidP="00B031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B0315F" w:rsidRDefault="00B0315F" w:rsidP="00B031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B0315F" w:rsidRPr="00E60DBD" w:rsidRDefault="00B0315F" w:rsidP="00B031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DA0659" w:rsidRDefault="00B0315F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</w:t>
            </w:r>
          </w:p>
          <w:p w:rsidR="00B0315F" w:rsidRDefault="00B0315F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B0315F" w:rsidRDefault="00B0315F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0315F" w:rsidRDefault="00B0315F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B0315F" w:rsidRDefault="00B0315F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B0315F" w:rsidRDefault="00B0315F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B0315F" w:rsidRPr="00992913" w:rsidRDefault="00B0315F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DA0659" w:rsidRDefault="00B0315F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4</w:t>
            </w:r>
          </w:p>
          <w:p w:rsidR="004F6ED3" w:rsidRDefault="004F6ED3" w:rsidP="003E53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Beef</w:t>
            </w:r>
            <w:r w:rsidR="003E5302">
              <w:rPr>
                <w:sz w:val="16"/>
                <w:szCs w:val="16"/>
              </w:rPr>
              <w:t xml:space="preserve"> &amp; Noodle</w:t>
            </w:r>
          </w:p>
          <w:p w:rsidR="004F6ED3" w:rsidRDefault="004F6ED3" w:rsidP="003E53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Pasta / Roll</w:t>
            </w:r>
          </w:p>
          <w:p w:rsidR="004F6ED3" w:rsidRDefault="004F6ED3" w:rsidP="003E53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F6ED3" w:rsidRDefault="004F6ED3" w:rsidP="003E53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:rsidR="004F6ED3" w:rsidRDefault="004F6ED3" w:rsidP="003E53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4F6ED3" w:rsidRDefault="004F6ED3" w:rsidP="003E53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B0315F" w:rsidRDefault="004F6ED3" w:rsidP="003E53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4F6ED3" w:rsidRPr="00E60DBD" w:rsidRDefault="004F6ED3" w:rsidP="00DA065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DA0659" w:rsidRDefault="00B0315F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5</w:t>
            </w:r>
          </w:p>
          <w:p w:rsidR="007E0582" w:rsidRDefault="007E0582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 Stick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B05E3" w:rsidRDefault="004F6ED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8A4C55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  <w:r w:rsidR="00DA0659">
              <w:rPr>
                <w:sz w:val="16"/>
                <w:szCs w:val="16"/>
              </w:rPr>
              <w:t xml:space="preserve"> </w:t>
            </w:r>
          </w:p>
          <w:p w:rsidR="00DA0659" w:rsidRDefault="00DA0659" w:rsidP="00D0094D">
            <w:pPr>
              <w:jc w:val="center"/>
              <w:rPr>
                <w:sz w:val="16"/>
                <w:szCs w:val="16"/>
              </w:rPr>
            </w:pPr>
          </w:p>
          <w:p w:rsidR="00DA0659" w:rsidRPr="00E60DBD" w:rsidRDefault="00DA0659" w:rsidP="00D009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DA0659" w:rsidRDefault="00B0315F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6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Sandwich</w:t>
            </w:r>
          </w:p>
          <w:p w:rsidR="00EB05E3" w:rsidRDefault="004F6ED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DA0659" w:rsidRDefault="00EB05E3" w:rsidP="00EB05E3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:rsidR="008A4C55" w:rsidRDefault="008A4C55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861FAA" w:rsidRDefault="0099291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97260C" w:rsidRDefault="0097260C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552617" w:rsidRDefault="00992913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:rsidR="00F935AB" w:rsidRPr="001750D4" w:rsidRDefault="00F935AB" w:rsidP="00F935AB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C22236" w:rsidRPr="002522BC" w:rsidRDefault="00F935AB" w:rsidP="00F935AB"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C22236" w:rsidRDefault="00B0315F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9</w:t>
            </w:r>
          </w:p>
          <w:p w:rsidR="002A375D" w:rsidRDefault="00D20FA8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Salad</w:t>
            </w:r>
            <w:r w:rsidR="007E0582">
              <w:rPr>
                <w:sz w:val="16"/>
                <w:szCs w:val="16"/>
              </w:rPr>
              <w:t xml:space="preserve"> </w:t>
            </w:r>
          </w:p>
          <w:p w:rsidR="007E0582" w:rsidRDefault="00D20FA8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7E0582" w:rsidRDefault="007E0582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F6ED3" w:rsidRDefault="008442EF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:rsidR="0089528A" w:rsidRDefault="004F6ED3" w:rsidP="009438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89528A" w:rsidRDefault="0094381B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/ </w:t>
            </w:r>
            <w:r w:rsidR="0089528A">
              <w:rPr>
                <w:sz w:val="16"/>
                <w:szCs w:val="16"/>
              </w:rPr>
              <w:t>Milk</w:t>
            </w:r>
          </w:p>
          <w:p w:rsidR="007E0582" w:rsidRPr="005C22DF" w:rsidRDefault="007E0582" w:rsidP="001839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B0315F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10</w:t>
            </w:r>
          </w:p>
          <w:p w:rsidR="004F6ED3" w:rsidRDefault="004F6ED3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Hot Chicken </w:t>
            </w:r>
          </w:p>
          <w:p w:rsidR="00DA0659" w:rsidRDefault="004F6ED3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  <w:r w:rsidR="008E2931">
              <w:rPr>
                <w:sz w:val="16"/>
                <w:szCs w:val="16"/>
              </w:rPr>
              <w:t xml:space="preserve"> W / Gravy</w:t>
            </w:r>
          </w:p>
          <w:p w:rsidR="004F6ED3" w:rsidRDefault="004F6ED3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F6ED3" w:rsidRDefault="004F6ED3" w:rsidP="004F6ED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/ Roll</w:t>
            </w:r>
          </w:p>
          <w:p w:rsidR="004F6ED3" w:rsidRDefault="004F6ED3" w:rsidP="004F6ED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4F6ED3" w:rsidRDefault="004F6ED3" w:rsidP="004F6ED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4F6ED3" w:rsidRDefault="004F6ED3" w:rsidP="004F6ED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4F6ED3" w:rsidRPr="00E20886" w:rsidRDefault="004F6ED3" w:rsidP="008E52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A7812" w:rsidRDefault="00B0315F" w:rsidP="00FA1C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11</w:t>
            </w:r>
          </w:p>
          <w:p w:rsidR="00BA7812" w:rsidRDefault="00BA7812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FA1CA4" w:rsidRPr="00E36637" w:rsidRDefault="00FA1CA4" w:rsidP="0018392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64516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eterans_Day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EF6928" w:rsidRDefault="00B0315F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12</w:t>
            </w:r>
          </w:p>
          <w:p w:rsidR="00DA0659" w:rsidRDefault="00C6318C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DA0659" w:rsidRDefault="00DA065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DA0659" w:rsidRDefault="00DA065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E0582" w:rsidRDefault="00637768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Breast</w:t>
            </w:r>
          </w:p>
          <w:p w:rsidR="00DA0659" w:rsidRDefault="00637768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Sandwich</w:t>
            </w:r>
          </w:p>
          <w:p w:rsidR="00DA0659" w:rsidRDefault="004F6ED3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DA0659" w:rsidRPr="0087304A" w:rsidRDefault="00DA065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Milk</w:t>
            </w:r>
          </w:p>
        </w:tc>
        <w:tc>
          <w:tcPr>
            <w:tcW w:w="2016" w:type="dxa"/>
          </w:tcPr>
          <w:p w:rsidR="00556A98" w:rsidRDefault="00B0315F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13</w:t>
            </w:r>
          </w:p>
          <w:p w:rsidR="00DA0659" w:rsidRDefault="00DA0659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DA0659" w:rsidRDefault="00DA0659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F6ED3" w:rsidRDefault="004F6ED3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DA0659" w:rsidRDefault="00DA0659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DA0659" w:rsidRDefault="00DA0659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:rsidR="00DA0659" w:rsidRPr="00E35224" w:rsidRDefault="00DA0659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CB6B37" w:rsidRDefault="00B6384C" w:rsidP="0087304A">
            <w:pPr>
              <w:rPr>
                <w:b/>
                <w:sz w:val="16"/>
                <w:szCs w:val="16"/>
              </w:rPr>
            </w:pPr>
            <w:r w:rsidRPr="00F41FF1">
              <w:rPr>
                <w:b/>
                <w:sz w:val="16"/>
                <w:szCs w:val="16"/>
              </w:rPr>
              <w:t>Pre-K Alternative Meal</w:t>
            </w:r>
          </w:p>
          <w:p w:rsidR="00F41FF1" w:rsidRPr="00F41FF1" w:rsidRDefault="00F41FF1" w:rsidP="0087304A">
            <w:pPr>
              <w:rPr>
                <w:b/>
                <w:sz w:val="16"/>
                <w:szCs w:val="16"/>
              </w:rPr>
            </w:pPr>
          </w:p>
          <w:p w:rsidR="00B6384C" w:rsidRPr="005C22DF" w:rsidRDefault="00B6384C" w:rsidP="008730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17</w:t>
            </w:r>
            <w:r w:rsidRPr="00B6384C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–</w:t>
            </w:r>
            <w:r w:rsidR="00F41FF1">
              <w:rPr>
                <w:sz w:val="16"/>
                <w:szCs w:val="16"/>
              </w:rPr>
              <w:t xml:space="preserve"> </w:t>
            </w:r>
            <w:bookmarkStart w:id="0" w:name="_GoBack"/>
            <w:bookmarkEnd w:id="0"/>
            <w:r w:rsidR="00F41FF1">
              <w:rPr>
                <w:sz w:val="16"/>
                <w:szCs w:val="16"/>
              </w:rPr>
              <w:t>Hamburger</w:t>
            </w:r>
          </w:p>
        </w:tc>
      </w:tr>
      <w:tr w:rsidR="000D2DFA" w:rsidTr="00241419">
        <w:trPr>
          <w:trHeight w:hRule="exact" w:val="1500"/>
        </w:trPr>
        <w:tc>
          <w:tcPr>
            <w:tcW w:w="2016" w:type="dxa"/>
          </w:tcPr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</w:p>
          <w:p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D2DFA" w:rsidRDefault="00B0315F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16</w:t>
            </w:r>
          </w:p>
          <w:p w:rsidR="00DA0659" w:rsidRDefault="004F6ED3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Taco Salad</w:t>
            </w:r>
          </w:p>
          <w:p w:rsidR="004F6ED3" w:rsidRDefault="004F6ED3" w:rsidP="004F6ED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F6ED3" w:rsidRDefault="004F6ED3" w:rsidP="004F6ED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:rsidR="004F6ED3" w:rsidRDefault="004F6ED3" w:rsidP="004F6ED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4F6ED3" w:rsidRDefault="004F6ED3" w:rsidP="004F6ED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4F6ED3" w:rsidRDefault="004F6ED3" w:rsidP="004F6ED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897730" w:rsidRDefault="00897730" w:rsidP="008E52C8">
            <w:pPr>
              <w:jc w:val="center"/>
              <w:rPr>
                <w:sz w:val="16"/>
                <w:szCs w:val="16"/>
              </w:rPr>
            </w:pPr>
          </w:p>
          <w:p w:rsidR="00897730" w:rsidRPr="0048760D" w:rsidRDefault="00897730" w:rsidP="008E52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E5437D" w:rsidRDefault="00B0315F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17</w:t>
            </w:r>
          </w:p>
          <w:p w:rsidR="00DA0659" w:rsidRDefault="004F6ED3" w:rsidP="008715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DA0659" w:rsidRDefault="004F6ED3" w:rsidP="008715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DA0659" w:rsidRDefault="00DA0659" w:rsidP="008715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F6ED3" w:rsidRDefault="0087157F" w:rsidP="008715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 Dog</w:t>
            </w:r>
          </w:p>
          <w:p w:rsidR="00131C5E" w:rsidRDefault="00BB263E" w:rsidP="008715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F6ED3" w:rsidRDefault="004F6ED3" w:rsidP="008715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131C5E" w:rsidRPr="00FD3FF0" w:rsidRDefault="00131C5E" w:rsidP="008715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0D2DFA" w:rsidRDefault="00B0315F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18</w:t>
            </w:r>
          </w:p>
          <w:p w:rsidR="00131C5E" w:rsidRDefault="0087157F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Drum Stick</w:t>
            </w:r>
          </w:p>
          <w:p w:rsidR="00442416" w:rsidRDefault="00442416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442416" w:rsidRDefault="00442416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42416" w:rsidRDefault="00442416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442416" w:rsidRDefault="0087157F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442416" w:rsidRDefault="00442416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:rsidR="00442416" w:rsidRPr="00E36637" w:rsidRDefault="00442416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0D2DFA" w:rsidRDefault="00B0315F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19</w:t>
            </w:r>
          </w:p>
          <w:p w:rsidR="00B0315F" w:rsidRDefault="00B0315F" w:rsidP="00B031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 &amp; Gravy</w:t>
            </w:r>
          </w:p>
          <w:p w:rsidR="00B0315F" w:rsidRDefault="00B0315F" w:rsidP="00B031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B0315F" w:rsidRDefault="00B0315F" w:rsidP="00B031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0315F" w:rsidRDefault="00B0315F" w:rsidP="00B031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B0315F" w:rsidRDefault="00B0315F" w:rsidP="00B031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B0315F" w:rsidRDefault="00B0315F" w:rsidP="00B031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B0315F" w:rsidRDefault="00B0315F" w:rsidP="00B031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B0315F" w:rsidRDefault="00B0315F" w:rsidP="00B0315F">
            <w:pPr>
              <w:jc w:val="center"/>
              <w:rPr>
                <w:sz w:val="16"/>
                <w:szCs w:val="16"/>
              </w:rPr>
            </w:pPr>
          </w:p>
          <w:p w:rsidR="00131C5E" w:rsidRPr="00934EC8" w:rsidRDefault="00131C5E" w:rsidP="008E52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D2DFA" w:rsidRDefault="00B0315F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20</w:t>
            </w:r>
          </w:p>
          <w:p w:rsidR="00DA0659" w:rsidRDefault="00DB47EF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131C5E" w:rsidRDefault="00131C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B47EF" w:rsidRDefault="00DB47EF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131C5E" w:rsidRDefault="007E0582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Broccoli</w:t>
            </w:r>
          </w:p>
          <w:p w:rsidR="00131C5E" w:rsidRDefault="00131C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131C5E" w:rsidRPr="00934EC8" w:rsidRDefault="00131C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EB05E3" w:rsidRDefault="00EB05E3" w:rsidP="00EB05E3">
            <w:pPr>
              <w:jc w:val="center"/>
              <w:rPr>
                <w:i/>
              </w:rPr>
            </w:pPr>
          </w:p>
          <w:p w:rsidR="00EB05E3" w:rsidRDefault="00EB05E3" w:rsidP="00EB05E3">
            <w:pPr>
              <w:jc w:val="center"/>
              <w:rPr>
                <w:i/>
              </w:rPr>
            </w:pPr>
          </w:p>
          <w:p w:rsidR="00EB05E3" w:rsidRPr="00B51FCA" w:rsidRDefault="00EB05E3" w:rsidP="00EB05E3">
            <w:pPr>
              <w:jc w:val="center"/>
              <w:rPr>
                <w:i/>
              </w:rPr>
            </w:pPr>
            <w:r>
              <w:rPr>
                <w:i/>
              </w:rPr>
              <w:t>Menu Subject to Change</w:t>
            </w:r>
          </w:p>
          <w:p w:rsidR="000D2DFA" w:rsidRPr="00D1272A" w:rsidRDefault="000D2DFA" w:rsidP="000D2DFA">
            <w:pPr>
              <w:rPr>
                <w:sz w:val="16"/>
                <w:szCs w:val="16"/>
              </w:rPr>
            </w:pPr>
          </w:p>
        </w:tc>
      </w:tr>
      <w:tr w:rsidR="000D2DFA" w:rsidTr="00241419">
        <w:trPr>
          <w:trHeight w:hRule="exact" w:val="1500"/>
        </w:trPr>
        <w:tc>
          <w:tcPr>
            <w:tcW w:w="2016" w:type="dxa"/>
          </w:tcPr>
          <w:p w:rsidR="000D2DFA" w:rsidRDefault="00442416" w:rsidP="000D2DF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11835" cy="952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anksgiving-Turkey[1]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0D2DFA" w:rsidRDefault="00B0315F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23</w:t>
            </w:r>
          </w:p>
          <w:p w:rsidR="0018392F" w:rsidRDefault="00D20FA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131C5E" w:rsidRDefault="00131C5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131C5E" w:rsidRDefault="00131C5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31C5E" w:rsidRDefault="00442416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Chicken </w:t>
            </w:r>
            <w:r w:rsidR="00131C5E">
              <w:rPr>
                <w:sz w:val="16"/>
                <w:szCs w:val="16"/>
              </w:rPr>
              <w:t>Cheese Steak</w:t>
            </w:r>
          </w:p>
          <w:p w:rsidR="00131C5E" w:rsidRDefault="00131C5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Broccoli</w:t>
            </w:r>
          </w:p>
          <w:p w:rsidR="00131C5E" w:rsidRDefault="00131C5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131C5E" w:rsidRPr="008E52C8" w:rsidRDefault="00131C5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18392F" w:rsidRDefault="00B0315F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24</w:t>
            </w:r>
          </w:p>
          <w:p w:rsidR="00D20FA8" w:rsidRDefault="00D20FA8" w:rsidP="00D20F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:rsidR="00131C5E" w:rsidRDefault="00D20FA8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131C5E" w:rsidRDefault="00131C5E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97730" w:rsidRDefault="008E2931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131C5E" w:rsidRDefault="000855DD" w:rsidP="009438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13776D" w:rsidRDefault="0013776D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:rsidR="00131C5E" w:rsidRPr="008E52C8" w:rsidRDefault="00131C5E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18392F" w:rsidRDefault="00B0315F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25</w:t>
            </w:r>
          </w:p>
          <w:p w:rsidR="00396BCA" w:rsidRDefault="00D20FA8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</w:t>
            </w:r>
          </w:p>
          <w:p w:rsidR="00D20FA8" w:rsidRDefault="00D20FA8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131C5E" w:rsidRDefault="00131C5E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31C5E" w:rsidRDefault="00DB47EF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131C5E" w:rsidRDefault="0013776D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FA1CA4" w:rsidRDefault="00FA1CA4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131C5E" w:rsidRPr="004923EE" w:rsidRDefault="00131C5E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396BCA" w:rsidRDefault="00B0315F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26</w:t>
            </w:r>
          </w:p>
          <w:p w:rsidR="00131C5E" w:rsidRDefault="00B0315F" w:rsidP="00D0094D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89660" cy="76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eanutsThanksgiving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1C5E" w:rsidRPr="002900AA" w:rsidRDefault="00131C5E" w:rsidP="00D009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F1364" w:rsidRDefault="00B0315F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27</w:t>
            </w:r>
          </w:p>
          <w:p w:rsidR="00396BCA" w:rsidRDefault="00396BCA" w:rsidP="00B0315F">
            <w:pPr>
              <w:jc w:val="center"/>
              <w:rPr>
                <w:sz w:val="16"/>
                <w:szCs w:val="16"/>
              </w:rPr>
            </w:pPr>
          </w:p>
          <w:p w:rsidR="00B0315F" w:rsidRDefault="00B0315F" w:rsidP="00B0315F">
            <w:pPr>
              <w:jc w:val="center"/>
              <w:rPr>
                <w:sz w:val="16"/>
                <w:szCs w:val="16"/>
              </w:rPr>
            </w:pPr>
          </w:p>
          <w:p w:rsidR="00B0315F" w:rsidRPr="004923EE" w:rsidRDefault="00B0315F" w:rsidP="00B031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8E52C8" w:rsidRDefault="005E6787" w:rsidP="000D2DFA">
            <w:r>
              <w:t>Elementary</w:t>
            </w:r>
          </w:p>
          <w:p w:rsidR="000D2DFA" w:rsidRDefault="000D2DFA" w:rsidP="000D2DFA">
            <w:r>
              <w:t>Lunch-</w:t>
            </w:r>
            <w:r w:rsidR="0018392F">
              <w:t xml:space="preserve"> $2.75</w:t>
            </w:r>
          </w:p>
          <w:p w:rsidR="000D2DFA" w:rsidRDefault="000D2DFA" w:rsidP="000D2DFA">
            <w:r>
              <w:t>Milk - .50</w:t>
            </w:r>
          </w:p>
          <w:p w:rsidR="000D2DFA" w:rsidRDefault="000D2DFA" w:rsidP="000D2DFA">
            <w:r>
              <w:t>Reduced - .40</w:t>
            </w:r>
          </w:p>
          <w:p w:rsidR="000D2DFA" w:rsidRDefault="000D2DFA" w:rsidP="000D2DFA"/>
        </w:tc>
      </w:tr>
      <w:tr w:rsidR="000D2DFA" w:rsidRPr="00B51FCA" w:rsidTr="00241419">
        <w:trPr>
          <w:trHeight w:hRule="exact" w:val="1500"/>
        </w:trPr>
        <w:tc>
          <w:tcPr>
            <w:tcW w:w="2016" w:type="dxa"/>
          </w:tcPr>
          <w:p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D439AE" w:rsidRDefault="00B0315F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30</w:t>
            </w:r>
          </w:p>
          <w:p w:rsidR="00EA4A25" w:rsidRDefault="00EA4A25" w:rsidP="000D2DFA">
            <w:pPr>
              <w:jc w:val="center"/>
              <w:rPr>
                <w:sz w:val="16"/>
                <w:szCs w:val="16"/>
              </w:rPr>
            </w:pPr>
          </w:p>
          <w:p w:rsidR="00B0315F" w:rsidRDefault="00B0315F" w:rsidP="000D2DFA">
            <w:pPr>
              <w:jc w:val="center"/>
              <w:rPr>
                <w:sz w:val="16"/>
                <w:szCs w:val="16"/>
              </w:rPr>
            </w:pPr>
          </w:p>
          <w:p w:rsidR="00B0315F" w:rsidRPr="00B51FCA" w:rsidRDefault="00B0315F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0D2DFA" w:rsidRDefault="00B0315F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</w:t>
            </w:r>
          </w:p>
          <w:p w:rsidR="00EA4A25" w:rsidRDefault="00EA4A25" w:rsidP="00EA4A25">
            <w:pPr>
              <w:jc w:val="center"/>
              <w:rPr>
                <w:sz w:val="16"/>
                <w:szCs w:val="16"/>
              </w:rPr>
            </w:pPr>
          </w:p>
          <w:p w:rsidR="00B0315F" w:rsidRDefault="00B0315F" w:rsidP="00EA4A25">
            <w:pPr>
              <w:jc w:val="center"/>
              <w:rPr>
                <w:sz w:val="16"/>
                <w:szCs w:val="16"/>
              </w:rPr>
            </w:pPr>
          </w:p>
          <w:p w:rsidR="00B0315F" w:rsidRPr="00B51FCA" w:rsidRDefault="00B0315F" w:rsidP="00EA4A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0D2DFA" w:rsidRDefault="00B0315F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</w:t>
            </w:r>
          </w:p>
          <w:p w:rsidR="00442416" w:rsidRDefault="00FA1CA4" w:rsidP="003E53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:rsidR="00FA1CA4" w:rsidRDefault="00FA1CA4" w:rsidP="003E53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442416" w:rsidRDefault="00442416" w:rsidP="003E53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42416" w:rsidRDefault="00442416" w:rsidP="003E53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:rsidR="00442416" w:rsidRDefault="00442416" w:rsidP="003E53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442416" w:rsidRDefault="00442416" w:rsidP="003E53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442416" w:rsidRPr="00B51FCA" w:rsidRDefault="00442416" w:rsidP="003E530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0D2DFA" w:rsidRDefault="00B0315F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3</w:t>
            </w:r>
          </w:p>
          <w:p w:rsidR="00EA4A25" w:rsidRDefault="0059542C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:rsidR="0059542C" w:rsidRDefault="0059542C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 Stick</w:t>
            </w:r>
          </w:p>
          <w:p w:rsidR="0059542C" w:rsidRDefault="0059542C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9542C" w:rsidRDefault="0089528A" w:rsidP="005954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59542C" w:rsidRDefault="00897730" w:rsidP="005954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59542C" w:rsidRDefault="0059542C" w:rsidP="005954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59542C" w:rsidRPr="00B51FCA" w:rsidRDefault="0059542C" w:rsidP="005954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0D2DFA" w:rsidRDefault="00B0315F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4</w:t>
            </w:r>
          </w:p>
          <w:p w:rsidR="0059542C" w:rsidRDefault="00DB47EF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Pepperoni </w:t>
            </w:r>
            <w:r w:rsidR="00442416">
              <w:rPr>
                <w:sz w:val="16"/>
                <w:szCs w:val="16"/>
              </w:rPr>
              <w:t>Pizza</w:t>
            </w:r>
          </w:p>
          <w:p w:rsidR="00442416" w:rsidRDefault="00442416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42416" w:rsidRDefault="00442416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442416" w:rsidRDefault="00BB263E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42416" w:rsidRDefault="00442416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442416" w:rsidRDefault="00442416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897730" w:rsidRDefault="00897730" w:rsidP="000D2DFA">
            <w:pPr>
              <w:jc w:val="center"/>
              <w:rPr>
                <w:sz w:val="16"/>
                <w:szCs w:val="16"/>
              </w:rPr>
            </w:pPr>
          </w:p>
          <w:p w:rsidR="00897730" w:rsidRPr="00B51FCA" w:rsidRDefault="00897730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D2DFA" w:rsidRPr="008D423B" w:rsidRDefault="00B0315F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43000" cy="8667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ranch_with_Autumn_Leaves_PNG_Clipart[1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4DA007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344"/>
    <w:rsid w:val="000134BD"/>
    <w:rsid w:val="00031507"/>
    <w:rsid w:val="00031EDE"/>
    <w:rsid w:val="00044508"/>
    <w:rsid w:val="000539EA"/>
    <w:rsid w:val="00054908"/>
    <w:rsid w:val="00067033"/>
    <w:rsid w:val="0007420F"/>
    <w:rsid w:val="000772BF"/>
    <w:rsid w:val="000834B0"/>
    <w:rsid w:val="000855DD"/>
    <w:rsid w:val="00093D17"/>
    <w:rsid w:val="000A5AB5"/>
    <w:rsid w:val="000B0ABD"/>
    <w:rsid w:val="000B4523"/>
    <w:rsid w:val="000C4273"/>
    <w:rsid w:val="000D2DFA"/>
    <w:rsid w:val="000D638D"/>
    <w:rsid w:val="000E436B"/>
    <w:rsid w:val="000F0A09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750D4"/>
    <w:rsid w:val="001836DF"/>
    <w:rsid w:val="0018392F"/>
    <w:rsid w:val="00183CC1"/>
    <w:rsid w:val="0018564E"/>
    <w:rsid w:val="00186CBA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76BCA"/>
    <w:rsid w:val="002806BB"/>
    <w:rsid w:val="00281D26"/>
    <w:rsid w:val="0028344D"/>
    <w:rsid w:val="0028362F"/>
    <w:rsid w:val="00283746"/>
    <w:rsid w:val="002900AA"/>
    <w:rsid w:val="0029275C"/>
    <w:rsid w:val="002A375D"/>
    <w:rsid w:val="002A503A"/>
    <w:rsid w:val="002B54B0"/>
    <w:rsid w:val="002C5340"/>
    <w:rsid w:val="002F2560"/>
    <w:rsid w:val="00302773"/>
    <w:rsid w:val="003071CB"/>
    <w:rsid w:val="00326535"/>
    <w:rsid w:val="00346F66"/>
    <w:rsid w:val="00355051"/>
    <w:rsid w:val="00396BCA"/>
    <w:rsid w:val="003B2138"/>
    <w:rsid w:val="003B2413"/>
    <w:rsid w:val="003B7A6E"/>
    <w:rsid w:val="003C43E9"/>
    <w:rsid w:val="003C4DBD"/>
    <w:rsid w:val="003E2535"/>
    <w:rsid w:val="003E5302"/>
    <w:rsid w:val="003E7F1E"/>
    <w:rsid w:val="003F50F8"/>
    <w:rsid w:val="00400ABB"/>
    <w:rsid w:val="00401908"/>
    <w:rsid w:val="00411C4F"/>
    <w:rsid w:val="0041589D"/>
    <w:rsid w:val="00415D3C"/>
    <w:rsid w:val="004173FA"/>
    <w:rsid w:val="00422B88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63E4"/>
    <w:rsid w:val="004D35CF"/>
    <w:rsid w:val="004D452B"/>
    <w:rsid w:val="004D70EF"/>
    <w:rsid w:val="004E2E18"/>
    <w:rsid w:val="004F2E46"/>
    <w:rsid w:val="004F6ED3"/>
    <w:rsid w:val="005014E8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81AF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10B2"/>
    <w:rsid w:val="006D6B82"/>
    <w:rsid w:val="006F70E3"/>
    <w:rsid w:val="0070564A"/>
    <w:rsid w:val="00715AE3"/>
    <w:rsid w:val="00731D6C"/>
    <w:rsid w:val="00736D29"/>
    <w:rsid w:val="0075419C"/>
    <w:rsid w:val="00774237"/>
    <w:rsid w:val="0077431A"/>
    <w:rsid w:val="007908A2"/>
    <w:rsid w:val="007919DD"/>
    <w:rsid w:val="0079283C"/>
    <w:rsid w:val="007B6798"/>
    <w:rsid w:val="007E0582"/>
    <w:rsid w:val="007E298E"/>
    <w:rsid w:val="007F4094"/>
    <w:rsid w:val="008003F3"/>
    <w:rsid w:val="00804786"/>
    <w:rsid w:val="00821EAE"/>
    <w:rsid w:val="00822715"/>
    <w:rsid w:val="0083208E"/>
    <w:rsid w:val="008403D3"/>
    <w:rsid w:val="00841987"/>
    <w:rsid w:val="008442EF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251E"/>
    <w:rsid w:val="008E2931"/>
    <w:rsid w:val="008E52C8"/>
    <w:rsid w:val="00911C8F"/>
    <w:rsid w:val="00916300"/>
    <w:rsid w:val="00927C0B"/>
    <w:rsid w:val="00934EC8"/>
    <w:rsid w:val="0094381B"/>
    <w:rsid w:val="0096002E"/>
    <w:rsid w:val="0097260C"/>
    <w:rsid w:val="00992913"/>
    <w:rsid w:val="009945CD"/>
    <w:rsid w:val="00995165"/>
    <w:rsid w:val="009A7BDE"/>
    <w:rsid w:val="009C3A64"/>
    <w:rsid w:val="009C617A"/>
    <w:rsid w:val="009C659A"/>
    <w:rsid w:val="009D3A19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641F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EAE"/>
    <w:rsid w:val="00B47372"/>
    <w:rsid w:val="00B51FCA"/>
    <w:rsid w:val="00B61592"/>
    <w:rsid w:val="00B6384C"/>
    <w:rsid w:val="00B66AA6"/>
    <w:rsid w:val="00B66EB9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E2689"/>
    <w:rsid w:val="00C06085"/>
    <w:rsid w:val="00C17D43"/>
    <w:rsid w:val="00C22236"/>
    <w:rsid w:val="00C2754C"/>
    <w:rsid w:val="00C32C00"/>
    <w:rsid w:val="00C35A32"/>
    <w:rsid w:val="00C5465E"/>
    <w:rsid w:val="00C568BD"/>
    <w:rsid w:val="00C6318C"/>
    <w:rsid w:val="00C76446"/>
    <w:rsid w:val="00C82287"/>
    <w:rsid w:val="00C93A0A"/>
    <w:rsid w:val="00CB1C18"/>
    <w:rsid w:val="00CB2CFB"/>
    <w:rsid w:val="00CB3BED"/>
    <w:rsid w:val="00CB54C2"/>
    <w:rsid w:val="00CB6B37"/>
    <w:rsid w:val="00CC7917"/>
    <w:rsid w:val="00CC7C03"/>
    <w:rsid w:val="00CD167D"/>
    <w:rsid w:val="00CD1CBB"/>
    <w:rsid w:val="00CE5E6E"/>
    <w:rsid w:val="00CF1364"/>
    <w:rsid w:val="00D0094D"/>
    <w:rsid w:val="00D1272A"/>
    <w:rsid w:val="00D15785"/>
    <w:rsid w:val="00D20FA8"/>
    <w:rsid w:val="00D25DAE"/>
    <w:rsid w:val="00D25F8C"/>
    <w:rsid w:val="00D439AE"/>
    <w:rsid w:val="00D517D6"/>
    <w:rsid w:val="00D72703"/>
    <w:rsid w:val="00D74CF6"/>
    <w:rsid w:val="00D862B7"/>
    <w:rsid w:val="00D97AC8"/>
    <w:rsid w:val="00DA0659"/>
    <w:rsid w:val="00DB47EF"/>
    <w:rsid w:val="00DB4F6E"/>
    <w:rsid w:val="00DB6222"/>
    <w:rsid w:val="00DC3D70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A4A25"/>
    <w:rsid w:val="00EB05E3"/>
    <w:rsid w:val="00EB776F"/>
    <w:rsid w:val="00ED0FB3"/>
    <w:rsid w:val="00EE2E36"/>
    <w:rsid w:val="00EF2296"/>
    <w:rsid w:val="00EF5B27"/>
    <w:rsid w:val="00EF6928"/>
    <w:rsid w:val="00F0172E"/>
    <w:rsid w:val="00F040B0"/>
    <w:rsid w:val="00F04426"/>
    <w:rsid w:val="00F16D8B"/>
    <w:rsid w:val="00F25157"/>
    <w:rsid w:val="00F41FF1"/>
    <w:rsid w:val="00F46745"/>
    <w:rsid w:val="00F72B6F"/>
    <w:rsid w:val="00F90A11"/>
    <w:rsid w:val="00F91C36"/>
    <w:rsid w:val="00F935AB"/>
    <w:rsid w:val="00FA1CA4"/>
    <w:rsid w:val="00FA585D"/>
    <w:rsid w:val="00FA5DEE"/>
    <w:rsid w:val="00FA7717"/>
    <w:rsid w:val="00FD1814"/>
    <w:rsid w:val="00FD3FF0"/>
    <w:rsid w:val="00FD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493757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31151"/>
    <w:rsid w:val="00050F06"/>
    <w:rsid w:val="00071A14"/>
    <w:rsid w:val="000946BC"/>
    <w:rsid w:val="000A4D5F"/>
    <w:rsid w:val="000B5137"/>
    <w:rsid w:val="000D111D"/>
    <w:rsid w:val="000D7207"/>
    <w:rsid w:val="0014171C"/>
    <w:rsid w:val="001502DF"/>
    <w:rsid w:val="0015738B"/>
    <w:rsid w:val="00170F2D"/>
    <w:rsid w:val="001771CF"/>
    <w:rsid w:val="00195CEE"/>
    <w:rsid w:val="001B4230"/>
    <w:rsid w:val="001C07A5"/>
    <w:rsid w:val="001E3B34"/>
    <w:rsid w:val="002515FF"/>
    <w:rsid w:val="00260EEA"/>
    <w:rsid w:val="002745DE"/>
    <w:rsid w:val="00297B32"/>
    <w:rsid w:val="002A556A"/>
    <w:rsid w:val="002E16BB"/>
    <w:rsid w:val="002F0350"/>
    <w:rsid w:val="00327EBF"/>
    <w:rsid w:val="00352399"/>
    <w:rsid w:val="003734A2"/>
    <w:rsid w:val="003A4664"/>
    <w:rsid w:val="003A6EAC"/>
    <w:rsid w:val="003B7578"/>
    <w:rsid w:val="003D7C92"/>
    <w:rsid w:val="003E1697"/>
    <w:rsid w:val="003E6D47"/>
    <w:rsid w:val="003F606B"/>
    <w:rsid w:val="004042D5"/>
    <w:rsid w:val="00412AEC"/>
    <w:rsid w:val="004536C1"/>
    <w:rsid w:val="00453B5F"/>
    <w:rsid w:val="00464013"/>
    <w:rsid w:val="0046434A"/>
    <w:rsid w:val="0046738D"/>
    <w:rsid w:val="00495B5B"/>
    <w:rsid w:val="004B2F46"/>
    <w:rsid w:val="004C4B7D"/>
    <w:rsid w:val="005130CB"/>
    <w:rsid w:val="005503D8"/>
    <w:rsid w:val="0058144A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A32EB"/>
    <w:rsid w:val="006B4592"/>
    <w:rsid w:val="006D58B0"/>
    <w:rsid w:val="006E75B0"/>
    <w:rsid w:val="00782BD9"/>
    <w:rsid w:val="00791D78"/>
    <w:rsid w:val="007B4652"/>
    <w:rsid w:val="007D0684"/>
    <w:rsid w:val="007E4133"/>
    <w:rsid w:val="007F55D9"/>
    <w:rsid w:val="00820CB7"/>
    <w:rsid w:val="008C5E13"/>
    <w:rsid w:val="008D2D22"/>
    <w:rsid w:val="008D7E21"/>
    <w:rsid w:val="008F230D"/>
    <w:rsid w:val="00904025"/>
    <w:rsid w:val="00914F84"/>
    <w:rsid w:val="00936F4A"/>
    <w:rsid w:val="00952268"/>
    <w:rsid w:val="00974B7C"/>
    <w:rsid w:val="00995631"/>
    <w:rsid w:val="009B7E93"/>
    <w:rsid w:val="009D2A45"/>
    <w:rsid w:val="009F164C"/>
    <w:rsid w:val="00A20B20"/>
    <w:rsid w:val="00A30298"/>
    <w:rsid w:val="00A47972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F18F4"/>
    <w:rsid w:val="00B04EA8"/>
    <w:rsid w:val="00B247D8"/>
    <w:rsid w:val="00B55885"/>
    <w:rsid w:val="00B57AC4"/>
    <w:rsid w:val="00B65E4A"/>
    <w:rsid w:val="00B8184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76D0"/>
    <w:rsid w:val="00D01784"/>
    <w:rsid w:val="00D44E38"/>
    <w:rsid w:val="00D612B6"/>
    <w:rsid w:val="00D62DBE"/>
    <w:rsid w:val="00DA7628"/>
    <w:rsid w:val="00DC1CBF"/>
    <w:rsid w:val="00DC5487"/>
    <w:rsid w:val="00E00521"/>
    <w:rsid w:val="00E34FF8"/>
    <w:rsid w:val="00E50594"/>
    <w:rsid w:val="00E66539"/>
    <w:rsid w:val="00EA2364"/>
    <w:rsid w:val="00EC125E"/>
    <w:rsid w:val="00EF4FC7"/>
    <w:rsid w:val="00F069E6"/>
    <w:rsid w:val="00F261FE"/>
    <w:rsid w:val="00F45A57"/>
    <w:rsid w:val="00F636B1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17812D-1613-4C24-8D59-1A0D439AE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180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16</cp:revision>
  <cp:lastPrinted>2020-10-07T15:21:00Z</cp:lastPrinted>
  <dcterms:created xsi:type="dcterms:W3CDTF">2020-10-01T16:58:00Z</dcterms:created>
  <dcterms:modified xsi:type="dcterms:W3CDTF">2020-10-07T15:21:00Z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