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A341EF">
                                  <w:rPr>
                                    <w:sz w:val="28"/>
                                    <w:szCs w:val="28"/>
                                  </w:rPr>
                                  <w:t>ct - Elementary School November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p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6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Z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A341EF">
                            <w:rPr>
                              <w:sz w:val="28"/>
                              <w:szCs w:val="28"/>
                            </w:rPr>
                            <w:t>ct - Elementary School November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p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2539</wp:posOffset>
                      </wp:positionH>
                      <wp:positionV relativeFrom="paragraph">
                        <wp:posOffset>7620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A341EF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48055" cy="822960"/>
                                        <wp:effectExtent l="0" t="0" r="444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November[1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8055" cy="822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28" type="#_x0000_t202" style="position:absolute;margin-left:.2pt;margin-top:.6pt;width:90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k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N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" filled="f" stroked="f">
                      <v:textbox>
                        <w:txbxContent>
                          <w:p w:rsidR="00B47372" w:rsidRPr="00B47372" w:rsidRDefault="00A341EF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48055" cy="822960"/>
                                  <wp:effectExtent l="0" t="0" r="444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ovember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055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F679FC" w:rsidRDefault="001E4CAF" w:rsidP="004664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1E4CAF" w:rsidRDefault="001E4CAF" w:rsidP="00466409">
            <w:pPr>
              <w:jc w:val="center"/>
              <w:rPr>
                <w:sz w:val="16"/>
                <w:szCs w:val="16"/>
              </w:rPr>
            </w:pP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1E4CAF" w:rsidRPr="00E60DBD" w:rsidRDefault="001E4CAF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A2B01" w:rsidRDefault="001E4CAF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0C01C3">
            <w:pPr>
              <w:jc w:val="center"/>
              <w:rPr>
                <w:sz w:val="16"/>
                <w:szCs w:val="16"/>
              </w:rPr>
            </w:pPr>
          </w:p>
          <w:p w:rsidR="006A2B01" w:rsidRPr="002632D5" w:rsidRDefault="006A2B01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A2B01" w:rsidRDefault="001E4CAF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  <w:r w:rsidR="006A2B01">
              <w:rPr>
                <w:sz w:val="16"/>
                <w:szCs w:val="16"/>
              </w:rPr>
              <w:t xml:space="preserve"> 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Trix</w:t>
            </w:r>
            <w:proofErr w:type="spellEnd"/>
            <w:r>
              <w:rPr>
                <w:sz w:val="16"/>
                <w:szCs w:val="16"/>
              </w:rPr>
              <w:t xml:space="preserve"> Cereal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6A2B01" w:rsidRDefault="006A2B01" w:rsidP="006A2B01">
            <w:pPr>
              <w:rPr>
                <w:sz w:val="16"/>
                <w:szCs w:val="16"/>
              </w:rPr>
            </w:pPr>
          </w:p>
          <w:p w:rsidR="00F5714C" w:rsidRPr="00E60DBD" w:rsidRDefault="00F5714C" w:rsidP="0088500F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1E4CAF" w:rsidP="002632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F5714C" w:rsidRDefault="00F5714C" w:rsidP="0088500F">
            <w:pPr>
              <w:rPr>
                <w:sz w:val="16"/>
                <w:szCs w:val="16"/>
              </w:rPr>
            </w:pP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714C" w:rsidRPr="00E60DBD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530E9F" w:rsidRDefault="001E4CAF" w:rsidP="0046640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6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Cinnamon Toast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Crunch</w:t>
            </w: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Pr="00552617" w:rsidRDefault="00F5714C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1E4CAF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286A69" w:rsidRDefault="00286A69" w:rsidP="00672FE1">
            <w:pPr>
              <w:jc w:val="center"/>
              <w:rPr>
                <w:sz w:val="16"/>
                <w:szCs w:val="16"/>
              </w:rPr>
            </w:pPr>
          </w:p>
          <w:p w:rsidR="0088500F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AA082C" w:rsidRPr="005C22DF" w:rsidRDefault="00AA082C" w:rsidP="000C01C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Default="001E4CAF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2632D5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0C01C3" w:rsidRPr="00E20886" w:rsidRDefault="000C01C3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9107D" w:rsidRDefault="001E4CA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6A2B01">
            <w:pPr>
              <w:jc w:val="center"/>
              <w:rPr>
                <w:sz w:val="16"/>
                <w:szCs w:val="16"/>
              </w:rPr>
            </w:pPr>
          </w:p>
          <w:p w:rsidR="006A2B01" w:rsidRPr="0019107D" w:rsidRDefault="006A2B01" w:rsidP="006A2B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85DDE" w:rsidRDefault="001E4CA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552617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714C" w:rsidRDefault="001E4CA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F5714C" w:rsidRPr="00FF08C7" w:rsidRDefault="000C43AA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Lucky Charms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C85DDE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Default="00F5714C" w:rsidP="002D488D">
            <w:pPr>
              <w:jc w:val="center"/>
              <w:rPr>
                <w:sz w:val="16"/>
                <w:szCs w:val="16"/>
              </w:rPr>
            </w:pPr>
          </w:p>
          <w:p w:rsidR="00F5714C" w:rsidRPr="00E20886" w:rsidRDefault="00F5714C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 w:rsidR="00286A69">
              <w:rPr>
                <w:sz w:val="16"/>
                <w:szCs w:val="16"/>
              </w:rPr>
              <w:t xml:space="preserve">la, fat free strawberry </w:t>
            </w:r>
          </w:p>
        </w:tc>
        <w:tc>
          <w:tcPr>
            <w:tcW w:w="2016" w:type="dxa"/>
          </w:tcPr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French Toast 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AA082C" w:rsidRDefault="00AA082C" w:rsidP="00AA082C">
            <w:pPr>
              <w:jc w:val="center"/>
              <w:rPr>
                <w:sz w:val="16"/>
                <w:szCs w:val="16"/>
              </w:rPr>
            </w:pPr>
          </w:p>
          <w:p w:rsidR="00AA082C" w:rsidRDefault="00AA082C" w:rsidP="0088500F">
            <w:pPr>
              <w:jc w:val="center"/>
              <w:rPr>
                <w:sz w:val="16"/>
                <w:szCs w:val="16"/>
              </w:rPr>
            </w:pPr>
          </w:p>
          <w:p w:rsidR="0088500F" w:rsidRPr="0088500F" w:rsidRDefault="0088500F" w:rsidP="0088500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8E76AC" w:rsidRDefault="001E4CA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A0E21" w:rsidRDefault="001E4CA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Trix</w:t>
            </w:r>
            <w:proofErr w:type="spellEnd"/>
            <w:r w:rsidR="00F5714C">
              <w:rPr>
                <w:sz w:val="16"/>
                <w:szCs w:val="16"/>
              </w:rPr>
              <w:t xml:space="preserve"> Cereal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7631DF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1E4CAF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7631DF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bookmarkStart w:id="0" w:name="_GoBack"/>
            <w:bookmarkEnd w:id="0"/>
          </w:p>
        </w:tc>
        <w:tc>
          <w:tcPr>
            <w:tcW w:w="2016" w:type="dxa"/>
          </w:tcPr>
          <w:p w:rsidR="007631DF" w:rsidRDefault="001E4CAF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88500F" w:rsidRDefault="0088500F" w:rsidP="00CA73E5">
            <w:pPr>
              <w:jc w:val="center"/>
              <w:rPr>
                <w:sz w:val="16"/>
                <w:szCs w:val="16"/>
              </w:rPr>
            </w:pP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Cinnamon Toast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Crunch</w:t>
            </w: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Pr="00E20886" w:rsidRDefault="00F5714C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41EF" w:rsidRDefault="00A341EF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C5B5C" w:rsidRDefault="001E4CAF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0C43AA" w:rsidRDefault="000C43AA" w:rsidP="005C2D9E">
            <w:pPr>
              <w:jc w:val="center"/>
              <w:rPr>
                <w:sz w:val="16"/>
                <w:szCs w:val="16"/>
              </w:rPr>
            </w:pPr>
          </w:p>
          <w:p w:rsidR="0088500F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0C43AA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2C5B5C" w:rsidRDefault="002C5B5C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2C5B5C" w:rsidRPr="004923EE" w:rsidRDefault="002C5B5C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1E4CAF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:rsidR="000C01C3" w:rsidRDefault="000C01C3" w:rsidP="00F679FC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4923EE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1E4CA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Cocoa Puffs Cereal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Default="001E4CA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F5714C" w:rsidRDefault="006A2B01" w:rsidP="00F5714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42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anksgiving_Feast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14C" w:rsidRPr="004923EE" w:rsidRDefault="00F5714C" w:rsidP="006A2B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Default="001E4CA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 xml:space="preserve"> </w:t>
            </w:r>
            <w:r w:rsidR="006A2B01">
              <w:rPr>
                <w:sz w:val="16"/>
                <w:szCs w:val="16"/>
              </w:rPr>
              <w:t>No School</w:t>
            </w: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5733E8" w:rsidRDefault="001E4CAF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6A2B01" w:rsidRDefault="006A2B01" w:rsidP="005C22DF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FF08C7" w:rsidRDefault="00FF08C7" w:rsidP="005C22DF">
            <w:pPr>
              <w:jc w:val="center"/>
              <w:rPr>
                <w:sz w:val="16"/>
                <w:szCs w:val="16"/>
              </w:rPr>
            </w:pPr>
          </w:p>
          <w:p w:rsidR="00F679FC" w:rsidRPr="005C22DF" w:rsidRDefault="00F679FC" w:rsidP="001E4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Default="001E4CAF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:rsidR="006A2B01" w:rsidRDefault="006A2B01" w:rsidP="000C01C3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0C01C3" w:rsidRDefault="000C01C3" w:rsidP="00CC7C03">
            <w:pPr>
              <w:jc w:val="center"/>
              <w:rPr>
                <w:sz w:val="16"/>
                <w:szCs w:val="16"/>
              </w:rPr>
            </w:pPr>
          </w:p>
          <w:p w:rsidR="000C01C3" w:rsidRDefault="000C01C3" w:rsidP="00CC7C03">
            <w:pPr>
              <w:jc w:val="center"/>
              <w:rPr>
                <w:sz w:val="16"/>
                <w:szCs w:val="16"/>
              </w:rPr>
            </w:pPr>
          </w:p>
          <w:p w:rsidR="00F679FC" w:rsidRDefault="00F679FC" w:rsidP="00674327">
            <w:pPr>
              <w:jc w:val="center"/>
              <w:rPr>
                <w:b/>
                <w:sz w:val="16"/>
                <w:szCs w:val="16"/>
              </w:rPr>
            </w:pPr>
          </w:p>
          <w:p w:rsidR="00F679FC" w:rsidRPr="004923EE" w:rsidRDefault="00F679FC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1E4CAF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:rsidR="00F679FC" w:rsidRDefault="00F679FC" w:rsidP="00E701E9">
            <w:pPr>
              <w:jc w:val="center"/>
              <w:rPr>
                <w:sz w:val="16"/>
                <w:szCs w:val="16"/>
              </w:rPr>
            </w:pP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Trix Cereal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F08C7" w:rsidRDefault="00FF08C7" w:rsidP="00FF08C7">
            <w:pPr>
              <w:rPr>
                <w:sz w:val="16"/>
                <w:szCs w:val="16"/>
              </w:rPr>
            </w:pPr>
          </w:p>
          <w:p w:rsidR="00FF08C7" w:rsidRPr="004923EE" w:rsidRDefault="00FF08C7" w:rsidP="00FF08C7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1E4CAF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F679FC" w:rsidRDefault="00F679FC" w:rsidP="006D6BA3">
            <w:pPr>
              <w:jc w:val="center"/>
              <w:rPr>
                <w:sz w:val="16"/>
                <w:szCs w:val="16"/>
              </w:rPr>
            </w:pPr>
          </w:p>
          <w:p w:rsidR="00FF08C7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F08C7" w:rsidRPr="004923EE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86FA0" w:rsidRDefault="001E4CAF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6A2B01" w:rsidRDefault="006A2B01" w:rsidP="00FF08C7">
            <w:pPr>
              <w:jc w:val="center"/>
              <w:rPr>
                <w:sz w:val="16"/>
                <w:szCs w:val="16"/>
              </w:rPr>
            </w:pPr>
          </w:p>
          <w:p w:rsidR="006A2B01" w:rsidRPr="00FF08C7" w:rsidRDefault="006A2B01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Cinnamon Toast</w:t>
            </w:r>
          </w:p>
          <w:p w:rsidR="006A2B01" w:rsidRPr="00FF08C7" w:rsidRDefault="006A2B01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Crunch</w:t>
            </w:r>
            <w:r>
              <w:rPr>
                <w:sz w:val="16"/>
                <w:szCs w:val="16"/>
              </w:rPr>
              <w:t xml:space="preserve"> Cereal</w:t>
            </w:r>
          </w:p>
          <w:p w:rsidR="006A2B01" w:rsidRPr="00FF08C7" w:rsidRDefault="006A2B01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6A2B01" w:rsidRPr="00FF08C7" w:rsidRDefault="006A2B01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6A2B01" w:rsidRDefault="006A2B01" w:rsidP="006A2B01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6A2B01" w:rsidRDefault="006A2B01" w:rsidP="00FF08C7">
            <w:pPr>
              <w:jc w:val="center"/>
              <w:rPr>
                <w:sz w:val="16"/>
                <w:szCs w:val="16"/>
              </w:rPr>
            </w:pPr>
          </w:p>
          <w:p w:rsidR="006A2B01" w:rsidRDefault="006A2B01" w:rsidP="00FF08C7">
            <w:pPr>
              <w:jc w:val="center"/>
              <w:rPr>
                <w:sz w:val="16"/>
                <w:szCs w:val="16"/>
              </w:rPr>
            </w:pPr>
          </w:p>
          <w:p w:rsidR="00FF08C7" w:rsidRPr="00FF08C7" w:rsidRDefault="00FF08C7" w:rsidP="00FF08C7">
            <w:pPr>
              <w:jc w:val="center"/>
              <w:rPr>
                <w:sz w:val="16"/>
                <w:szCs w:val="16"/>
              </w:rPr>
            </w:pPr>
          </w:p>
          <w:p w:rsidR="00FF08C7" w:rsidRPr="0088500F" w:rsidRDefault="00FF08C7" w:rsidP="00391A3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FF08C7" w:rsidP="00552617">
            <w:r>
              <w:rPr>
                <w:noProof/>
              </w:rPr>
              <w:drawing>
                <wp:inline distT="0" distB="0" distL="0" distR="0">
                  <wp:extent cx="804545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ice_PNG7156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accounts: </w:t>
      </w:r>
      <w:hyperlink r:id="rId17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5684C"/>
    <w:rsid w:val="00071580"/>
    <w:rsid w:val="00082184"/>
    <w:rsid w:val="000823FE"/>
    <w:rsid w:val="000B0FFC"/>
    <w:rsid w:val="000C01C3"/>
    <w:rsid w:val="000C4273"/>
    <w:rsid w:val="000C43AA"/>
    <w:rsid w:val="00111809"/>
    <w:rsid w:val="0011320A"/>
    <w:rsid w:val="001557B7"/>
    <w:rsid w:val="001750D4"/>
    <w:rsid w:val="0019107D"/>
    <w:rsid w:val="001A396D"/>
    <w:rsid w:val="001C63DB"/>
    <w:rsid w:val="001D0DA3"/>
    <w:rsid w:val="001E4CAF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F2560"/>
    <w:rsid w:val="003071CB"/>
    <w:rsid w:val="003122D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35E4"/>
    <w:rsid w:val="005A534F"/>
    <w:rsid w:val="005B4A28"/>
    <w:rsid w:val="005C22DF"/>
    <w:rsid w:val="005C2D9E"/>
    <w:rsid w:val="006478CA"/>
    <w:rsid w:val="00653C02"/>
    <w:rsid w:val="00672FE1"/>
    <w:rsid w:val="00674327"/>
    <w:rsid w:val="00676AD6"/>
    <w:rsid w:val="006854E6"/>
    <w:rsid w:val="006A2B01"/>
    <w:rsid w:val="006A7324"/>
    <w:rsid w:val="006B5571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BA3"/>
    <w:rsid w:val="008B2BC8"/>
    <w:rsid w:val="008E3591"/>
    <w:rsid w:val="008E76AC"/>
    <w:rsid w:val="00911C8F"/>
    <w:rsid w:val="009126BB"/>
    <w:rsid w:val="00916300"/>
    <w:rsid w:val="00984FCF"/>
    <w:rsid w:val="009C3A64"/>
    <w:rsid w:val="009C617A"/>
    <w:rsid w:val="00A0554B"/>
    <w:rsid w:val="00A206EE"/>
    <w:rsid w:val="00A3297F"/>
    <w:rsid w:val="00A341EF"/>
    <w:rsid w:val="00A54279"/>
    <w:rsid w:val="00A57756"/>
    <w:rsid w:val="00A83030"/>
    <w:rsid w:val="00A86FA0"/>
    <w:rsid w:val="00AA082C"/>
    <w:rsid w:val="00AB641F"/>
    <w:rsid w:val="00AC2C9F"/>
    <w:rsid w:val="00B1021B"/>
    <w:rsid w:val="00B12C61"/>
    <w:rsid w:val="00B37F93"/>
    <w:rsid w:val="00B47372"/>
    <w:rsid w:val="00B5165C"/>
    <w:rsid w:val="00B619B9"/>
    <w:rsid w:val="00B62C7D"/>
    <w:rsid w:val="00B66AA6"/>
    <w:rsid w:val="00B66EB9"/>
    <w:rsid w:val="00B72A69"/>
    <w:rsid w:val="00B9563A"/>
    <w:rsid w:val="00BE2A43"/>
    <w:rsid w:val="00C2618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A134E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EE7B5C"/>
    <w:rsid w:val="00F1430A"/>
    <w:rsid w:val="00F36D7C"/>
    <w:rsid w:val="00F5714C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C4D98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hyperlink" Target="http://www.myschoolaccoun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A"/>
    <w:rsid w:val="00102455"/>
    <w:rsid w:val="00307BF3"/>
    <w:rsid w:val="00326CA5"/>
    <w:rsid w:val="008B44FA"/>
    <w:rsid w:val="00AD04E3"/>
    <w:rsid w:val="00AE1424"/>
    <w:rsid w:val="00AF0A43"/>
    <w:rsid w:val="00D5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9CF8FB2D3F204EFDA6406D2D1A8C78C4">
    <w:name w:val="9CF8FB2D3F204EFDA6406D2D1A8C78C4"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97FB5-672D-46D3-B8C9-6B627C77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99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2017-08-10T13:14:00Z</cp:lastPrinted>
  <dcterms:created xsi:type="dcterms:W3CDTF">2020-10-07T15:22:00Z</dcterms:created>
  <dcterms:modified xsi:type="dcterms:W3CDTF">2020-10-08T12:17:00Z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