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429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 w:rsidP="008E52C8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EB05E3">
                                  <w:rPr>
                                    <w:sz w:val="28"/>
                                    <w:szCs w:val="28"/>
                                  </w:rPr>
                                  <w:t xml:space="preserve"> October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8392F">
                                  <w:rPr>
                                    <w:sz w:val="28"/>
                                    <w:szCs w:val="28"/>
                                  </w:rPr>
                                  <w:t>2020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8E52C8" w:rsidRDefault="008E52C8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Lunch Menu</w:t>
                            </w:r>
                          </w:p>
                          <w:p w:rsidR="008E52C8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 w:rsidRPr="008E52C8"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D74CF6" w:rsidRPr="00551BF5" w:rsidRDefault="00D74CF6" w:rsidP="008E52C8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4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aX8rAIAAKk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 w:rsidP="008E52C8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EB05E3">
                            <w:rPr>
                              <w:sz w:val="28"/>
                              <w:szCs w:val="28"/>
                            </w:rPr>
                            <w:t xml:space="preserve"> October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8392F">
                            <w:rPr>
                              <w:sz w:val="28"/>
                              <w:szCs w:val="28"/>
                            </w:rPr>
                            <w:t>2020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8E52C8" w:rsidRDefault="008E52C8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Lunch Menu</w:t>
                      </w:r>
                    </w:p>
                    <w:p w:rsidR="008E52C8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 w:rsidRPr="008E52C8"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D74CF6" w:rsidRPr="00551BF5" w:rsidRDefault="00D74CF6" w:rsidP="008E52C8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EB05E3">
            <w:r>
              <w:rPr>
                <w:noProof/>
              </w:rPr>
              <w:drawing>
                <wp:inline distT="0" distB="0" distL="0" distR="0">
                  <wp:extent cx="1085850" cy="952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ctober_Halloween_-_XL[2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92913" w:rsidRPr="00E60DBD" w:rsidRDefault="00992913" w:rsidP="008E52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A0659" w:rsidRPr="00992913" w:rsidRDefault="00DA0659" w:rsidP="00EB05E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A0659" w:rsidRPr="00E60DBD" w:rsidRDefault="00DA0659" w:rsidP="00DA065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A0659" w:rsidRDefault="00EB05E3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7E0582" w:rsidRDefault="007E0582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05E3" w:rsidRDefault="00F04426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  <w:bookmarkStart w:id="0" w:name="_GoBack"/>
            <w:bookmarkEnd w:id="0"/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8A4C55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  <w:r w:rsidR="00DA0659">
              <w:rPr>
                <w:sz w:val="16"/>
                <w:szCs w:val="16"/>
              </w:rPr>
              <w:t xml:space="preserve"> 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</w:p>
          <w:p w:rsidR="00DA0659" w:rsidRPr="00E60DBD" w:rsidRDefault="00DA0659" w:rsidP="00D009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A0659" w:rsidRDefault="00EB05E3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Sandwich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B05E3" w:rsidRDefault="00EB05E3" w:rsidP="00EB05E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DA0659" w:rsidRDefault="00EB05E3" w:rsidP="00EB05E3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Milk</w:t>
            </w:r>
          </w:p>
          <w:p w:rsidR="008A4C55" w:rsidRDefault="008A4C55" w:rsidP="00992913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861FAA" w:rsidRDefault="00992913" w:rsidP="008A4C5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  <w:p w:rsidR="0097260C" w:rsidRDefault="0097260C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92913" w:rsidRPr="00552617" w:rsidRDefault="00992913" w:rsidP="002B54B0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C22236" w:rsidTr="00241419">
        <w:trPr>
          <w:trHeight w:hRule="exact" w:val="1500"/>
        </w:trPr>
        <w:tc>
          <w:tcPr>
            <w:tcW w:w="2016" w:type="dxa"/>
          </w:tcPr>
          <w:p w:rsidR="00C22236" w:rsidRPr="002522BC" w:rsidRDefault="00C22236" w:rsidP="00C22236">
            <w:pPr>
              <w:jc w:val="center"/>
              <w:rPr>
                <w:b/>
                <w:sz w:val="24"/>
                <w:szCs w:val="24"/>
              </w:rPr>
            </w:pPr>
          </w:p>
          <w:p w:rsidR="00F935AB" w:rsidRPr="001750D4" w:rsidRDefault="00F935AB" w:rsidP="00F935AB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C22236" w:rsidRPr="002522BC" w:rsidRDefault="00F935AB" w:rsidP="00F935AB"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C22236" w:rsidRDefault="00EB05E3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5</w:t>
            </w:r>
          </w:p>
          <w:p w:rsidR="002A375D" w:rsidRDefault="00D20FA8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Salad</w:t>
            </w:r>
            <w:r w:rsidR="007E0582">
              <w:rPr>
                <w:sz w:val="16"/>
                <w:szCs w:val="16"/>
              </w:rPr>
              <w:t xml:space="preserve"> </w:t>
            </w:r>
          </w:p>
          <w:p w:rsidR="007E0582" w:rsidRDefault="00D20FA8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7E0582" w:rsidRDefault="007E0582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E0582" w:rsidRDefault="0094381B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</w:t>
            </w:r>
            <w:r w:rsidR="007E0582">
              <w:rPr>
                <w:sz w:val="16"/>
                <w:szCs w:val="16"/>
              </w:rPr>
              <w:t xml:space="preserve"> Wrap</w:t>
            </w:r>
            <w:r>
              <w:rPr>
                <w:sz w:val="16"/>
                <w:szCs w:val="16"/>
              </w:rPr>
              <w:t xml:space="preserve"> W / Bacon &amp; Cheese</w:t>
            </w:r>
          </w:p>
          <w:p w:rsidR="0089528A" w:rsidRDefault="0013776D" w:rsidP="009438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89528A" w:rsidRDefault="0094381B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/ </w:t>
            </w:r>
            <w:r w:rsidR="0089528A">
              <w:rPr>
                <w:sz w:val="16"/>
                <w:szCs w:val="16"/>
              </w:rPr>
              <w:t>Milk</w:t>
            </w:r>
          </w:p>
          <w:p w:rsidR="007E0582" w:rsidRPr="005C22DF" w:rsidRDefault="007E0582" w:rsidP="001839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22236" w:rsidRDefault="00EB05E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6</w:t>
            </w:r>
          </w:p>
          <w:p w:rsidR="00DA0659" w:rsidRDefault="00DA06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DA0659" w:rsidRDefault="00DA06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A0659" w:rsidRDefault="0089528A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DA0659" w:rsidRDefault="000855DD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</w:t>
            </w:r>
            <w:r w:rsidR="00DA0659">
              <w:rPr>
                <w:sz w:val="16"/>
                <w:szCs w:val="16"/>
              </w:rPr>
              <w:t xml:space="preserve"> Beans</w:t>
            </w:r>
          </w:p>
          <w:p w:rsidR="00DA0659" w:rsidRDefault="00DA06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DA0659" w:rsidRPr="00E20886" w:rsidRDefault="00DA06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C22236" w:rsidRDefault="00EB05E3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7</w:t>
            </w:r>
          </w:p>
          <w:p w:rsidR="00DA0659" w:rsidRDefault="00DA0659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Salisbury Steak</w:t>
            </w:r>
            <w:r w:rsidR="00131C5E">
              <w:rPr>
                <w:sz w:val="16"/>
                <w:szCs w:val="16"/>
              </w:rPr>
              <w:t xml:space="preserve"> &amp;</w:t>
            </w:r>
          </w:p>
          <w:p w:rsidR="00DA0659" w:rsidRDefault="00DA0659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DA0659" w:rsidRDefault="00DA0659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A0659" w:rsidRDefault="00DA0659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Cheese Steak</w:t>
            </w:r>
          </w:p>
          <w:p w:rsidR="00DA0659" w:rsidRDefault="0089528A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DA0659" w:rsidRDefault="00DA0659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DA0659" w:rsidRPr="00E36637" w:rsidRDefault="00DA0659" w:rsidP="001839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EF6928" w:rsidRDefault="00EB05E3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8</w:t>
            </w:r>
          </w:p>
          <w:p w:rsidR="00DA0659" w:rsidRDefault="00DA06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DA0659" w:rsidRDefault="00DA06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DA0659" w:rsidRDefault="00DA06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E0582" w:rsidRDefault="00637768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Chicken Breast</w:t>
            </w:r>
          </w:p>
          <w:p w:rsidR="00DA0659" w:rsidRDefault="00637768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DA0659" w:rsidRDefault="007E0582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DA0659" w:rsidRPr="0087304A" w:rsidRDefault="00DA0659" w:rsidP="00EF692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</w:tc>
        <w:tc>
          <w:tcPr>
            <w:tcW w:w="2016" w:type="dxa"/>
          </w:tcPr>
          <w:p w:rsidR="00556A98" w:rsidRDefault="00EB05E3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9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637768" w:rsidRDefault="00637768" w:rsidP="00895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Grilled Cheese </w:t>
            </w:r>
          </w:p>
          <w:p w:rsidR="0089528A" w:rsidRDefault="00637768" w:rsidP="008952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Sandwich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DA0659" w:rsidRPr="00E35224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CB6B37" w:rsidRPr="005C22DF" w:rsidRDefault="00CB6B37" w:rsidP="0087304A">
            <w:pPr>
              <w:rPr>
                <w:sz w:val="16"/>
                <w:szCs w:val="16"/>
              </w:rPr>
            </w:pPr>
          </w:p>
        </w:tc>
      </w:tr>
      <w:tr w:rsidR="000D2DFA" w:rsidTr="00241419">
        <w:trPr>
          <w:trHeight w:hRule="exact" w:val="1500"/>
        </w:trPr>
        <w:tc>
          <w:tcPr>
            <w:tcW w:w="2016" w:type="dxa"/>
          </w:tcPr>
          <w:p w:rsidR="0087263E" w:rsidRDefault="0087263E" w:rsidP="0087263E">
            <w:pPr>
              <w:jc w:val="center"/>
              <w:rPr>
                <w:sz w:val="16"/>
                <w:szCs w:val="16"/>
              </w:rPr>
            </w:pPr>
          </w:p>
          <w:p w:rsidR="000D2DFA" w:rsidRPr="00552617" w:rsidRDefault="000D2DF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0D2DFA" w:rsidRDefault="00EB05E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12</w:t>
            </w:r>
          </w:p>
          <w:p w:rsidR="00DA0659" w:rsidRDefault="00DA0659" w:rsidP="008E52C8">
            <w:pPr>
              <w:jc w:val="center"/>
              <w:rPr>
                <w:sz w:val="16"/>
                <w:szCs w:val="16"/>
              </w:rPr>
            </w:pPr>
          </w:p>
          <w:p w:rsidR="00897730" w:rsidRDefault="00897730" w:rsidP="008E52C8">
            <w:pPr>
              <w:jc w:val="center"/>
              <w:rPr>
                <w:sz w:val="16"/>
                <w:szCs w:val="16"/>
              </w:rPr>
            </w:pPr>
          </w:p>
          <w:p w:rsidR="00897730" w:rsidRPr="0048760D" w:rsidRDefault="00897730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E5437D" w:rsidRDefault="00EB05E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13</w:t>
            </w:r>
          </w:p>
          <w:p w:rsidR="00DA0659" w:rsidRDefault="00DA06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DA0659" w:rsidRDefault="00DA06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With Gravy</w:t>
            </w:r>
          </w:p>
          <w:p w:rsidR="00DA0659" w:rsidRDefault="00DA0659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A0659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7E0582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131C5E" w:rsidRPr="00FD3FF0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Milk</w:t>
            </w:r>
          </w:p>
        </w:tc>
        <w:tc>
          <w:tcPr>
            <w:tcW w:w="2016" w:type="dxa"/>
          </w:tcPr>
          <w:p w:rsidR="000D2DFA" w:rsidRDefault="00EB05E3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DA0659" w:rsidRDefault="00DA0659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A0659" w:rsidRDefault="00DA0659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DA0659" w:rsidRDefault="0089528A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Scalloped Potatoes</w:t>
            </w:r>
          </w:p>
          <w:p w:rsidR="00131C5E" w:rsidRDefault="00131C5E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Pr="00E36637" w:rsidRDefault="00131C5E" w:rsidP="00DA065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EB05E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</w:p>
          <w:p w:rsidR="00DA0659" w:rsidRDefault="00DA06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</w:t>
            </w:r>
          </w:p>
          <w:p w:rsidR="00DA0659" w:rsidRDefault="00DA06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DA0659" w:rsidRDefault="00DA0659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A0659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 Wrap</w:t>
            </w:r>
          </w:p>
          <w:p w:rsidR="00131C5E" w:rsidRDefault="000855DD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131C5E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131C5E" w:rsidRPr="00934EC8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EB05E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16</w:t>
            </w:r>
          </w:p>
          <w:p w:rsidR="00DA0659" w:rsidRDefault="00D20FA8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131C5E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0855DD" w:rsidRDefault="00D20FA8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 Pancakes</w:t>
            </w:r>
          </w:p>
          <w:p w:rsidR="00D20FA8" w:rsidRDefault="00D20FA8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 Patty</w:t>
            </w:r>
          </w:p>
          <w:p w:rsidR="00131C5E" w:rsidRDefault="007E0582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Broccoli</w:t>
            </w:r>
          </w:p>
          <w:p w:rsidR="00131C5E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Pr="00934EC8" w:rsidRDefault="00131C5E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EB05E3" w:rsidRDefault="00EB05E3" w:rsidP="00EB05E3">
            <w:pPr>
              <w:jc w:val="center"/>
              <w:rPr>
                <w:i/>
              </w:rPr>
            </w:pPr>
          </w:p>
          <w:p w:rsidR="00EB05E3" w:rsidRDefault="00EB05E3" w:rsidP="00EB05E3">
            <w:pPr>
              <w:jc w:val="center"/>
              <w:rPr>
                <w:i/>
              </w:rPr>
            </w:pPr>
          </w:p>
          <w:p w:rsidR="00EB05E3" w:rsidRPr="00B51FCA" w:rsidRDefault="00EB05E3" w:rsidP="00EB05E3">
            <w:pPr>
              <w:jc w:val="center"/>
              <w:rPr>
                <w:i/>
              </w:rPr>
            </w:pPr>
            <w:r>
              <w:rPr>
                <w:i/>
              </w:rPr>
              <w:t>Menu Subject to Change</w:t>
            </w:r>
          </w:p>
          <w:p w:rsidR="000D2DFA" w:rsidRPr="00D1272A" w:rsidRDefault="000D2DFA" w:rsidP="000D2DFA">
            <w:pPr>
              <w:rPr>
                <w:sz w:val="16"/>
                <w:szCs w:val="16"/>
              </w:rPr>
            </w:pPr>
          </w:p>
        </w:tc>
      </w:tr>
      <w:tr w:rsidR="000D2DFA" w:rsidTr="00241419">
        <w:trPr>
          <w:trHeight w:hRule="exact" w:val="1500"/>
        </w:trPr>
        <w:tc>
          <w:tcPr>
            <w:tcW w:w="2016" w:type="dxa"/>
          </w:tcPr>
          <w:p w:rsidR="000D2DFA" w:rsidRDefault="000D2DFA" w:rsidP="000D2DFA">
            <w:pPr>
              <w:jc w:val="center"/>
              <w:rPr>
                <w:sz w:val="24"/>
                <w:szCs w:val="24"/>
              </w:rPr>
            </w:pPr>
          </w:p>
          <w:p w:rsidR="000D2DFA" w:rsidRPr="004C63E4" w:rsidRDefault="000D2DFA" w:rsidP="000D2D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0D2DFA" w:rsidRDefault="00EB05E3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19</w:t>
            </w:r>
          </w:p>
          <w:p w:rsidR="0018392F" w:rsidRDefault="00D20FA8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Broccoli</w:t>
            </w:r>
          </w:p>
          <w:p w:rsidR="00131C5E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Pr="008E52C8" w:rsidRDefault="00131C5E" w:rsidP="002555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18392F" w:rsidRDefault="00EB05E3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20</w:t>
            </w:r>
          </w:p>
          <w:p w:rsidR="00D20FA8" w:rsidRDefault="00D20FA8" w:rsidP="00D20FA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</w:t>
            </w:r>
          </w:p>
          <w:p w:rsidR="00131C5E" w:rsidRDefault="00D20FA8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131C5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97730" w:rsidRDefault="00897730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 Dog</w:t>
            </w:r>
          </w:p>
          <w:p w:rsidR="00131C5E" w:rsidRDefault="000855DD" w:rsidP="0094381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13776D" w:rsidRDefault="0013776D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131C5E" w:rsidRPr="008E52C8" w:rsidRDefault="00131C5E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18392F" w:rsidRDefault="00EB05E3" w:rsidP="008E52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:rsidR="00396BCA" w:rsidRDefault="00D20FA8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</w:t>
            </w:r>
          </w:p>
          <w:p w:rsidR="00D20FA8" w:rsidRDefault="00D20FA8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131C5E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31C5E" w:rsidRDefault="00D20FA8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</w:t>
            </w:r>
            <w:r w:rsidR="0013776D">
              <w:rPr>
                <w:sz w:val="16"/>
                <w:szCs w:val="16"/>
              </w:rPr>
              <w:t xml:space="preserve"> &amp; Cheese</w:t>
            </w:r>
          </w:p>
          <w:p w:rsidR="00131C5E" w:rsidRDefault="0013776D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Flatbread</w:t>
            </w:r>
          </w:p>
          <w:p w:rsidR="00131C5E" w:rsidRDefault="0013776D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131C5E" w:rsidRPr="004923EE" w:rsidRDefault="00131C5E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396BCA" w:rsidRDefault="00EB05E3" w:rsidP="00D0094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22</w:t>
            </w:r>
          </w:p>
          <w:p w:rsidR="00131C5E" w:rsidRDefault="0013776D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 &amp; Gravy</w:t>
            </w:r>
          </w:p>
          <w:p w:rsidR="00131C5E" w:rsidRDefault="00131C5E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131C5E" w:rsidRDefault="00131C5E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20FA8" w:rsidRDefault="0013776D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131C5E" w:rsidRDefault="007E0582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13776D" w:rsidRDefault="00131C5E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131C5E" w:rsidRDefault="00D20FA8" w:rsidP="00137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131C5E" w:rsidRDefault="00131C5E" w:rsidP="00D0094D">
            <w:pPr>
              <w:jc w:val="center"/>
              <w:rPr>
                <w:sz w:val="16"/>
                <w:szCs w:val="16"/>
              </w:rPr>
            </w:pPr>
          </w:p>
          <w:p w:rsidR="00131C5E" w:rsidRPr="002900AA" w:rsidRDefault="00131C5E" w:rsidP="00D0094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F1364" w:rsidRDefault="00EB05E3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23</w:t>
            </w:r>
          </w:p>
          <w:p w:rsidR="00131C5E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Pizza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59542C" w:rsidRDefault="00D20FA8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Fruit 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:rsidR="00396BCA" w:rsidRPr="004923EE" w:rsidRDefault="00396BCA" w:rsidP="000D2DF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E52C8" w:rsidRDefault="005E6787" w:rsidP="000D2DFA">
            <w:r>
              <w:t>Elementary</w:t>
            </w:r>
          </w:p>
          <w:p w:rsidR="000D2DFA" w:rsidRDefault="000D2DFA" w:rsidP="000D2DFA">
            <w:r>
              <w:t>Lunch-</w:t>
            </w:r>
            <w:r w:rsidR="0018392F">
              <w:t xml:space="preserve"> $2.75</w:t>
            </w:r>
          </w:p>
          <w:p w:rsidR="000D2DFA" w:rsidRDefault="000D2DFA" w:rsidP="000D2DFA">
            <w:r>
              <w:t>Milk - .50</w:t>
            </w:r>
          </w:p>
          <w:p w:rsidR="000D2DFA" w:rsidRDefault="000D2DFA" w:rsidP="000D2DFA">
            <w:r>
              <w:t>Reduced - .40</w:t>
            </w:r>
          </w:p>
          <w:p w:rsidR="000D2DFA" w:rsidRDefault="000D2DFA" w:rsidP="000D2DFA"/>
        </w:tc>
      </w:tr>
      <w:tr w:rsidR="000D2DFA" w:rsidRPr="00B51FCA" w:rsidTr="00241419">
        <w:trPr>
          <w:trHeight w:hRule="exact" w:val="1500"/>
        </w:trPr>
        <w:tc>
          <w:tcPr>
            <w:tcW w:w="2016" w:type="dxa"/>
          </w:tcPr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</w:p>
          <w:p w:rsidR="000D2DFA" w:rsidRPr="00B51FCA" w:rsidRDefault="000D2DFA" w:rsidP="000D2DFA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D439AE" w:rsidRDefault="00EB05E3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26</w:t>
            </w:r>
          </w:p>
          <w:p w:rsidR="00396BCA" w:rsidRDefault="0089528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Sticks</w:t>
            </w:r>
          </w:p>
          <w:p w:rsidR="00EA4A25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EA4A25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A4A25" w:rsidRDefault="0094381B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EA4A25" w:rsidRDefault="0089528A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EA4A25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EA4A25" w:rsidRPr="00B51FCA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EB05E3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27</w:t>
            </w:r>
          </w:p>
          <w:p w:rsidR="00396BCA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EA4A25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A4A25" w:rsidRDefault="00D20FA8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EA4A25" w:rsidRDefault="000855DD" w:rsidP="00EA4A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EA4A25" w:rsidRDefault="00EA4A25" w:rsidP="00EA4A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EA4A25" w:rsidRPr="00B51FCA" w:rsidRDefault="00EA4A25" w:rsidP="00EA4A2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EB05E3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</w:p>
          <w:p w:rsidR="00396BCA" w:rsidRDefault="00897730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Taco Salad</w:t>
            </w:r>
          </w:p>
          <w:p w:rsidR="00EA4A25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A4A25" w:rsidRDefault="005A2186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EA4A25" w:rsidRDefault="0013776D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EA4A25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EA4A25" w:rsidRPr="00B51FCA" w:rsidRDefault="00EA4A25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EB05E3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29</w:t>
            </w:r>
          </w:p>
          <w:p w:rsidR="00EA4A25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 Stick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9542C" w:rsidRDefault="0089528A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59542C" w:rsidRDefault="00897730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59542C" w:rsidRDefault="0059542C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:rsidR="0059542C" w:rsidRPr="00B51FCA" w:rsidRDefault="0059542C" w:rsidP="0059542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:rsidR="000D2DFA" w:rsidRDefault="00EB05E3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30</w:t>
            </w:r>
          </w:p>
          <w:p w:rsidR="0059542C" w:rsidRDefault="0059542C" w:rsidP="000D2DFA">
            <w:pPr>
              <w:jc w:val="center"/>
              <w:rPr>
                <w:sz w:val="16"/>
                <w:szCs w:val="16"/>
              </w:rPr>
            </w:pPr>
          </w:p>
          <w:p w:rsidR="00897730" w:rsidRDefault="00897730" w:rsidP="000D2DFA">
            <w:pPr>
              <w:jc w:val="center"/>
              <w:rPr>
                <w:sz w:val="16"/>
                <w:szCs w:val="16"/>
              </w:rPr>
            </w:pPr>
          </w:p>
          <w:p w:rsidR="00897730" w:rsidRPr="00B51FCA" w:rsidRDefault="00897730" w:rsidP="000D2DF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</w:tc>
        <w:tc>
          <w:tcPr>
            <w:tcW w:w="2016" w:type="dxa"/>
          </w:tcPr>
          <w:p w:rsidR="000D2DFA" w:rsidRPr="008D423B" w:rsidRDefault="00EB05E3" w:rsidP="000D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43000" cy="8743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appy_Halloween_2011_copy[2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DFA" w:rsidRPr="00B51FCA" w:rsidRDefault="000D2DFA" w:rsidP="000D2DFA">
            <w:pPr>
              <w:jc w:val="center"/>
              <w:rPr>
                <w:b/>
                <w:i/>
                <w:noProof/>
              </w:rPr>
            </w:pPr>
          </w:p>
          <w:p w:rsidR="000D2DFA" w:rsidRPr="00B51FCA" w:rsidRDefault="000D2DFA" w:rsidP="00EB05E3">
            <w:pPr>
              <w:jc w:val="center"/>
              <w:rPr>
                <w:b/>
                <w:i/>
              </w:rPr>
            </w:pP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EE506E4"/>
    <w:multiLevelType w:val="hybridMultilevel"/>
    <w:tmpl w:val="FFFCF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43D6F"/>
    <w:multiLevelType w:val="hybridMultilevel"/>
    <w:tmpl w:val="FD3CA288"/>
    <w:lvl w:ilvl="0" w:tplc="B128E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8021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76CB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13C98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EC5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9A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C8A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26C1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6EFA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F2A9B"/>
    <w:multiLevelType w:val="hybridMultilevel"/>
    <w:tmpl w:val="4D44A144"/>
    <w:lvl w:ilvl="0" w:tplc="306880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22B0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3E9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2CF8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1879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1422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FCC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385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344"/>
    <w:rsid w:val="000134BD"/>
    <w:rsid w:val="00031507"/>
    <w:rsid w:val="00031EDE"/>
    <w:rsid w:val="00044508"/>
    <w:rsid w:val="000539EA"/>
    <w:rsid w:val="00054908"/>
    <w:rsid w:val="00067033"/>
    <w:rsid w:val="0007420F"/>
    <w:rsid w:val="000772BF"/>
    <w:rsid w:val="000834B0"/>
    <w:rsid w:val="000855DD"/>
    <w:rsid w:val="00093D17"/>
    <w:rsid w:val="000A5AB5"/>
    <w:rsid w:val="000B0ABD"/>
    <w:rsid w:val="000B4523"/>
    <w:rsid w:val="000C4273"/>
    <w:rsid w:val="000D2DFA"/>
    <w:rsid w:val="000D638D"/>
    <w:rsid w:val="000E436B"/>
    <w:rsid w:val="000F0A09"/>
    <w:rsid w:val="0011320A"/>
    <w:rsid w:val="00124DF2"/>
    <w:rsid w:val="001267C4"/>
    <w:rsid w:val="00131C5E"/>
    <w:rsid w:val="0013776D"/>
    <w:rsid w:val="00137F84"/>
    <w:rsid w:val="0014044B"/>
    <w:rsid w:val="001531A1"/>
    <w:rsid w:val="00163B9E"/>
    <w:rsid w:val="001750D4"/>
    <w:rsid w:val="001836DF"/>
    <w:rsid w:val="0018392F"/>
    <w:rsid w:val="00183CC1"/>
    <w:rsid w:val="0018564E"/>
    <w:rsid w:val="00186CBA"/>
    <w:rsid w:val="00197052"/>
    <w:rsid w:val="001C0B49"/>
    <w:rsid w:val="001C63DB"/>
    <w:rsid w:val="001E352D"/>
    <w:rsid w:val="001F482B"/>
    <w:rsid w:val="0021292B"/>
    <w:rsid w:val="00227006"/>
    <w:rsid w:val="00233A14"/>
    <w:rsid w:val="00241419"/>
    <w:rsid w:val="002476FE"/>
    <w:rsid w:val="00250E6E"/>
    <w:rsid w:val="002522BC"/>
    <w:rsid w:val="00255598"/>
    <w:rsid w:val="0025638B"/>
    <w:rsid w:val="002602B5"/>
    <w:rsid w:val="00276BCA"/>
    <w:rsid w:val="002806BB"/>
    <w:rsid w:val="00281D26"/>
    <w:rsid w:val="0028344D"/>
    <w:rsid w:val="0028362F"/>
    <w:rsid w:val="00283746"/>
    <w:rsid w:val="002900AA"/>
    <w:rsid w:val="0029275C"/>
    <w:rsid w:val="002A375D"/>
    <w:rsid w:val="002A503A"/>
    <w:rsid w:val="002B54B0"/>
    <w:rsid w:val="002C5340"/>
    <w:rsid w:val="002F2560"/>
    <w:rsid w:val="00302773"/>
    <w:rsid w:val="003071CB"/>
    <w:rsid w:val="00326535"/>
    <w:rsid w:val="00346F66"/>
    <w:rsid w:val="00355051"/>
    <w:rsid w:val="00396BCA"/>
    <w:rsid w:val="003B2138"/>
    <w:rsid w:val="003B2413"/>
    <w:rsid w:val="003B7A6E"/>
    <w:rsid w:val="003C43E9"/>
    <w:rsid w:val="003C4DBD"/>
    <w:rsid w:val="003E2535"/>
    <w:rsid w:val="003E7F1E"/>
    <w:rsid w:val="003F50F8"/>
    <w:rsid w:val="00400ABB"/>
    <w:rsid w:val="00401908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0B25"/>
    <w:rsid w:val="004923EE"/>
    <w:rsid w:val="004A4AB3"/>
    <w:rsid w:val="004A6088"/>
    <w:rsid w:val="004B30D0"/>
    <w:rsid w:val="004B3979"/>
    <w:rsid w:val="004B446D"/>
    <w:rsid w:val="004B685C"/>
    <w:rsid w:val="004C63E4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40343"/>
    <w:rsid w:val="00543428"/>
    <w:rsid w:val="00551BF5"/>
    <w:rsid w:val="00552617"/>
    <w:rsid w:val="00554AD2"/>
    <w:rsid w:val="00556A98"/>
    <w:rsid w:val="0055728B"/>
    <w:rsid w:val="00573087"/>
    <w:rsid w:val="005733E8"/>
    <w:rsid w:val="00581AF9"/>
    <w:rsid w:val="00586FEC"/>
    <w:rsid w:val="00592B3E"/>
    <w:rsid w:val="0059542C"/>
    <w:rsid w:val="005A19A4"/>
    <w:rsid w:val="005A2186"/>
    <w:rsid w:val="005A534F"/>
    <w:rsid w:val="005A5A11"/>
    <w:rsid w:val="005B4A28"/>
    <w:rsid w:val="005B56F8"/>
    <w:rsid w:val="005B6106"/>
    <w:rsid w:val="005B767D"/>
    <w:rsid w:val="005C22DF"/>
    <w:rsid w:val="005D6429"/>
    <w:rsid w:val="005E32F6"/>
    <w:rsid w:val="005E6787"/>
    <w:rsid w:val="005F1CF7"/>
    <w:rsid w:val="005F25FD"/>
    <w:rsid w:val="00603ECE"/>
    <w:rsid w:val="006106A5"/>
    <w:rsid w:val="006200F2"/>
    <w:rsid w:val="00637768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10B2"/>
    <w:rsid w:val="006D6B82"/>
    <w:rsid w:val="006F70E3"/>
    <w:rsid w:val="0070564A"/>
    <w:rsid w:val="00715AE3"/>
    <w:rsid w:val="00731D6C"/>
    <w:rsid w:val="00736D29"/>
    <w:rsid w:val="0075419C"/>
    <w:rsid w:val="00774237"/>
    <w:rsid w:val="0077431A"/>
    <w:rsid w:val="007908A2"/>
    <w:rsid w:val="007919DD"/>
    <w:rsid w:val="0079283C"/>
    <w:rsid w:val="007B6798"/>
    <w:rsid w:val="007E0582"/>
    <w:rsid w:val="007E298E"/>
    <w:rsid w:val="007F4094"/>
    <w:rsid w:val="008003F3"/>
    <w:rsid w:val="00804786"/>
    <w:rsid w:val="00821EAE"/>
    <w:rsid w:val="00822715"/>
    <w:rsid w:val="0083208E"/>
    <w:rsid w:val="008403D3"/>
    <w:rsid w:val="00841987"/>
    <w:rsid w:val="00861FAA"/>
    <w:rsid w:val="00866B79"/>
    <w:rsid w:val="0086753C"/>
    <w:rsid w:val="0087263E"/>
    <w:rsid w:val="0087304A"/>
    <w:rsid w:val="00873170"/>
    <w:rsid w:val="00881486"/>
    <w:rsid w:val="00886A57"/>
    <w:rsid w:val="00890C70"/>
    <w:rsid w:val="00894816"/>
    <w:rsid w:val="0089528A"/>
    <w:rsid w:val="00897730"/>
    <w:rsid w:val="008A4C55"/>
    <w:rsid w:val="008B2BC8"/>
    <w:rsid w:val="008B6186"/>
    <w:rsid w:val="008C4B51"/>
    <w:rsid w:val="008C6C9B"/>
    <w:rsid w:val="008D423B"/>
    <w:rsid w:val="008E52C8"/>
    <w:rsid w:val="00911C8F"/>
    <w:rsid w:val="00916300"/>
    <w:rsid w:val="00927C0B"/>
    <w:rsid w:val="00934EC8"/>
    <w:rsid w:val="0094381B"/>
    <w:rsid w:val="0096002E"/>
    <w:rsid w:val="0097260C"/>
    <w:rsid w:val="00992913"/>
    <w:rsid w:val="009945CD"/>
    <w:rsid w:val="00995165"/>
    <w:rsid w:val="009A7BDE"/>
    <w:rsid w:val="009C3A64"/>
    <w:rsid w:val="009C617A"/>
    <w:rsid w:val="009C659A"/>
    <w:rsid w:val="009D3A19"/>
    <w:rsid w:val="009E4A16"/>
    <w:rsid w:val="009F21DB"/>
    <w:rsid w:val="00A22CFB"/>
    <w:rsid w:val="00A3297F"/>
    <w:rsid w:val="00A51D81"/>
    <w:rsid w:val="00A54279"/>
    <w:rsid w:val="00A54481"/>
    <w:rsid w:val="00A57756"/>
    <w:rsid w:val="00A64282"/>
    <w:rsid w:val="00A66635"/>
    <w:rsid w:val="00A70DEA"/>
    <w:rsid w:val="00A812BB"/>
    <w:rsid w:val="00A92CAA"/>
    <w:rsid w:val="00A952CF"/>
    <w:rsid w:val="00AB641F"/>
    <w:rsid w:val="00AC50E0"/>
    <w:rsid w:val="00AD4B3F"/>
    <w:rsid w:val="00AD6A36"/>
    <w:rsid w:val="00AF1C6D"/>
    <w:rsid w:val="00AF79FE"/>
    <w:rsid w:val="00B1021B"/>
    <w:rsid w:val="00B14715"/>
    <w:rsid w:val="00B22628"/>
    <w:rsid w:val="00B2427C"/>
    <w:rsid w:val="00B3150D"/>
    <w:rsid w:val="00B32EAE"/>
    <w:rsid w:val="00B47372"/>
    <w:rsid w:val="00B51FCA"/>
    <w:rsid w:val="00B61592"/>
    <w:rsid w:val="00B66AA6"/>
    <w:rsid w:val="00B66EB9"/>
    <w:rsid w:val="00B87484"/>
    <w:rsid w:val="00B9563A"/>
    <w:rsid w:val="00BB4751"/>
    <w:rsid w:val="00BC3A63"/>
    <w:rsid w:val="00BD0ACE"/>
    <w:rsid w:val="00BD34E9"/>
    <w:rsid w:val="00BD4256"/>
    <w:rsid w:val="00BE2689"/>
    <w:rsid w:val="00C06085"/>
    <w:rsid w:val="00C17D43"/>
    <w:rsid w:val="00C22236"/>
    <w:rsid w:val="00C2754C"/>
    <w:rsid w:val="00C32C00"/>
    <w:rsid w:val="00C35A32"/>
    <w:rsid w:val="00C5465E"/>
    <w:rsid w:val="00C568BD"/>
    <w:rsid w:val="00C76446"/>
    <w:rsid w:val="00C82287"/>
    <w:rsid w:val="00C93A0A"/>
    <w:rsid w:val="00CB1C18"/>
    <w:rsid w:val="00CB2CFB"/>
    <w:rsid w:val="00CB3BED"/>
    <w:rsid w:val="00CB54C2"/>
    <w:rsid w:val="00CB6B37"/>
    <w:rsid w:val="00CC7917"/>
    <w:rsid w:val="00CC7C03"/>
    <w:rsid w:val="00CD167D"/>
    <w:rsid w:val="00CD1CBB"/>
    <w:rsid w:val="00CE5E6E"/>
    <w:rsid w:val="00CF1364"/>
    <w:rsid w:val="00D0094D"/>
    <w:rsid w:val="00D1272A"/>
    <w:rsid w:val="00D15785"/>
    <w:rsid w:val="00D20FA8"/>
    <w:rsid w:val="00D25DAE"/>
    <w:rsid w:val="00D25F8C"/>
    <w:rsid w:val="00D439AE"/>
    <w:rsid w:val="00D517D6"/>
    <w:rsid w:val="00D72703"/>
    <w:rsid w:val="00D74CF6"/>
    <w:rsid w:val="00D862B7"/>
    <w:rsid w:val="00D97AC8"/>
    <w:rsid w:val="00DA0659"/>
    <w:rsid w:val="00DB4F6E"/>
    <w:rsid w:val="00DB6222"/>
    <w:rsid w:val="00DC3D70"/>
    <w:rsid w:val="00DD4A6B"/>
    <w:rsid w:val="00DD5D2D"/>
    <w:rsid w:val="00DF3776"/>
    <w:rsid w:val="00E02BC0"/>
    <w:rsid w:val="00E20886"/>
    <w:rsid w:val="00E21D07"/>
    <w:rsid w:val="00E24466"/>
    <w:rsid w:val="00E35224"/>
    <w:rsid w:val="00E360C5"/>
    <w:rsid w:val="00E36637"/>
    <w:rsid w:val="00E47CA4"/>
    <w:rsid w:val="00E536C4"/>
    <w:rsid w:val="00E5437D"/>
    <w:rsid w:val="00E54668"/>
    <w:rsid w:val="00E60DBD"/>
    <w:rsid w:val="00EA4A25"/>
    <w:rsid w:val="00EB05E3"/>
    <w:rsid w:val="00EB776F"/>
    <w:rsid w:val="00ED0FB3"/>
    <w:rsid w:val="00EE2E36"/>
    <w:rsid w:val="00EF2296"/>
    <w:rsid w:val="00EF5B27"/>
    <w:rsid w:val="00EF6928"/>
    <w:rsid w:val="00F0172E"/>
    <w:rsid w:val="00F040B0"/>
    <w:rsid w:val="00F04426"/>
    <w:rsid w:val="00F16D8B"/>
    <w:rsid w:val="00F25157"/>
    <w:rsid w:val="00F46745"/>
    <w:rsid w:val="00F72B6F"/>
    <w:rsid w:val="00F90A11"/>
    <w:rsid w:val="00F91C36"/>
    <w:rsid w:val="00F935AB"/>
    <w:rsid w:val="00FA585D"/>
    <w:rsid w:val="00FA5DEE"/>
    <w:rsid w:val="00FA7717"/>
    <w:rsid w:val="00FD1814"/>
    <w:rsid w:val="00FD3FF0"/>
    <w:rsid w:val="00FD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6C448D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1151"/>
    <w:rsid w:val="00050F06"/>
    <w:rsid w:val="00071A14"/>
    <w:rsid w:val="000946BC"/>
    <w:rsid w:val="000A4D5F"/>
    <w:rsid w:val="000B5137"/>
    <w:rsid w:val="000D111D"/>
    <w:rsid w:val="000D7207"/>
    <w:rsid w:val="0014171C"/>
    <w:rsid w:val="001502DF"/>
    <w:rsid w:val="00170F2D"/>
    <w:rsid w:val="001771CF"/>
    <w:rsid w:val="00195CEE"/>
    <w:rsid w:val="001B4230"/>
    <w:rsid w:val="001C07A5"/>
    <w:rsid w:val="001E3B34"/>
    <w:rsid w:val="002515FF"/>
    <w:rsid w:val="00260EEA"/>
    <w:rsid w:val="002745DE"/>
    <w:rsid w:val="00297B32"/>
    <w:rsid w:val="002A556A"/>
    <w:rsid w:val="002F0350"/>
    <w:rsid w:val="00327EBF"/>
    <w:rsid w:val="00352399"/>
    <w:rsid w:val="003734A2"/>
    <w:rsid w:val="003A6EAC"/>
    <w:rsid w:val="003B7578"/>
    <w:rsid w:val="003D7C92"/>
    <w:rsid w:val="003E1697"/>
    <w:rsid w:val="003E6D47"/>
    <w:rsid w:val="003F606B"/>
    <w:rsid w:val="004042D5"/>
    <w:rsid w:val="00412AEC"/>
    <w:rsid w:val="004536C1"/>
    <w:rsid w:val="00453B5F"/>
    <w:rsid w:val="00464013"/>
    <w:rsid w:val="0046434A"/>
    <w:rsid w:val="0046738D"/>
    <w:rsid w:val="00495B5B"/>
    <w:rsid w:val="004B2F46"/>
    <w:rsid w:val="004C4B7D"/>
    <w:rsid w:val="005130CB"/>
    <w:rsid w:val="005503D8"/>
    <w:rsid w:val="0058144A"/>
    <w:rsid w:val="005E0DAE"/>
    <w:rsid w:val="005E34B9"/>
    <w:rsid w:val="00602B7D"/>
    <w:rsid w:val="0062249E"/>
    <w:rsid w:val="00643F30"/>
    <w:rsid w:val="006622F1"/>
    <w:rsid w:val="006630FA"/>
    <w:rsid w:val="00667C73"/>
    <w:rsid w:val="00672559"/>
    <w:rsid w:val="006A32EB"/>
    <w:rsid w:val="006B4592"/>
    <w:rsid w:val="006D58B0"/>
    <w:rsid w:val="006E75B0"/>
    <w:rsid w:val="00782BD9"/>
    <w:rsid w:val="00791D78"/>
    <w:rsid w:val="007B4652"/>
    <w:rsid w:val="007D0684"/>
    <w:rsid w:val="007E4133"/>
    <w:rsid w:val="007F55D9"/>
    <w:rsid w:val="00820CB7"/>
    <w:rsid w:val="008C5E13"/>
    <w:rsid w:val="008D2D22"/>
    <w:rsid w:val="008F230D"/>
    <w:rsid w:val="00904025"/>
    <w:rsid w:val="00914F84"/>
    <w:rsid w:val="00936F4A"/>
    <w:rsid w:val="00952268"/>
    <w:rsid w:val="00974B7C"/>
    <w:rsid w:val="009B7E93"/>
    <w:rsid w:val="009D2A45"/>
    <w:rsid w:val="009F164C"/>
    <w:rsid w:val="00A20B20"/>
    <w:rsid w:val="00A30298"/>
    <w:rsid w:val="00A553E3"/>
    <w:rsid w:val="00A70512"/>
    <w:rsid w:val="00A97D31"/>
    <w:rsid w:val="00AA2300"/>
    <w:rsid w:val="00AA499B"/>
    <w:rsid w:val="00AB321B"/>
    <w:rsid w:val="00AC1913"/>
    <w:rsid w:val="00AD3FE3"/>
    <w:rsid w:val="00AF18F4"/>
    <w:rsid w:val="00B04EA8"/>
    <w:rsid w:val="00B247D8"/>
    <w:rsid w:val="00B55885"/>
    <w:rsid w:val="00B57AC4"/>
    <w:rsid w:val="00B65E4A"/>
    <w:rsid w:val="00B8184F"/>
    <w:rsid w:val="00BB59F0"/>
    <w:rsid w:val="00BB7A9F"/>
    <w:rsid w:val="00BC3670"/>
    <w:rsid w:val="00C101DB"/>
    <w:rsid w:val="00C134D2"/>
    <w:rsid w:val="00C42CE0"/>
    <w:rsid w:val="00C900B3"/>
    <w:rsid w:val="00CA22E2"/>
    <w:rsid w:val="00CB1038"/>
    <w:rsid w:val="00CC2DB2"/>
    <w:rsid w:val="00CC76D0"/>
    <w:rsid w:val="00D01784"/>
    <w:rsid w:val="00D44E38"/>
    <w:rsid w:val="00D612B6"/>
    <w:rsid w:val="00D62DBE"/>
    <w:rsid w:val="00DA7628"/>
    <w:rsid w:val="00DC1CBF"/>
    <w:rsid w:val="00DC5487"/>
    <w:rsid w:val="00E34FF8"/>
    <w:rsid w:val="00E50594"/>
    <w:rsid w:val="00E66539"/>
    <w:rsid w:val="00EA2364"/>
    <w:rsid w:val="00EC125E"/>
    <w:rsid w:val="00EF4FC7"/>
    <w:rsid w:val="00F069E6"/>
    <w:rsid w:val="00F261FE"/>
    <w:rsid w:val="00F45A57"/>
    <w:rsid w:val="00F636B1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FA9EDC-9763-4DED-A7BA-CF5C49307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102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13</cp:revision>
  <cp:lastPrinted>2020-09-10T18:07:00Z</cp:lastPrinted>
  <dcterms:created xsi:type="dcterms:W3CDTF">2020-09-03T17:16:00Z</dcterms:created>
  <dcterms:modified xsi:type="dcterms:W3CDTF">2020-09-14T14:29:00Z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