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F36D7C" w:rsidP="003C43E9">
      <w:pPr>
        <w:pStyle w:val="Heading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2392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GoBack" w:displacedByCustomXml="next"/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C92CFE23EAA14B15BD27E632BDBADA9C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071580" w:rsidRDefault="00071580" w:rsidP="0007158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Fannett-Metal School Distri</w:t>
                                </w:r>
                                <w:r w:rsidR="000C43AA">
                                  <w:rPr>
                                    <w:sz w:val="28"/>
                                    <w:szCs w:val="28"/>
                                  </w:rPr>
                                  <w:t>ct - Elementary School October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</w:sdtContent>
                          </w:sdt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71580" w:rsidRDefault="006B5571" w:rsidP="00071580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071580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823FE" w:rsidRPr="00551BF5" w:rsidRDefault="000823FE" w:rsidP="000823FE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  <w:bookmarkEnd w:id="0"/>
                          <w:p w:rsidR="00A3297F" w:rsidRPr="00071580" w:rsidRDefault="00A3297F" w:rsidP="00071580">
                            <w:pP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6B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2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5CZ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" o:allowincell="f" filled="f" stroked="f">
                <v:textbox inset="0,0,0,0">
                  <w:txbxContent>
                    <w:bookmarkStart w:id="1" w:name="_GoBack" w:displacedByCustomXml="next"/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C92CFE23EAA14B15BD27E632BDBADA9C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071580" w:rsidRDefault="00071580" w:rsidP="0007158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Fannett-Metal School Distri</w:t>
                          </w:r>
                          <w:r w:rsidR="000C43AA">
                            <w:rPr>
                              <w:sz w:val="28"/>
                              <w:szCs w:val="28"/>
                            </w:rPr>
                            <w:t>ct - Elementary School October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</w:sdtContent>
                    </w:sdt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071580" w:rsidRDefault="006B5571" w:rsidP="00071580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071580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0823FE" w:rsidRPr="00551BF5" w:rsidRDefault="000823FE" w:rsidP="000823FE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  <w:bookmarkEnd w:id="1"/>
                    <w:p w:rsidR="00A3297F" w:rsidRPr="00071580" w:rsidRDefault="00A3297F" w:rsidP="00071580">
                      <w:pP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A3297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632D5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2539</wp:posOffset>
                      </wp:positionH>
                      <wp:positionV relativeFrom="paragraph">
                        <wp:posOffset>7620</wp:posOffset>
                      </wp:positionV>
                      <wp:extent cx="1152525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286A69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69645" cy="790575"/>
                                        <wp:effectExtent l="0" t="0" r="1905" b="952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October[1]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9645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28" type="#_x0000_t202" style="position:absolute;margin-left:.2pt;margin-top:.6pt;width:90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" filled="f" stroked="f">
                      <v:textbox>
                        <w:txbxContent>
                          <w:p w:rsidR="00B47372" w:rsidRPr="00B47372" w:rsidRDefault="00286A69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69645" cy="790575"/>
                                  <wp:effectExtent l="0" t="0" r="190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ctober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64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F679FC" w:rsidRPr="00E60DBD" w:rsidRDefault="00F679FC" w:rsidP="004664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C01C3" w:rsidRPr="002632D5" w:rsidRDefault="000C01C3" w:rsidP="000C01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714C" w:rsidRPr="00E60DBD" w:rsidRDefault="00F5714C" w:rsidP="0088500F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88500F" w:rsidP="002632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F5714C" w:rsidRDefault="00F5714C" w:rsidP="0088500F">
            <w:pPr>
              <w:rPr>
                <w:sz w:val="16"/>
                <w:szCs w:val="16"/>
              </w:rPr>
            </w:pP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  <w:r w:rsidR="0088500F">
              <w:rPr>
                <w:sz w:val="16"/>
                <w:szCs w:val="16"/>
              </w:rPr>
              <w:t xml:space="preserve"> Bar</w:t>
            </w:r>
          </w:p>
          <w:p w:rsidR="00F5714C" w:rsidRDefault="0088500F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Pr="00E60DBD" w:rsidRDefault="00F5714C" w:rsidP="002632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30E9F" w:rsidRDefault="006B5571" w:rsidP="0046640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2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Cinnamon Toast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Crunch</w:t>
            </w:r>
            <w:r>
              <w:rPr>
                <w:sz w:val="16"/>
                <w:szCs w:val="16"/>
              </w:rPr>
              <w:t xml:space="preserve"> Cereal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F5714C" w:rsidRDefault="00F5714C" w:rsidP="00F5714C">
            <w:pPr>
              <w:jc w:val="center"/>
              <w:rPr>
                <w:sz w:val="24"/>
                <w:szCs w:val="24"/>
                <w:vertAlign w:val="superscript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F5714C" w:rsidRPr="00552617" w:rsidRDefault="00F5714C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672FE1" w:rsidRDefault="0088500F" w:rsidP="00672F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5</w:t>
            </w:r>
          </w:p>
          <w:p w:rsidR="00286A69" w:rsidRDefault="00286A69" w:rsidP="00672FE1">
            <w:pPr>
              <w:jc w:val="center"/>
              <w:rPr>
                <w:sz w:val="16"/>
                <w:szCs w:val="16"/>
              </w:rPr>
            </w:pPr>
          </w:p>
          <w:p w:rsidR="0088500F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:rsidR="00286A69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Sticks</w:t>
            </w:r>
          </w:p>
          <w:p w:rsidR="00286A69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286A69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Milk </w:t>
            </w:r>
          </w:p>
          <w:p w:rsidR="00AA082C" w:rsidRPr="005C22DF" w:rsidRDefault="00AA082C" w:rsidP="000C01C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C01C3" w:rsidRDefault="0088500F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6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</w:p>
          <w:p w:rsidR="00286A69" w:rsidRDefault="000C01C3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Pancake </w:t>
            </w:r>
          </w:p>
          <w:p w:rsidR="000C01C3" w:rsidRDefault="000C01C3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2632D5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Milk </w:t>
            </w:r>
          </w:p>
          <w:p w:rsidR="000C01C3" w:rsidRDefault="000C01C3" w:rsidP="00E701E9">
            <w:pPr>
              <w:jc w:val="center"/>
              <w:rPr>
                <w:sz w:val="16"/>
                <w:szCs w:val="16"/>
              </w:rPr>
            </w:pPr>
          </w:p>
          <w:p w:rsidR="000C01C3" w:rsidRPr="00E20886" w:rsidRDefault="000C01C3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9107D" w:rsidRDefault="0088500F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7</w:t>
            </w:r>
          </w:p>
          <w:p w:rsidR="00F5714C" w:rsidRDefault="00F5714C" w:rsidP="006D6BA3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Cocoa Puffs Cereal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Default="00F5714C" w:rsidP="00F5714C">
            <w:pPr>
              <w:rPr>
                <w:sz w:val="16"/>
                <w:szCs w:val="16"/>
              </w:rPr>
            </w:pPr>
          </w:p>
          <w:p w:rsidR="00F5714C" w:rsidRDefault="00F5714C" w:rsidP="006D6BA3">
            <w:pPr>
              <w:jc w:val="center"/>
              <w:rPr>
                <w:sz w:val="16"/>
                <w:szCs w:val="16"/>
              </w:rPr>
            </w:pPr>
          </w:p>
          <w:p w:rsidR="00F5714C" w:rsidRPr="0019107D" w:rsidRDefault="00F5714C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88500F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8</w:t>
            </w:r>
          </w:p>
          <w:p w:rsidR="00F5714C" w:rsidRDefault="00F5714C" w:rsidP="006D6BA3">
            <w:pPr>
              <w:jc w:val="center"/>
              <w:rPr>
                <w:sz w:val="16"/>
                <w:szCs w:val="16"/>
              </w:rPr>
            </w:pPr>
          </w:p>
          <w:p w:rsidR="00F5714C" w:rsidRDefault="000C43AA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0C43AA" w:rsidRDefault="000C43AA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0C43AA" w:rsidRPr="00552617" w:rsidRDefault="000C43AA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714C" w:rsidRDefault="0088500F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9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</w:p>
          <w:p w:rsidR="00F5714C" w:rsidRPr="00FF08C7" w:rsidRDefault="000C43AA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Lucky Charms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Cereal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C85DDE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F5714C" w:rsidRDefault="00F5714C" w:rsidP="002D488D">
            <w:pPr>
              <w:jc w:val="center"/>
              <w:rPr>
                <w:sz w:val="16"/>
                <w:szCs w:val="16"/>
              </w:rPr>
            </w:pPr>
          </w:p>
          <w:p w:rsidR="00F5714C" w:rsidRPr="00E20886" w:rsidRDefault="00F5714C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3A0E21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948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eakfast_cereal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</w:t>
            </w:r>
            <w:r w:rsidR="00286A69">
              <w:rPr>
                <w:sz w:val="16"/>
                <w:szCs w:val="16"/>
              </w:rPr>
              <w:t xml:space="preserve">la, fat free strawberry </w:t>
            </w:r>
          </w:p>
        </w:tc>
        <w:tc>
          <w:tcPr>
            <w:tcW w:w="2016" w:type="dxa"/>
          </w:tcPr>
          <w:p w:rsidR="00AA082C" w:rsidRDefault="0088500F" w:rsidP="00AA08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12</w:t>
            </w:r>
          </w:p>
          <w:p w:rsidR="00AA082C" w:rsidRDefault="00AA082C" w:rsidP="0088500F">
            <w:pPr>
              <w:jc w:val="center"/>
              <w:rPr>
                <w:sz w:val="16"/>
                <w:szCs w:val="16"/>
              </w:rPr>
            </w:pPr>
          </w:p>
          <w:p w:rsidR="0088500F" w:rsidRPr="0088500F" w:rsidRDefault="0088500F" w:rsidP="0088500F">
            <w:pPr>
              <w:jc w:val="center"/>
              <w:rPr>
                <w:b/>
                <w:sz w:val="16"/>
                <w:szCs w:val="16"/>
              </w:rPr>
            </w:pPr>
            <w:r w:rsidRPr="0088500F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8E76AC" w:rsidRDefault="0088500F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13</w:t>
            </w:r>
          </w:p>
          <w:p w:rsidR="000C01C3" w:rsidRDefault="000C01C3" w:rsidP="00E701E9">
            <w:pPr>
              <w:jc w:val="center"/>
              <w:rPr>
                <w:sz w:val="16"/>
                <w:szCs w:val="16"/>
              </w:rPr>
            </w:pPr>
          </w:p>
          <w:p w:rsidR="00286A69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:rsidR="000C01C3" w:rsidRDefault="000C01C3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0C01C3" w:rsidRPr="007F3E7F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3A0E21" w:rsidRDefault="0088500F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Default="0088500F" w:rsidP="00F5714C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Trix</w:t>
            </w:r>
            <w:proofErr w:type="spellEnd"/>
            <w:r w:rsidR="00F5714C">
              <w:rPr>
                <w:sz w:val="16"/>
                <w:szCs w:val="16"/>
              </w:rPr>
              <w:t xml:space="preserve"> Cereal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Default="00F5714C" w:rsidP="00F5714C">
            <w:pPr>
              <w:rPr>
                <w:sz w:val="16"/>
                <w:szCs w:val="16"/>
              </w:rPr>
            </w:pP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Pr="007631DF" w:rsidRDefault="00F5714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88500F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15</w:t>
            </w:r>
          </w:p>
          <w:p w:rsidR="00F5714C" w:rsidRDefault="00F5714C" w:rsidP="00F5714C">
            <w:pPr>
              <w:rPr>
                <w:sz w:val="16"/>
                <w:szCs w:val="16"/>
              </w:rPr>
            </w:pPr>
          </w:p>
          <w:p w:rsidR="00F5714C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0C43AA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0C43AA" w:rsidRPr="007631DF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7631DF" w:rsidRDefault="0088500F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16</w:t>
            </w:r>
          </w:p>
          <w:p w:rsidR="0088500F" w:rsidRDefault="0088500F" w:rsidP="00CA73E5">
            <w:pPr>
              <w:jc w:val="center"/>
              <w:rPr>
                <w:sz w:val="16"/>
                <w:szCs w:val="16"/>
              </w:rPr>
            </w:pP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Cinnamon Toast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Crunch</w:t>
            </w:r>
            <w:r>
              <w:rPr>
                <w:sz w:val="16"/>
                <w:szCs w:val="16"/>
              </w:rPr>
              <w:t xml:space="preserve"> Cereal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F5714C" w:rsidRPr="00E20886" w:rsidRDefault="00F5714C" w:rsidP="00CA73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2C5B5C" w:rsidRDefault="0088500F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19</w:t>
            </w:r>
          </w:p>
          <w:p w:rsidR="000C43AA" w:rsidRDefault="000C43AA" w:rsidP="005C2D9E">
            <w:pPr>
              <w:jc w:val="center"/>
              <w:rPr>
                <w:sz w:val="16"/>
                <w:szCs w:val="16"/>
              </w:rPr>
            </w:pPr>
          </w:p>
          <w:p w:rsidR="0088500F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0C43AA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2C5B5C" w:rsidRDefault="002C5B5C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2C5B5C" w:rsidRPr="004923EE" w:rsidRDefault="002C5B5C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C5B5C" w:rsidRDefault="0088500F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20</w:t>
            </w:r>
          </w:p>
          <w:p w:rsidR="000C01C3" w:rsidRDefault="000C01C3" w:rsidP="00F679FC">
            <w:pPr>
              <w:jc w:val="center"/>
              <w:rPr>
                <w:sz w:val="16"/>
                <w:szCs w:val="16"/>
              </w:rPr>
            </w:pPr>
          </w:p>
          <w:p w:rsidR="00286A69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:rsidR="000C01C3" w:rsidRDefault="000C01C3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0C01C3" w:rsidRPr="004923EE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C5B5C" w:rsidRDefault="0088500F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Cocoa Puffs Cereal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Default="00F5714C" w:rsidP="00F5714C">
            <w:pPr>
              <w:rPr>
                <w:sz w:val="16"/>
                <w:szCs w:val="16"/>
              </w:rPr>
            </w:pP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Pr="004923EE" w:rsidRDefault="00F5714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714C" w:rsidRDefault="0088500F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22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</w:p>
          <w:p w:rsidR="00F5714C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2C5B5C" w:rsidRDefault="00F5714C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Default="00F5714C" w:rsidP="006D6BA3">
            <w:pPr>
              <w:jc w:val="center"/>
              <w:rPr>
                <w:sz w:val="16"/>
                <w:szCs w:val="16"/>
              </w:rPr>
            </w:pPr>
          </w:p>
          <w:p w:rsidR="00F5714C" w:rsidRPr="004923EE" w:rsidRDefault="00F5714C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714C" w:rsidRDefault="0088500F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23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0C43AA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 xml:space="preserve"> </w:t>
            </w:r>
            <w:r w:rsidR="000C43AA">
              <w:rPr>
                <w:sz w:val="16"/>
                <w:szCs w:val="16"/>
              </w:rPr>
              <w:t xml:space="preserve">Lucky Charms </w:t>
            </w:r>
          </w:p>
          <w:p w:rsidR="000C43AA" w:rsidRPr="00FF08C7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F5714C" w:rsidRPr="00FF08C7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F679FC" w:rsidRDefault="00F5714C" w:rsidP="00F5714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F5714C" w:rsidRDefault="00F5714C" w:rsidP="002C5B5C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2C5B5C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2C5B5C">
            <w:pPr>
              <w:jc w:val="center"/>
              <w:rPr>
                <w:sz w:val="16"/>
                <w:szCs w:val="16"/>
              </w:rPr>
            </w:pPr>
          </w:p>
          <w:p w:rsidR="00F5714C" w:rsidRPr="004923EE" w:rsidRDefault="00F5714C" w:rsidP="002C5B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EE7B5C">
              <w:t>1.55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5733E8" w:rsidRDefault="0088500F" w:rsidP="005C22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26</w:t>
            </w:r>
          </w:p>
          <w:p w:rsidR="00FF08C7" w:rsidRDefault="00FF08C7" w:rsidP="005C22DF">
            <w:pPr>
              <w:jc w:val="center"/>
              <w:rPr>
                <w:sz w:val="16"/>
                <w:szCs w:val="16"/>
              </w:rPr>
            </w:pPr>
          </w:p>
          <w:p w:rsidR="0088500F" w:rsidRDefault="0088500F" w:rsidP="008850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88500F" w:rsidRDefault="0088500F" w:rsidP="008850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88500F" w:rsidRDefault="0088500F" w:rsidP="008850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679FC" w:rsidRDefault="0088500F" w:rsidP="008850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679FC" w:rsidRPr="005C22DF" w:rsidRDefault="00F679FC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C01C3" w:rsidRDefault="0088500F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27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</w:p>
          <w:p w:rsidR="00286A69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:rsidR="000C01C3" w:rsidRDefault="000C01C3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893BA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0C01C3" w:rsidRDefault="000C01C3" w:rsidP="00CC7C03">
            <w:pPr>
              <w:jc w:val="center"/>
              <w:rPr>
                <w:sz w:val="16"/>
                <w:szCs w:val="16"/>
              </w:rPr>
            </w:pPr>
          </w:p>
          <w:p w:rsidR="000C01C3" w:rsidRDefault="000C01C3" w:rsidP="00CC7C03">
            <w:pPr>
              <w:jc w:val="center"/>
              <w:rPr>
                <w:sz w:val="16"/>
                <w:szCs w:val="16"/>
              </w:rPr>
            </w:pPr>
          </w:p>
          <w:p w:rsidR="00F679FC" w:rsidRDefault="00F679FC" w:rsidP="00674327">
            <w:pPr>
              <w:jc w:val="center"/>
              <w:rPr>
                <w:b/>
                <w:sz w:val="16"/>
                <w:szCs w:val="16"/>
              </w:rPr>
            </w:pPr>
          </w:p>
          <w:p w:rsidR="00F679FC" w:rsidRPr="004923EE" w:rsidRDefault="00F679FC" w:rsidP="000C01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88500F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</w:p>
          <w:p w:rsidR="00F679FC" w:rsidRDefault="00F679FC" w:rsidP="00E701E9">
            <w:pPr>
              <w:jc w:val="center"/>
              <w:rPr>
                <w:sz w:val="16"/>
                <w:szCs w:val="16"/>
              </w:rPr>
            </w:pP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Trix Cereal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F08C7" w:rsidRDefault="00FF08C7" w:rsidP="00FF08C7">
            <w:pPr>
              <w:rPr>
                <w:sz w:val="16"/>
                <w:szCs w:val="16"/>
              </w:rPr>
            </w:pPr>
          </w:p>
          <w:p w:rsidR="00FF08C7" w:rsidRPr="004923EE" w:rsidRDefault="00FF08C7" w:rsidP="00FF08C7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F70E3" w:rsidRDefault="0088500F" w:rsidP="00CC7C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29</w:t>
            </w:r>
          </w:p>
          <w:p w:rsidR="00F679FC" w:rsidRDefault="00F679FC" w:rsidP="006D6BA3">
            <w:pPr>
              <w:jc w:val="center"/>
              <w:rPr>
                <w:sz w:val="16"/>
                <w:szCs w:val="16"/>
              </w:rPr>
            </w:pPr>
          </w:p>
          <w:p w:rsidR="00FF08C7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F08C7" w:rsidRPr="004923EE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A86FA0" w:rsidRDefault="0088500F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30</w:t>
            </w:r>
          </w:p>
          <w:p w:rsidR="00FF08C7" w:rsidRPr="00FF08C7" w:rsidRDefault="00FF08C7" w:rsidP="00FF08C7">
            <w:pPr>
              <w:jc w:val="center"/>
              <w:rPr>
                <w:sz w:val="16"/>
                <w:szCs w:val="16"/>
              </w:rPr>
            </w:pPr>
          </w:p>
          <w:p w:rsidR="00FF08C7" w:rsidRPr="0088500F" w:rsidRDefault="0088500F" w:rsidP="00391A3E">
            <w:pPr>
              <w:jc w:val="center"/>
              <w:rPr>
                <w:b/>
                <w:sz w:val="16"/>
                <w:szCs w:val="16"/>
              </w:rPr>
            </w:pPr>
            <w:r w:rsidRPr="0088500F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CE5E6E" w:rsidRDefault="00FF08C7" w:rsidP="00552617">
            <w:r>
              <w:rPr>
                <w:noProof/>
              </w:rPr>
              <w:drawing>
                <wp:inline distT="0" distB="0" distL="0" distR="0">
                  <wp:extent cx="804545" cy="952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uice_PNG7156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accounts: </w:t>
      </w:r>
      <w:hyperlink r:id="rId16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71580"/>
    <w:rsid w:val="00082184"/>
    <w:rsid w:val="000823FE"/>
    <w:rsid w:val="000B0FFC"/>
    <w:rsid w:val="000C01C3"/>
    <w:rsid w:val="000C4273"/>
    <w:rsid w:val="000C43AA"/>
    <w:rsid w:val="00111809"/>
    <w:rsid w:val="0011320A"/>
    <w:rsid w:val="001557B7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344D"/>
    <w:rsid w:val="00286A69"/>
    <w:rsid w:val="002A08CE"/>
    <w:rsid w:val="002C5340"/>
    <w:rsid w:val="002C5B5C"/>
    <w:rsid w:val="002D488D"/>
    <w:rsid w:val="002F2560"/>
    <w:rsid w:val="003071CB"/>
    <w:rsid w:val="003122D1"/>
    <w:rsid w:val="00346F66"/>
    <w:rsid w:val="00391A3E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478CA"/>
    <w:rsid w:val="00653C02"/>
    <w:rsid w:val="00672FE1"/>
    <w:rsid w:val="00674327"/>
    <w:rsid w:val="00676AD6"/>
    <w:rsid w:val="006854E6"/>
    <w:rsid w:val="006A7324"/>
    <w:rsid w:val="006B5571"/>
    <w:rsid w:val="006B7F74"/>
    <w:rsid w:val="006C1DFF"/>
    <w:rsid w:val="006C3105"/>
    <w:rsid w:val="006D6B82"/>
    <w:rsid w:val="006D6BA3"/>
    <w:rsid w:val="006E5940"/>
    <w:rsid w:val="006F70E3"/>
    <w:rsid w:val="00744D99"/>
    <w:rsid w:val="007631DF"/>
    <w:rsid w:val="00773274"/>
    <w:rsid w:val="007749E8"/>
    <w:rsid w:val="007A5767"/>
    <w:rsid w:val="007D44D7"/>
    <w:rsid w:val="007E1C96"/>
    <w:rsid w:val="007E2258"/>
    <w:rsid w:val="007F1790"/>
    <w:rsid w:val="007F3E7F"/>
    <w:rsid w:val="00810018"/>
    <w:rsid w:val="0083208E"/>
    <w:rsid w:val="00841987"/>
    <w:rsid w:val="0088500F"/>
    <w:rsid w:val="00887D57"/>
    <w:rsid w:val="00893BA3"/>
    <w:rsid w:val="008B2BC8"/>
    <w:rsid w:val="008E3591"/>
    <w:rsid w:val="008E76AC"/>
    <w:rsid w:val="00911C8F"/>
    <w:rsid w:val="009126BB"/>
    <w:rsid w:val="00916300"/>
    <w:rsid w:val="00984FCF"/>
    <w:rsid w:val="009C3A64"/>
    <w:rsid w:val="009C617A"/>
    <w:rsid w:val="00A0554B"/>
    <w:rsid w:val="00A206EE"/>
    <w:rsid w:val="00A3297F"/>
    <w:rsid w:val="00A54279"/>
    <w:rsid w:val="00A57756"/>
    <w:rsid w:val="00A83030"/>
    <w:rsid w:val="00A86FA0"/>
    <w:rsid w:val="00AA082C"/>
    <w:rsid w:val="00AB641F"/>
    <w:rsid w:val="00AC2C9F"/>
    <w:rsid w:val="00B1021B"/>
    <w:rsid w:val="00B12C61"/>
    <w:rsid w:val="00B37F93"/>
    <w:rsid w:val="00B47372"/>
    <w:rsid w:val="00B619B9"/>
    <w:rsid w:val="00B62C7D"/>
    <w:rsid w:val="00B66AA6"/>
    <w:rsid w:val="00B66EB9"/>
    <w:rsid w:val="00B72A69"/>
    <w:rsid w:val="00B9563A"/>
    <w:rsid w:val="00BE2A43"/>
    <w:rsid w:val="00C26183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912A1"/>
    <w:rsid w:val="00D914FD"/>
    <w:rsid w:val="00DA134E"/>
    <w:rsid w:val="00DB6A04"/>
    <w:rsid w:val="00DD4E4D"/>
    <w:rsid w:val="00E20886"/>
    <w:rsid w:val="00E25E18"/>
    <w:rsid w:val="00E60DBD"/>
    <w:rsid w:val="00E701E9"/>
    <w:rsid w:val="00E94127"/>
    <w:rsid w:val="00EB3424"/>
    <w:rsid w:val="00EB776F"/>
    <w:rsid w:val="00EE7B5C"/>
    <w:rsid w:val="00F1430A"/>
    <w:rsid w:val="00F36D7C"/>
    <w:rsid w:val="00F5714C"/>
    <w:rsid w:val="00F679FC"/>
    <w:rsid w:val="00F90A11"/>
    <w:rsid w:val="00FA0A83"/>
    <w:rsid w:val="00FD7197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FBB4C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myschoolaccoun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2CFE23EAA14B15BD27E632BDBAD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E001B-E438-4F31-97A8-E881E64D20B2}"/>
      </w:docPartPr>
      <w:docPartBody>
        <w:p w:rsidR="00AF0A43" w:rsidRDefault="008B44FA" w:rsidP="008B44FA">
          <w:pPr>
            <w:pStyle w:val="C92CFE23EAA14B15BD27E632BDBADA9C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FA"/>
    <w:rsid w:val="00307BF3"/>
    <w:rsid w:val="008B44FA"/>
    <w:rsid w:val="00AD04E3"/>
    <w:rsid w:val="00AE1424"/>
    <w:rsid w:val="00AF0A43"/>
    <w:rsid w:val="00D5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44FA"/>
  </w:style>
  <w:style w:type="paragraph" w:customStyle="1" w:styleId="9CF8FB2D3F204EFDA6406D2D1A8C78C4">
    <w:name w:val="9CF8FB2D3F204EFDA6406D2D1A8C78C4"/>
    <w:rsid w:val="008B44FA"/>
  </w:style>
  <w:style w:type="paragraph" w:customStyle="1" w:styleId="C92CFE23EAA14B15BD27E632BDBADA9C">
    <w:name w:val="C92CFE23EAA14B15BD27E632BDBADA9C"/>
    <w:rsid w:val="008B44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B5FB1F-7C06-49B4-BBA9-F3684699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20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5</cp:revision>
  <cp:lastPrinted>2017-08-10T13:14:00Z</cp:lastPrinted>
  <dcterms:created xsi:type="dcterms:W3CDTF">2020-09-03T18:16:00Z</dcterms:created>
  <dcterms:modified xsi:type="dcterms:W3CDTF">2020-09-09T15:45:00Z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