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377C5E">
                                  <w:rPr>
                                    <w:sz w:val="28"/>
                                    <w:szCs w:val="28"/>
                                  </w:rPr>
                                  <w:t xml:space="preserve"> March</w:t>
                                </w:r>
                                <w:r w:rsidR="00CB3525">
                                  <w:rPr>
                                    <w:sz w:val="28"/>
                                    <w:szCs w:val="28"/>
                                  </w:rPr>
                                  <w:t xml:space="preserve"> 2020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377C5E">
                            <w:rPr>
                              <w:sz w:val="28"/>
                              <w:szCs w:val="28"/>
                            </w:rPr>
                            <w:t xml:space="preserve"> March</w:t>
                          </w:r>
                          <w:r w:rsidR="00CB3525">
                            <w:rPr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377C5E">
            <w:r>
              <w:rPr>
                <w:noProof/>
              </w:rPr>
              <w:drawing>
                <wp:inline distT="0" distB="0" distL="0" distR="0">
                  <wp:extent cx="1152525" cy="9048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35917069094809784848860262_image-2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38" cy="90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86FEC" w:rsidRDefault="00BA47F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BC54F5" w:rsidRDefault="00BC54F5" w:rsidP="00283746">
            <w:pPr>
              <w:jc w:val="center"/>
              <w:rPr>
                <w:sz w:val="16"/>
                <w:szCs w:val="16"/>
              </w:rPr>
            </w:pPr>
          </w:p>
          <w:p w:rsidR="00BC54F5" w:rsidRDefault="00BC54F5" w:rsidP="00283746">
            <w:pPr>
              <w:jc w:val="center"/>
              <w:rPr>
                <w:sz w:val="16"/>
                <w:szCs w:val="16"/>
              </w:rPr>
            </w:pPr>
          </w:p>
          <w:p w:rsidR="00BC54F5" w:rsidRPr="00BC54F5" w:rsidRDefault="00BC54F5" w:rsidP="0028374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BC54F5" w:rsidRDefault="00BA47F5" w:rsidP="00BA4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</w:t>
            </w:r>
          </w:p>
          <w:p w:rsidR="00E967E2" w:rsidRDefault="00E967E2" w:rsidP="00E967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Orange Chicken</w:t>
            </w:r>
          </w:p>
          <w:p w:rsidR="00E14B9B" w:rsidRDefault="00E967E2" w:rsidP="00E967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Rice / Oriental Vegs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C54F5" w:rsidRPr="00BC54F5" w:rsidRDefault="00BC54F5" w:rsidP="00BC54F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E14B9B" w:rsidRDefault="00BA47F5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4</w:t>
            </w:r>
            <w:r w:rsidR="00E14B9B">
              <w:rPr>
                <w:sz w:val="16"/>
                <w:szCs w:val="16"/>
              </w:rPr>
              <w:t xml:space="preserve"> 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14B9B" w:rsidRDefault="003A16FE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Buffalo Chicken Wrap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BC54F5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14B9B" w:rsidRPr="00E60DBD" w:rsidRDefault="00E14B9B" w:rsidP="00E9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E14B9B" w:rsidRDefault="00BA47F5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5</w:t>
            </w:r>
            <w:r w:rsidR="00E14B9B">
              <w:rPr>
                <w:sz w:val="16"/>
                <w:szCs w:val="16"/>
              </w:rPr>
              <w:t xml:space="preserve"> 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E14B9B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14B9B" w:rsidRDefault="00797C0C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</w:t>
            </w:r>
            <w:r w:rsidR="000F0FDB">
              <w:rPr>
                <w:sz w:val="16"/>
                <w:szCs w:val="16"/>
              </w:rPr>
              <w:t xml:space="preserve"> &amp; Cheese Flatbread</w:t>
            </w:r>
          </w:p>
          <w:p w:rsidR="00E14B9B" w:rsidRDefault="000F0FDB" w:rsidP="000F0F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Peppers /</w:t>
            </w:r>
            <w:r w:rsidR="00E14B9B">
              <w:rPr>
                <w:sz w:val="16"/>
                <w:szCs w:val="16"/>
              </w:rPr>
              <w:t>Tossed Salad</w:t>
            </w:r>
          </w:p>
          <w:p w:rsidR="00413779" w:rsidRDefault="00E14B9B" w:rsidP="00E14B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14B9B" w:rsidRPr="00E60DBD" w:rsidRDefault="00E14B9B" w:rsidP="001B05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6</w:t>
            </w:r>
          </w:p>
          <w:p w:rsidR="00672262" w:rsidRDefault="004642A8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Nuggets 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672262" w:rsidRDefault="00672262" w:rsidP="00672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13779" w:rsidRDefault="00413779" w:rsidP="00E92D02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E14B9B" w:rsidRPr="00552617" w:rsidRDefault="00E14B9B" w:rsidP="00E92D02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Pr="002522BC" w:rsidRDefault="00B878A0" w:rsidP="001B05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857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pring_forward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51BF5" w:rsidRDefault="00BA47F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9</w:t>
            </w:r>
          </w:p>
          <w:p w:rsidR="00672262" w:rsidRPr="000A4B2D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Spaghetti</w:t>
            </w:r>
          </w:p>
          <w:p w:rsidR="00672262" w:rsidRPr="000A4B2D" w:rsidRDefault="00672262" w:rsidP="00672262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Breadstick</w:t>
            </w:r>
          </w:p>
          <w:p w:rsidR="00672262" w:rsidRPr="000A4B2D" w:rsidRDefault="00672262" w:rsidP="00672262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 xml:space="preserve">Or </w:t>
            </w:r>
          </w:p>
          <w:p w:rsidR="00672262" w:rsidRPr="000A4B2D" w:rsidRDefault="000F0FDB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672262" w:rsidRPr="000A4B2D" w:rsidRDefault="00672262" w:rsidP="00672262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Tossed Salad</w:t>
            </w:r>
          </w:p>
          <w:p w:rsidR="00672262" w:rsidRPr="000A4B2D" w:rsidRDefault="00672262" w:rsidP="00672262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Peas</w:t>
            </w:r>
          </w:p>
          <w:p w:rsidR="00672262" w:rsidRPr="000A4B2D" w:rsidRDefault="00672262" w:rsidP="00672262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Choice of Fruit / Milk</w:t>
            </w: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Pr="005C22DF" w:rsidRDefault="001932DA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C54F5" w:rsidRDefault="00BA47F5" w:rsidP="00DC77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10</w:t>
            </w:r>
          </w:p>
          <w:p w:rsidR="00672262" w:rsidRDefault="00672262" w:rsidP="000F0F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672262" w:rsidRDefault="00672262" w:rsidP="000F0F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672262" w:rsidRDefault="00672262" w:rsidP="000F0F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F0FDB" w:rsidRDefault="000F0FDB" w:rsidP="000F0F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Sausage Sandwich</w:t>
            </w:r>
          </w:p>
          <w:p w:rsidR="000F0FDB" w:rsidRDefault="000F0FDB" w:rsidP="000F0F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672262" w:rsidRDefault="00672262" w:rsidP="000F0F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672262" w:rsidRDefault="00672262" w:rsidP="000F0F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</w:p>
          <w:p w:rsidR="005C22DF" w:rsidRPr="00E20886" w:rsidRDefault="005C22DF" w:rsidP="00774E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BA47F5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11</w:t>
            </w:r>
          </w:p>
          <w:p w:rsidR="00383E28" w:rsidRDefault="003616D2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:rsidR="003616D2" w:rsidRDefault="003616D2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3616D2" w:rsidRDefault="003616D2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616D2" w:rsidRDefault="003616D2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3616D2" w:rsidRDefault="00E967E2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 / Dip</w:t>
            </w:r>
          </w:p>
          <w:p w:rsidR="0029275C" w:rsidRDefault="00E967E2" w:rsidP="003616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3A16FE" w:rsidRPr="0029275C" w:rsidRDefault="003A16FE" w:rsidP="003616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BA47F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12</w:t>
            </w:r>
          </w:p>
          <w:p w:rsidR="00672262" w:rsidRPr="00EA25B5" w:rsidRDefault="00672262" w:rsidP="00672262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Walking Taco</w:t>
            </w:r>
          </w:p>
          <w:p w:rsidR="00672262" w:rsidRPr="00EA25B5" w:rsidRDefault="00672262" w:rsidP="00672262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Or</w:t>
            </w:r>
          </w:p>
          <w:p w:rsidR="00672262" w:rsidRPr="00EA25B5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672262" w:rsidRPr="00EA25B5" w:rsidRDefault="00672262" w:rsidP="00672262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Refried Beans</w:t>
            </w:r>
          </w:p>
          <w:p w:rsidR="00672262" w:rsidRPr="00EA25B5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Grape Tomatoes</w:t>
            </w:r>
          </w:p>
          <w:p w:rsidR="00672262" w:rsidRPr="00EA25B5" w:rsidRDefault="00672262" w:rsidP="00672262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Choice of Fruit / Milk</w:t>
            </w:r>
          </w:p>
          <w:p w:rsidR="0029275C" w:rsidRPr="00552617" w:rsidRDefault="0029275C" w:rsidP="00BC54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BA47F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13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Tacos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Hoagie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</w:p>
          <w:p w:rsidR="0041589D" w:rsidRPr="00886A57" w:rsidRDefault="0041589D" w:rsidP="0067226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AD301A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Taco</w:t>
            </w:r>
            <w:r w:rsidR="00F0172E">
              <w:rPr>
                <w:b/>
                <w:noProof/>
                <w:sz w:val="16"/>
                <w:szCs w:val="16"/>
              </w:rPr>
              <w:t xml:space="preserve"> Salad</w:t>
            </w:r>
            <w:r w:rsidR="00F0172E"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="009A7A4F">
              <w:rPr>
                <w:b/>
                <w:noProof/>
                <w:sz w:val="16"/>
                <w:szCs w:val="16"/>
              </w:rPr>
              <w:t xml:space="preserve"> &amp; M</w:t>
            </w:r>
            <w:r w:rsidRPr="000134BD">
              <w:rPr>
                <w:b/>
                <w:noProof/>
                <w:sz w:val="16"/>
                <w:szCs w:val="16"/>
              </w:rPr>
              <w:t>ilk are included</w:t>
            </w:r>
          </w:p>
        </w:tc>
      </w:tr>
      <w:tr w:rsidR="005F4A9D" w:rsidTr="00241419">
        <w:trPr>
          <w:trHeight w:hRule="exact" w:val="1500"/>
        </w:trPr>
        <w:tc>
          <w:tcPr>
            <w:tcW w:w="2016" w:type="dxa"/>
          </w:tcPr>
          <w:p w:rsidR="005F4A9D" w:rsidRPr="001750D4" w:rsidRDefault="005F4A9D" w:rsidP="005F4A9D">
            <w:pPr>
              <w:rPr>
                <w:b/>
                <w:sz w:val="16"/>
                <w:szCs w:val="16"/>
                <w:u w:val="single"/>
              </w:rPr>
            </w:pPr>
          </w:p>
          <w:p w:rsidR="005F4A9D" w:rsidRPr="001750D4" w:rsidRDefault="005F4A9D" w:rsidP="005F4A9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5F4A9D" w:rsidRPr="001750D4" w:rsidRDefault="005F4A9D" w:rsidP="005F4A9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</w:t>
            </w:r>
            <w:r>
              <w:rPr>
                <w:sz w:val="16"/>
                <w:szCs w:val="16"/>
              </w:rPr>
              <w:t xml:space="preserve">la and fat free strawberry </w:t>
            </w:r>
          </w:p>
        </w:tc>
        <w:tc>
          <w:tcPr>
            <w:tcW w:w="2016" w:type="dxa"/>
          </w:tcPr>
          <w:p w:rsidR="005F4A9D" w:rsidRDefault="00BA47F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16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3F74BE" w:rsidRDefault="003F74BE" w:rsidP="005F4A9D">
            <w:pPr>
              <w:jc w:val="center"/>
              <w:rPr>
                <w:sz w:val="16"/>
                <w:szCs w:val="16"/>
              </w:rPr>
            </w:pPr>
          </w:p>
          <w:p w:rsidR="003F74BE" w:rsidRPr="003F74BE" w:rsidRDefault="003F74BE" w:rsidP="005F4A9D">
            <w:pPr>
              <w:jc w:val="center"/>
              <w:rPr>
                <w:b/>
                <w:sz w:val="16"/>
                <w:szCs w:val="16"/>
              </w:rPr>
            </w:pPr>
            <w:r w:rsidRPr="003F74BE">
              <w:rPr>
                <w:b/>
                <w:sz w:val="16"/>
                <w:szCs w:val="16"/>
              </w:rPr>
              <w:t>No School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F4A9D" w:rsidRPr="0048760D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BA47F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17</w:t>
            </w:r>
          </w:p>
          <w:p w:rsidR="00672262" w:rsidRPr="00787506" w:rsidRDefault="00672262" w:rsidP="00672262">
            <w:pPr>
              <w:jc w:val="center"/>
              <w:rPr>
                <w:sz w:val="16"/>
                <w:szCs w:val="16"/>
              </w:rPr>
            </w:pPr>
            <w:r w:rsidRPr="00787506">
              <w:rPr>
                <w:sz w:val="16"/>
                <w:szCs w:val="16"/>
              </w:rPr>
              <w:t>Macaroni &amp; Cheese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 w:rsidRPr="00787506">
              <w:rPr>
                <w:sz w:val="16"/>
                <w:szCs w:val="16"/>
              </w:rPr>
              <w:t>W / Roll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72262" w:rsidRDefault="003A16FE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</w:t>
            </w:r>
            <w:r w:rsidR="00672262">
              <w:rPr>
                <w:sz w:val="16"/>
                <w:szCs w:val="16"/>
              </w:rPr>
              <w:t>Cheese</w:t>
            </w:r>
            <w:r w:rsidR="003F74BE">
              <w:rPr>
                <w:sz w:val="16"/>
                <w:szCs w:val="16"/>
              </w:rPr>
              <w:t xml:space="preserve"> Steak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 / Tomatoes</w:t>
            </w:r>
          </w:p>
          <w:p w:rsidR="005F4A9D" w:rsidRPr="007862F9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F4A9D" w:rsidRDefault="00BA47F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18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83E28" w:rsidRDefault="004642A8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3A16FE" w:rsidRDefault="003A16FE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Carrots 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Red Peppers</w:t>
            </w:r>
          </w:p>
          <w:p w:rsidR="005F4A9D" w:rsidRPr="00E36637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F4A9D" w:rsidRDefault="00BA47F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19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Nachos Grande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5F4A9D" w:rsidRPr="00BE4788" w:rsidRDefault="00672262" w:rsidP="00672262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F4A9D" w:rsidRDefault="00BA47F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20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 w:rsidRPr="0067357B">
              <w:rPr>
                <w:sz w:val="16"/>
                <w:szCs w:val="16"/>
              </w:rPr>
              <w:t>Or</w:t>
            </w:r>
          </w:p>
          <w:p w:rsidR="00672262" w:rsidRPr="0067357B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672262" w:rsidRPr="0067357B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D74F88" w:rsidRDefault="00D74F88" w:rsidP="00D74F88">
            <w:pPr>
              <w:jc w:val="center"/>
              <w:rPr>
                <w:sz w:val="16"/>
                <w:szCs w:val="16"/>
              </w:rPr>
            </w:pPr>
          </w:p>
          <w:p w:rsidR="00D74F88" w:rsidRPr="00934EC8" w:rsidRDefault="00D74F88" w:rsidP="00D74F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5F4A9D" w:rsidP="005F4A9D"/>
        </w:tc>
      </w:tr>
      <w:tr w:rsidR="005F4A9D" w:rsidTr="00241419">
        <w:trPr>
          <w:trHeight w:hRule="exact" w:val="1500"/>
        </w:trPr>
        <w:tc>
          <w:tcPr>
            <w:tcW w:w="2016" w:type="dxa"/>
          </w:tcPr>
          <w:p w:rsidR="005F4A9D" w:rsidRPr="001750D4" w:rsidRDefault="00E14B9B" w:rsidP="00774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9048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pring_text1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774EDD" w:rsidRDefault="00BA47F5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23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Salisbury Steak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72262" w:rsidRDefault="004642A8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</w:t>
            </w:r>
            <w:r w:rsidR="003616D2">
              <w:rPr>
                <w:sz w:val="16"/>
                <w:szCs w:val="16"/>
              </w:rPr>
              <w:t xml:space="preserve"> &amp; Cheese Hoagie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672262" w:rsidRDefault="00C71C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92D02" w:rsidRPr="00E92D02" w:rsidRDefault="00E92D02" w:rsidP="00774EDD">
            <w:pPr>
              <w:jc w:val="center"/>
              <w:rPr>
                <w:b/>
                <w:sz w:val="16"/>
                <w:szCs w:val="16"/>
              </w:rPr>
            </w:pPr>
          </w:p>
          <w:p w:rsidR="005F4A9D" w:rsidRDefault="005F4A9D" w:rsidP="00D74F88">
            <w:pPr>
              <w:jc w:val="center"/>
              <w:rPr>
                <w:sz w:val="16"/>
                <w:szCs w:val="16"/>
              </w:rPr>
            </w:pPr>
          </w:p>
          <w:p w:rsidR="00D74F88" w:rsidRDefault="00D74F88" w:rsidP="00D74F88">
            <w:pPr>
              <w:jc w:val="center"/>
              <w:rPr>
                <w:sz w:val="16"/>
                <w:szCs w:val="16"/>
              </w:rPr>
            </w:pPr>
          </w:p>
          <w:p w:rsidR="00D74F88" w:rsidRPr="00DC7767" w:rsidRDefault="00D74F88" w:rsidP="00D74F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74915" w:rsidRPr="00CB3525" w:rsidRDefault="00BA47F5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24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:rsidR="00672262" w:rsidRPr="00CB3525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Pepper Steak Sandwich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DC7767" w:rsidRPr="00787506" w:rsidRDefault="00DC7767" w:rsidP="007875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BA47F5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25</w:t>
            </w:r>
          </w:p>
          <w:p w:rsidR="00672262" w:rsidRPr="00800B08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Drum Stick</w:t>
            </w:r>
          </w:p>
          <w:p w:rsidR="00672262" w:rsidRPr="00800B08" w:rsidRDefault="00672262" w:rsidP="00672262">
            <w:pPr>
              <w:jc w:val="center"/>
              <w:rPr>
                <w:sz w:val="16"/>
                <w:szCs w:val="16"/>
              </w:rPr>
            </w:pPr>
            <w:r w:rsidRPr="00800B08">
              <w:rPr>
                <w:sz w:val="16"/>
                <w:szCs w:val="16"/>
              </w:rPr>
              <w:t>Or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Bacon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Cheeseburger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672262" w:rsidRDefault="00C71C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Tatar Tots</w:t>
            </w:r>
          </w:p>
          <w:p w:rsidR="00672262" w:rsidRPr="00800B08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DC7767" w:rsidRPr="004923EE" w:rsidRDefault="00DC7767" w:rsidP="00CB35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BA47F5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26</w:t>
            </w:r>
          </w:p>
          <w:p w:rsidR="00672262" w:rsidRPr="00770475" w:rsidRDefault="00672262" w:rsidP="00672262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 xml:space="preserve">General Tso’s Chicken </w:t>
            </w:r>
          </w:p>
          <w:p w:rsidR="00672262" w:rsidRPr="00770475" w:rsidRDefault="00672262" w:rsidP="00672262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w/ W/G roll</w:t>
            </w:r>
          </w:p>
          <w:p w:rsidR="00672262" w:rsidRPr="00770475" w:rsidRDefault="00672262" w:rsidP="00672262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Or</w:t>
            </w:r>
          </w:p>
          <w:p w:rsidR="00672262" w:rsidRPr="00770475" w:rsidRDefault="00672262" w:rsidP="00672262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Turkey &amp; Cheese Flatbread</w:t>
            </w:r>
          </w:p>
          <w:p w:rsidR="00672262" w:rsidRPr="00770475" w:rsidRDefault="00672262" w:rsidP="00672262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Oriental Vegs/ Rice</w:t>
            </w:r>
          </w:p>
          <w:p w:rsidR="00672262" w:rsidRPr="00770475" w:rsidRDefault="00672262" w:rsidP="00672262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 xml:space="preserve"> Baby Carrots</w:t>
            </w:r>
          </w:p>
          <w:p w:rsidR="002D23A6" w:rsidRPr="00574915" w:rsidRDefault="00672262" w:rsidP="00672262">
            <w:pPr>
              <w:jc w:val="center"/>
              <w:rPr>
                <w:b/>
                <w:sz w:val="16"/>
                <w:szCs w:val="16"/>
              </w:rPr>
            </w:pPr>
            <w:r w:rsidRPr="00770475">
              <w:rPr>
                <w:sz w:val="14"/>
                <w:szCs w:val="14"/>
              </w:rPr>
              <w:t>Choice of Fruit / Milk</w:t>
            </w:r>
          </w:p>
        </w:tc>
        <w:tc>
          <w:tcPr>
            <w:tcW w:w="2016" w:type="dxa"/>
          </w:tcPr>
          <w:p w:rsidR="005F4A9D" w:rsidRDefault="00BA47F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27</w:t>
            </w:r>
          </w:p>
          <w:p w:rsidR="00672262" w:rsidRDefault="00672262" w:rsidP="0067226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Pepperoni Pizza</w:t>
            </w:r>
          </w:p>
          <w:p w:rsidR="00672262" w:rsidRDefault="00672262" w:rsidP="0067226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Or</w:t>
            </w:r>
          </w:p>
          <w:p w:rsidR="00672262" w:rsidRDefault="00672262" w:rsidP="0067226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Chicken Fajita</w:t>
            </w:r>
          </w:p>
          <w:p w:rsidR="00672262" w:rsidRDefault="00672262" w:rsidP="0067226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Cheesy Broccoli</w:t>
            </w:r>
          </w:p>
          <w:p w:rsidR="00672262" w:rsidRDefault="00672262" w:rsidP="0067226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Tossed Salad</w:t>
            </w:r>
          </w:p>
          <w:p w:rsidR="00DC7767" w:rsidRPr="00DC7767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F4A9D" w:rsidRDefault="005F4A9D" w:rsidP="005F4A9D">
            <w:r>
              <w:t>Middle/HS Lunch-</w:t>
            </w:r>
          </w:p>
          <w:p w:rsidR="005F4A9D" w:rsidRDefault="005F4A9D" w:rsidP="005F4A9D">
            <w:r>
              <w:t>$ 2.80</w:t>
            </w:r>
          </w:p>
          <w:p w:rsidR="005F4A9D" w:rsidRDefault="005F4A9D" w:rsidP="005F4A9D">
            <w:r>
              <w:t>Milk - .50</w:t>
            </w:r>
          </w:p>
          <w:p w:rsidR="005F4A9D" w:rsidRDefault="005F4A9D" w:rsidP="005F4A9D">
            <w:r>
              <w:t>Reduced - .40</w:t>
            </w:r>
          </w:p>
          <w:p w:rsidR="005F4A9D" w:rsidRDefault="005F4A9D" w:rsidP="005F4A9D"/>
        </w:tc>
      </w:tr>
      <w:tr w:rsidR="005F4A9D" w:rsidRPr="00B51FCA" w:rsidTr="00241419">
        <w:trPr>
          <w:trHeight w:hRule="exact" w:val="1500"/>
        </w:trPr>
        <w:tc>
          <w:tcPr>
            <w:tcW w:w="2016" w:type="dxa"/>
          </w:tcPr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</w:p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</w:p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5F4A9D" w:rsidRDefault="000E4194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30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74915" w:rsidRDefault="00574915" w:rsidP="005F4A9D">
            <w:pPr>
              <w:jc w:val="center"/>
              <w:rPr>
                <w:sz w:val="16"/>
                <w:szCs w:val="16"/>
              </w:rPr>
            </w:pPr>
          </w:p>
          <w:p w:rsidR="00574915" w:rsidRPr="00574915" w:rsidRDefault="00574915" w:rsidP="005F4A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0E4194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31</w:t>
            </w:r>
          </w:p>
          <w:p w:rsidR="00574915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Buffalo Chicken Pizza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72262" w:rsidRDefault="00B60A19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 Wrap</w:t>
            </w:r>
          </w:p>
          <w:p w:rsidR="00B60A19" w:rsidRDefault="00B60A19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</w:t>
            </w:r>
          </w:p>
          <w:p w:rsidR="00B60A19" w:rsidRDefault="00B60A19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B60A19" w:rsidRPr="00DC7767" w:rsidRDefault="00B60A19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F4A9D" w:rsidRDefault="000E4194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72262" w:rsidRDefault="00797C0C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  <w:bookmarkStart w:id="0" w:name="_GoBack"/>
            <w:bookmarkEnd w:id="0"/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F4A9D" w:rsidRDefault="005F4A9D" w:rsidP="00787506">
            <w:pPr>
              <w:rPr>
                <w:sz w:val="16"/>
                <w:szCs w:val="16"/>
              </w:rPr>
            </w:pPr>
          </w:p>
          <w:p w:rsidR="005F4A9D" w:rsidRPr="00B51FCA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0E4194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72262" w:rsidRDefault="00797C0C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Buffalo Chicken Wrap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672262" w:rsidRDefault="006722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F4A9D" w:rsidRPr="00787506" w:rsidRDefault="005F4A9D" w:rsidP="00800B0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5F4A9D" w:rsidRDefault="000E4194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</w:t>
            </w:r>
          </w:p>
          <w:p w:rsidR="003616D2" w:rsidRDefault="003616D2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Fries</w:t>
            </w:r>
          </w:p>
          <w:p w:rsidR="00672262" w:rsidRDefault="003616D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3616D2" w:rsidRDefault="00E967E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Nuggets </w:t>
            </w:r>
          </w:p>
          <w:p w:rsidR="00E967E2" w:rsidRDefault="00E967E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616D2" w:rsidRDefault="00C71C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C71C62" w:rsidRDefault="00C71C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C71C62" w:rsidRPr="003616D2" w:rsidRDefault="00C71C62" w:rsidP="006722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F4A9D" w:rsidRDefault="005F4A9D" w:rsidP="005F4A9D">
            <w:pPr>
              <w:jc w:val="center"/>
              <w:rPr>
                <w:noProof/>
                <w:sz w:val="16"/>
                <w:szCs w:val="16"/>
              </w:rPr>
            </w:pPr>
          </w:p>
          <w:p w:rsidR="005F4A9D" w:rsidRPr="00B51FCA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Pr="00B51FCA" w:rsidRDefault="00B878A0" w:rsidP="005F4A9D">
            <w:pPr>
              <w:jc w:val="center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143000" cy="9048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eVFA3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A9D" w:rsidRPr="00E92D02" w:rsidRDefault="005F4A9D" w:rsidP="005F4A9D">
            <w:pPr>
              <w:jc w:val="center"/>
              <w:rPr>
                <w:noProof/>
              </w:rPr>
            </w:pPr>
          </w:p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</w:p>
        </w:tc>
      </w:tr>
    </w:tbl>
    <w:p w:rsidR="00A3297F" w:rsidRPr="00B51FCA" w:rsidRDefault="000E4194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6119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93D17"/>
    <w:rsid w:val="000A4B2D"/>
    <w:rsid w:val="000B0420"/>
    <w:rsid w:val="000C0A3E"/>
    <w:rsid w:val="000C4273"/>
    <w:rsid w:val="000D0A8A"/>
    <w:rsid w:val="000D638D"/>
    <w:rsid w:val="000E4194"/>
    <w:rsid w:val="000E436B"/>
    <w:rsid w:val="000F0FDB"/>
    <w:rsid w:val="00101377"/>
    <w:rsid w:val="0011320A"/>
    <w:rsid w:val="00137F84"/>
    <w:rsid w:val="001531A1"/>
    <w:rsid w:val="00163B9E"/>
    <w:rsid w:val="001750D4"/>
    <w:rsid w:val="00186CBA"/>
    <w:rsid w:val="001932DA"/>
    <w:rsid w:val="001B0592"/>
    <w:rsid w:val="001C4072"/>
    <w:rsid w:val="001C63DB"/>
    <w:rsid w:val="001E352D"/>
    <w:rsid w:val="00224FDA"/>
    <w:rsid w:val="00227006"/>
    <w:rsid w:val="00241419"/>
    <w:rsid w:val="00243760"/>
    <w:rsid w:val="00250E6E"/>
    <w:rsid w:val="002522BC"/>
    <w:rsid w:val="00262573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D23A6"/>
    <w:rsid w:val="002D45C8"/>
    <w:rsid w:val="002E24F7"/>
    <w:rsid w:val="002F2560"/>
    <w:rsid w:val="002F7657"/>
    <w:rsid w:val="00302773"/>
    <w:rsid w:val="00303838"/>
    <w:rsid w:val="003071CB"/>
    <w:rsid w:val="00314F6A"/>
    <w:rsid w:val="00342DBF"/>
    <w:rsid w:val="00346F66"/>
    <w:rsid w:val="00355051"/>
    <w:rsid w:val="003616D2"/>
    <w:rsid w:val="00377C5E"/>
    <w:rsid w:val="00383E28"/>
    <w:rsid w:val="00387F63"/>
    <w:rsid w:val="003A16FE"/>
    <w:rsid w:val="003B2138"/>
    <w:rsid w:val="003B2413"/>
    <w:rsid w:val="003B2A3F"/>
    <w:rsid w:val="003C43E9"/>
    <w:rsid w:val="003C4DBD"/>
    <w:rsid w:val="003E2535"/>
    <w:rsid w:val="003E7F1E"/>
    <w:rsid w:val="003F50F8"/>
    <w:rsid w:val="003F74BE"/>
    <w:rsid w:val="00405CB0"/>
    <w:rsid w:val="00411C4F"/>
    <w:rsid w:val="00413779"/>
    <w:rsid w:val="0041589D"/>
    <w:rsid w:val="00415D3C"/>
    <w:rsid w:val="004173FA"/>
    <w:rsid w:val="00422B88"/>
    <w:rsid w:val="004268EC"/>
    <w:rsid w:val="004304C0"/>
    <w:rsid w:val="004378FE"/>
    <w:rsid w:val="004465DA"/>
    <w:rsid w:val="004503ED"/>
    <w:rsid w:val="00451017"/>
    <w:rsid w:val="00455319"/>
    <w:rsid w:val="00460F87"/>
    <w:rsid w:val="004642A8"/>
    <w:rsid w:val="00465584"/>
    <w:rsid w:val="0048760D"/>
    <w:rsid w:val="00487744"/>
    <w:rsid w:val="004923EE"/>
    <w:rsid w:val="004A6088"/>
    <w:rsid w:val="004B685C"/>
    <w:rsid w:val="004D452B"/>
    <w:rsid w:val="004D70EF"/>
    <w:rsid w:val="004E2E18"/>
    <w:rsid w:val="004E60C2"/>
    <w:rsid w:val="004F2E46"/>
    <w:rsid w:val="004F64BA"/>
    <w:rsid w:val="004F7D7E"/>
    <w:rsid w:val="005014E8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728B"/>
    <w:rsid w:val="005573EA"/>
    <w:rsid w:val="00573087"/>
    <w:rsid w:val="005733E8"/>
    <w:rsid w:val="00574915"/>
    <w:rsid w:val="00586FEC"/>
    <w:rsid w:val="00592B3E"/>
    <w:rsid w:val="005A19A4"/>
    <w:rsid w:val="005A534F"/>
    <w:rsid w:val="005A5A11"/>
    <w:rsid w:val="005B4A28"/>
    <w:rsid w:val="005B6106"/>
    <w:rsid w:val="005B6115"/>
    <w:rsid w:val="005B767D"/>
    <w:rsid w:val="005C1FAE"/>
    <w:rsid w:val="005C22DF"/>
    <w:rsid w:val="005D6429"/>
    <w:rsid w:val="005E68EA"/>
    <w:rsid w:val="005F1CF7"/>
    <w:rsid w:val="005F25FD"/>
    <w:rsid w:val="005F4A9D"/>
    <w:rsid w:val="00603ECE"/>
    <w:rsid w:val="006106A5"/>
    <w:rsid w:val="006200F2"/>
    <w:rsid w:val="00637F28"/>
    <w:rsid w:val="0064378A"/>
    <w:rsid w:val="00653C02"/>
    <w:rsid w:val="00662690"/>
    <w:rsid w:val="00672262"/>
    <w:rsid w:val="0067357B"/>
    <w:rsid w:val="00676AD6"/>
    <w:rsid w:val="006854E6"/>
    <w:rsid w:val="00685DA2"/>
    <w:rsid w:val="00691D0E"/>
    <w:rsid w:val="00694AFF"/>
    <w:rsid w:val="006A03AE"/>
    <w:rsid w:val="006A7324"/>
    <w:rsid w:val="006C1DFF"/>
    <w:rsid w:val="006C6347"/>
    <w:rsid w:val="006D6B82"/>
    <w:rsid w:val="006F70E3"/>
    <w:rsid w:val="0070564A"/>
    <w:rsid w:val="00707043"/>
    <w:rsid w:val="00770475"/>
    <w:rsid w:val="00774237"/>
    <w:rsid w:val="0077431A"/>
    <w:rsid w:val="00774EDD"/>
    <w:rsid w:val="007862F9"/>
    <w:rsid w:val="00787506"/>
    <w:rsid w:val="007964DB"/>
    <w:rsid w:val="00797C0C"/>
    <w:rsid w:val="007B6798"/>
    <w:rsid w:val="008003F3"/>
    <w:rsid w:val="00800B08"/>
    <w:rsid w:val="00804786"/>
    <w:rsid w:val="0083208E"/>
    <w:rsid w:val="008403D3"/>
    <w:rsid w:val="00841987"/>
    <w:rsid w:val="00861FAA"/>
    <w:rsid w:val="00886A57"/>
    <w:rsid w:val="0088754F"/>
    <w:rsid w:val="00890C70"/>
    <w:rsid w:val="008B2BC8"/>
    <w:rsid w:val="008B6186"/>
    <w:rsid w:val="008C6C9B"/>
    <w:rsid w:val="008D214F"/>
    <w:rsid w:val="008E5E15"/>
    <w:rsid w:val="00904612"/>
    <w:rsid w:val="00911C8F"/>
    <w:rsid w:val="00916300"/>
    <w:rsid w:val="0093048E"/>
    <w:rsid w:val="00934EC8"/>
    <w:rsid w:val="00942ED0"/>
    <w:rsid w:val="0096002E"/>
    <w:rsid w:val="0097013F"/>
    <w:rsid w:val="0097260C"/>
    <w:rsid w:val="00995165"/>
    <w:rsid w:val="009A7A4F"/>
    <w:rsid w:val="009A7BDE"/>
    <w:rsid w:val="009B18A2"/>
    <w:rsid w:val="009C3A64"/>
    <w:rsid w:val="009C617A"/>
    <w:rsid w:val="009E4A16"/>
    <w:rsid w:val="009F21DB"/>
    <w:rsid w:val="00A3297F"/>
    <w:rsid w:val="00A40C1A"/>
    <w:rsid w:val="00A51D81"/>
    <w:rsid w:val="00A54279"/>
    <w:rsid w:val="00A54481"/>
    <w:rsid w:val="00A57756"/>
    <w:rsid w:val="00A64282"/>
    <w:rsid w:val="00A70DEA"/>
    <w:rsid w:val="00A812BB"/>
    <w:rsid w:val="00A90454"/>
    <w:rsid w:val="00A952CF"/>
    <w:rsid w:val="00AB641F"/>
    <w:rsid w:val="00AC50E0"/>
    <w:rsid w:val="00AD301A"/>
    <w:rsid w:val="00AE4713"/>
    <w:rsid w:val="00AF79FE"/>
    <w:rsid w:val="00B075E2"/>
    <w:rsid w:val="00B1021B"/>
    <w:rsid w:val="00B3150D"/>
    <w:rsid w:val="00B47372"/>
    <w:rsid w:val="00B51FCA"/>
    <w:rsid w:val="00B53588"/>
    <w:rsid w:val="00B60A19"/>
    <w:rsid w:val="00B61592"/>
    <w:rsid w:val="00B66AA6"/>
    <w:rsid w:val="00B66EB9"/>
    <w:rsid w:val="00B878A0"/>
    <w:rsid w:val="00B9563A"/>
    <w:rsid w:val="00BA47F5"/>
    <w:rsid w:val="00BB5C86"/>
    <w:rsid w:val="00BC3A63"/>
    <w:rsid w:val="00BC54F5"/>
    <w:rsid w:val="00BC6043"/>
    <w:rsid w:val="00BD0ACE"/>
    <w:rsid w:val="00BD4256"/>
    <w:rsid w:val="00BE2689"/>
    <w:rsid w:val="00BE4788"/>
    <w:rsid w:val="00C012B4"/>
    <w:rsid w:val="00C06085"/>
    <w:rsid w:val="00C17D43"/>
    <w:rsid w:val="00C2754C"/>
    <w:rsid w:val="00C35A32"/>
    <w:rsid w:val="00C71C62"/>
    <w:rsid w:val="00C8172E"/>
    <w:rsid w:val="00C82287"/>
    <w:rsid w:val="00C93A0A"/>
    <w:rsid w:val="00CB1C18"/>
    <w:rsid w:val="00CB2CFB"/>
    <w:rsid w:val="00CB3525"/>
    <w:rsid w:val="00CC7C03"/>
    <w:rsid w:val="00CD167D"/>
    <w:rsid w:val="00CD1CBB"/>
    <w:rsid w:val="00CE5E6E"/>
    <w:rsid w:val="00CF37E0"/>
    <w:rsid w:val="00D15785"/>
    <w:rsid w:val="00D25F8C"/>
    <w:rsid w:val="00D517D6"/>
    <w:rsid w:val="00D71A33"/>
    <w:rsid w:val="00D74CF6"/>
    <w:rsid w:val="00D74F88"/>
    <w:rsid w:val="00D97AC8"/>
    <w:rsid w:val="00D97FAB"/>
    <w:rsid w:val="00DA387D"/>
    <w:rsid w:val="00DC3D70"/>
    <w:rsid w:val="00DC7767"/>
    <w:rsid w:val="00DD4A6B"/>
    <w:rsid w:val="00DD5D2D"/>
    <w:rsid w:val="00E132E6"/>
    <w:rsid w:val="00E14B9B"/>
    <w:rsid w:val="00E20886"/>
    <w:rsid w:val="00E24466"/>
    <w:rsid w:val="00E36637"/>
    <w:rsid w:val="00E47CA4"/>
    <w:rsid w:val="00E54668"/>
    <w:rsid w:val="00E60DBD"/>
    <w:rsid w:val="00E92D02"/>
    <w:rsid w:val="00E967E2"/>
    <w:rsid w:val="00EA25B5"/>
    <w:rsid w:val="00EB776F"/>
    <w:rsid w:val="00ED0FB3"/>
    <w:rsid w:val="00ED64DD"/>
    <w:rsid w:val="00EE2E36"/>
    <w:rsid w:val="00EE336A"/>
    <w:rsid w:val="00EF5B27"/>
    <w:rsid w:val="00F0172E"/>
    <w:rsid w:val="00F16D8B"/>
    <w:rsid w:val="00F46745"/>
    <w:rsid w:val="00F54228"/>
    <w:rsid w:val="00F90A11"/>
    <w:rsid w:val="00FA585D"/>
    <w:rsid w:val="00FA7717"/>
    <w:rsid w:val="00FD1814"/>
    <w:rsid w:val="00FD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449920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33C24"/>
    <w:rsid w:val="00050D15"/>
    <w:rsid w:val="00071A14"/>
    <w:rsid w:val="000946BC"/>
    <w:rsid w:val="000B5137"/>
    <w:rsid w:val="000F1D37"/>
    <w:rsid w:val="00111634"/>
    <w:rsid w:val="0011403D"/>
    <w:rsid w:val="00121A74"/>
    <w:rsid w:val="0014171C"/>
    <w:rsid w:val="00142510"/>
    <w:rsid w:val="001502DF"/>
    <w:rsid w:val="001771CF"/>
    <w:rsid w:val="001C07A5"/>
    <w:rsid w:val="00226179"/>
    <w:rsid w:val="002515FF"/>
    <w:rsid w:val="002727E6"/>
    <w:rsid w:val="002745DE"/>
    <w:rsid w:val="002A556A"/>
    <w:rsid w:val="002C6AA0"/>
    <w:rsid w:val="002F443A"/>
    <w:rsid w:val="00321345"/>
    <w:rsid w:val="0033040A"/>
    <w:rsid w:val="00352399"/>
    <w:rsid w:val="003730B6"/>
    <w:rsid w:val="003734A2"/>
    <w:rsid w:val="003A6EAC"/>
    <w:rsid w:val="003D141D"/>
    <w:rsid w:val="003F606B"/>
    <w:rsid w:val="00427469"/>
    <w:rsid w:val="004439EC"/>
    <w:rsid w:val="0045024D"/>
    <w:rsid w:val="004536C1"/>
    <w:rsid w:val="004546AA"/>
    <w:rsid w:val="00464013"/>
    <w:rsid w:val="0046434A"/>
    <w:rsid w:val="0046738D"/>
    <w:rsid w:val="004875EC"/>
    <w:rsid w:val="00495B5B"/>
    <w:rsid w:val="004B2F46"/>
    <w:rsid w:val="00536555"/>
    <w:rsid w:val="0055138A"/>
    <w:rsid w:val="005E34B9"/>
    <w:rsid w:val="006017C3"/>
    <w:rsid w:val="00614F44"/>
    <w:rsid w:val="00643F30"/>
    <w:rsid w:val="00667C73"/>
    <w:rsid w:val="00672559"/>
    <w:rsid w:val="00687D15"/>
    <w:rsid w:val="006A32EB"/>
    <w:rsid w:val="006B22B5"/>
    <w:rsid w:val="006D58B0"/>
    <w:rsid w:val="006E75B0"/>
    <w:rsid w:val="00705FA9"/>
    <w:rsid w:val="007737A1"/>
    <w:rsid w:val="00781123"/>
    <w:rsid w:val="007D5056"/>
    <w:rsid w:val="007E4133"/>
    <w:rsid w:val="00893DA4"/>
    <w:rsid w:val="008C5E13"/>
    <w:rsid w:val="008D2D22"/>
    <w:rsid w:val="00904025"/>
    <w:rsid w:val="00927F01"/>
    <w:rsid w:val="00936F4A"/>
    <w:rsid w:val="00947206"/>
    <w:rsid w:val="00952268"/>
    <w:rsid w:val="0096142F"/>
    <w:rsid w:val="00974B7C"/>
    <w:rsid w:val="00976BD7"/>
    <w:rsid w:val="009850DC"/>
    <w:rsid w:val="00995A8C"/>
    <w:rsid w:val="00A0359E"/>
    <w:rsid w:val="00A20B20"/>
    <w:rsid w:val="00A4185C"/>
    <w:rsid w:val="00A853C9"/>
    <w:rsid w:val="00A8586A"/>
    <w:rsid w:val="00AA499B"/>
    <w:rsid w:val="00AC1913"/>
    <w:rsid w:val="00AD3FE3"/>
    <w:rsid w:val="00AF18F4"/>
    <w:rsid w:val="00B04EA8"/>
    <w:rsid w:val="00B266FB"/>
    <w:rsid w:val="00B55885"/>
    <w:rsid w:val="00B57AC4"/>
    <w:rsid w:val="00B65E4A"/>
    <w:rsid w:val="00B8027E"/>
    <w:rsid w:val="00B8520E"/>
    <w:rsid w:val="00BA4810"/>
    <w:rsid w:val="00BB59F0"/>
    <w:rsid w:val="00BB7A9F"/>
    <w:rsid w:val="00BC3670"/>
    <w:rsid w:val="00C134D2"/>
    <w:rsid w:val="00C42CE0"/>
    <w:rsid w:val="00CA22E2"/>
    <w:rsid w:val="00D35205"/>
    <w:rsid w:val="00D612B6"/>
    <w:rsid w:val="00DC1CBF"/>
    <w:rsid w:val="00E34FF8"/>
    <w:rsid w:val="00E50594"/>
    <w:rsid w:val="00E66539"/>
    <w:rsid w:val="00EA2364"/>
    <w:rsid w:val="00EB174B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F4E8E4-8DB7-4617-8476-E4488D11D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116</TotalTime>
  <Pages>1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17</cp:revision>
  <cp:lastPrinted>2020-02-06T15:55:00Z</cp:lastPrinted>
  <dcterms:created xsi:type="dcterms:W3CDTF">2020-01-14T14:05:00Z</dcterms:created>
  <dcterms:modified xsi:type="dcterms:W3CDTF">2020-02-10T13:07:00Z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