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73F950C" wp14:editId="7D45A7A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6381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:rsidR="00A3297F" w:rsidRDefault="003C43E9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- Elementary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School</w:t>
                                </w:r>
                                <w:r w:rsidR="00D60619">
                                  <w:rPr>
                                    <w:sz w:val="28"/>
                                    <w:szCs w:val="28"/>
                                  </w:rPr>
                                  <w:t xml:space="preserve"> March</w:t>
                                </w:r>
                                <w:r w:rsidR="0025609C">
                                  <w:rPr>
                                    <w:sz w:val="28"/>
                                    <w:szCs w:val="28"/>
                                  </w:rPr>
                                  <w:t xml:space="preserve"> 2020</w:t>
                                </w:r>
                              </w:p>
                            </w:sdtContent>
                          </w:sdt>
                          <w:p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Pr="00551BF5" w:rsidRDefault="00D74CF6" w:rsidP="00137F84">
                            <w:pPr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3F95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50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jaqwIAAKk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:rsidR="00A3297F" w:rsidRDefault="003C43E9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- Elementary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School</w:t>
                          </w:r>
                          <w:r w:rsidR="00D60619">
                            <w:rPr>
                              <w:sz w:val="28"/>
                              <w:szCs w:val="28"/>
                            </w:rPr>
                            <w:t xml:space="preserve"> March</w:t>
                          </w:r>
                          <w:r w:rsidR="0025609C">
                            <w:rPr>
                              <w:sz w:val="28"/>
                              <w:szCs w:val="28"/>
                            </w:rPr>
                            <w:t xml:space="preserve"> 2020</w:t>
                          </w:r>
                        </w:p>
                      </w:sdtContent>
                    </w:sdt>
                    <w:p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Pr="00551BF5" w:rsidRDefault="00D74CF6" w:rsidP="00137F84">
                      <w:pPr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4DA0075" wp14:editId="7A50749F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4D107" wp14:editId="1C73AC59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0075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G9sgIAALA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2124D107" wp14:editId="1C73AC59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Default="00021CDE">
            <w:r>
              <w:rPr>
                <w:noProof/>
              </w:rPr>
              <w:drawing>
                <wp:inline distT="0" distB="0" distL="0" distR="0">
                  <wp:extent cx="1143000" cy="9048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JI_DazzleMarch_march1_c[1]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D60619" w:rsidRDefault="00021CDE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</w:t>
            </w:r>
          </w:p>
          <w:p w:rsidR="00D60619" w:rsidRDefault="00D60619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Popcorn Chicken </w:t>
            </w:r>
          </w:p>
          <w:p w:rsidR="00D60619" w:rsidRDefault="00D60619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D60619" w:rsidRDefault="00D60619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D60619" w:rsidRDefault="00D60619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Chef Salad W / Roll</w:t>
            </w:r>
          </w:p>
          <w:p w:rsidR="00D60619" w:rsidRDefault="00D60619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Cheesy Broccoli</w:t>
            </w:r>
          </w:p>
          <w:p w:rsidR="00D60619" w:rsidRDefault="00D60619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Red Peppers </w:t>
            </w:r>
          </w:p>
          <w:p w:rsidR="00D60619" w:rsidRDefault="00D60619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586FEC" w:rsidRDefault="00586FEC" w:rsidP="002E04A5">
            <w:pPr>
              <w:jc w:val="center"/>
              <w:rPr>
                <w:sz w:val="16"/>
                <w:szCs w:val="16"/>
              </w:rPr>
            </w:pPr>
          </w:p>
          <w:p w:rsidR="00D60619" w:rsidRPr="00021CDE" w:rsidRDefault="00D60619" w:rsidP="002E04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04319" w:rsidRDefault="00021CDE" w:rsidP="0005180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3</w:t>
            </w:r>
          </w:p>
          <w:p w:rsidR="00D60619" w:rsidRDefault="0087493F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Shrimp Poppers</w:t>
            </w:r>
          </w:p>
          <w:p w:rsidR="00D60619" w:rsidRDefault="00D60619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D60619" w:rsidRDefault="00D60619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D60619" w:rsidRDefault="00D60619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Dog</w:t>
            </w:r>
          </w:p>
          <w:p w:rsidR="00D60619" w:rsidRDefault="00D60619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D60619" w:rsidRDefault="00D60619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D60619" w:rsidRDefault="00D60619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D60619" w:rsidRPr="00404319" w:rsidRDefault="00D60619" w:rsidP="0005180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D60619" w:rsidRDefault="00021CDE" w:rsidP="008749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4</w:t>
            </w:r>
          </w:p>
          <w:p w:rsidR="00D60619" w:rsidRDefault="0087493F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:rsidR="00D60619" w:rsidRDefault="00D60619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D60619" w:rsidRDefault="0087493F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Hoagie</w:t>
            </w:r>
          </w:p>
          <w:p w:rsidR="00D60619" w:rsidRDefault="00D60619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D60619" w:rsidRDefault="00D60619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D60619" w:rsidRPr="002522BC" w:rsidRDefault="00D60619" w:rsidP="00D6061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D60619" w:rsidRDefault="00D60619" w:rsidP="00C26F54">
            <w:pPr>
              <w:jc w:val="center"/>
              <w:rPr>
                <w:sz w:val="16"/>
                <w:szCs w:val="16"/>
              </w:rPr>
            </w:pPr>
          </w:p>
          <w:p w:rsidR="00E73205" w:rsidRPr="00E60DBD" w:rsidRDefault="00E73205" w:rsidP="00C26F5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EB6BE0" w:rsidRDefault="00021CDE" w:rsidP="00E7320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5</w:t>
            </w:r>
          </w:p>
          <w:p w:rsidR="00D60619" w:rsidRDefault="00D60619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Macaroni &amp; Cheese</w:t>
            </w:r>
          </w:p>
          <w:p w:rsidR="00D60619" w:rsidRDefault="00D60619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87493F" w:rsidRDefault="0087493F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:rsidR="0087493F" w:rsidRDefault="0087493F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D60619" w:rsidRDefault="00D60619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D60619" w:rsidRPr="00E60DBD" w:rsidRDefault="00D60619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97260C" w:rsidRDefault="00021CDE" w:rsidP="00A9432A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March 6</w:t>
            </w:r>
          </w:p>
          <w:p w:rsidR="00D60619" w:rsidRDefault="00D60619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Pepperoni Pizza</w:t>
            </w:r>
          </w:p>
          <w:p w:rsidR="00D60619" w:rsidRDefault="00D60619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D60619" w:rsidRDefault="00D60619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Nuggets / Roll</w:t>
            </w:r>
          </w:p>
          <w:p w:rsidR="00D60619" w:rsidRDefault="00D60619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D60619" w:rsidRDefault="00D60619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Cucumbers W / Dip</w:t>
            </w:r>
          </w:p>
          <w:p w:rsidR="00D60619" w:rsidRPr="00552617" w:rsidRDefault="00D60619" w:rsidP="00D6061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281D26" w:rsidRDefault="00281D26">
            <w:r>
              <w:t>Offer verses serve -</w:t>
            </w:r>
          </w:p>
          <w:p w:rsidR="00281D26" w:rsidRDefault="00281D26">
            <w:r>
              <w:t>Students must take</w:t>
            </w:r>
          </w:p>
          <w:p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Pr="002522BC" w:rsidRDefault="00417CBD" w:rsidP="00C7504E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1016635" cy="90487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5aa2d6936a60f.image[1]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63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016" w:type="dxa"/>
          </w:tcPr>
          <w:p w:rsidR="009A7BDE" w:rsidRDefault="00021CDE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9</w:t>
            </w:r>
          </w:p>
          <w:p w:rsidR="00D60619" w:rsidRDefault="00417CBD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Drum Stick</w:t>
            </w:r>
          </w:p>
          <w:p w:rsidR="00D60619" w:rsidRPr="00B51FCA" w:rsidRDefault="00D60619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D60619" w:rsidRDefault="00D60619" w:rsidP="00D60619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Or</w:t>
            </w:r>
          </w:p>
          <w:p w:rsidR="00D60619" w:rsidRDefault="00D60619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:rsidR="00D60619" w:rsidRPr="00B51FCA" w:rsidRDefault="00033194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Tatar Tots</w:t>
            </w:r>
          </w:p>
          <w:p w:rsidR="00D60619" w:rsidRPr="00B51FCA" w:rsidRDefault="00033194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D60619" w:rsidRPr="00B51FCA" w:rsidRDefault="00D60619" w:rsidP="00D60619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Choice of Fruit / Milk</w:t>
            </w:r>
          </w:p>
          <w:p w:rsidR="005278A3" w:rsidRPr="005278A3" w:rsidRDefault="005278A3" w:rsidP="00D6061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D60619" w:rsidRDefault="00021CDE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10</w:t>
            </w:r>
            <w:r w:rsidR="00D60619">
              <w:rPr>
                <w:sz w:val="16"/>
                <w:szCs w:val="16"/>
              </w:rPr>
              <w:t xml:space="preserve"> </w:t>
            </w:r>
          </w:p>
          <w:p w:rsidR="00D60619" w:rsidRDefault="00D60619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Tomato Soup</w:t>
            </w:r>
          </w:p>
          <w:p w:rsidR="00D60619" w:rsidRDefault="00D60619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Cheese Sandwich</w:t>
            </w:r>
          </w:p>
          <w:p w:rsidR="00D60619" w:rsidRDefault="00D60619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D60619" w:rsidRDefault="00D60619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:rsidR="00D60619" w:rsidRDefault="00D60619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Cheesy Broccoli</w:t>
            </w:r>
          </w:p>
          <w:p w:rsidR="00D60619" w:rsidRDefault="00D60619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D60619" w:rsidRDefault="00D60619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1A6F5F" w:rsidRDefault="001A6F5F" w:rsidP="001A6F5F">
            <w:pPr>
              <w:jc w:val="center"/>
              <w:rPr>
                <w:sz w:val="16"/>
                <w:szCs w:val="16"/>
              </w:rPr>
            </w:pPr>
          </w:p>
          <w:p w:rsidR="001A6F5F" w:rsidRPr="001A6F5F" w:rsidRDefault="001A6F5F" w:rsidP="00D6061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6" w:type="dxa"/>
          </w:tcPr>
          <w:p w:rsidR="00362BDF" w:rsidRDefault="00021CDE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11</w:t>
            </w:r>
          </w:p>
          <w:p w:rsidR="00E36CBA" w:rsidRDefault="0087493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Chicken Sandwich</w:t>
            </w:r>
          </w:p>
          <w:p w:rsidR="0087493F" w:rsidRDefault="0087493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Gravy</w:t>
            </w:r>
          </w:p>
          <w:p w:rsidR="00D60619" w:rsidRDefault="00D60619" w:rsidP="00D60619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Or</w:t>
            </w:r>
          </w:p>
          <w:p w:rsidR="00E36CBA" w:rsidRDefault="00033194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Sandwich</w:t>
            </w:r>
          </w:p>
          <w:p w:rsidR="00E36CBA" w:rsidRDefault="00E36CBA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Potatoes</w:t>
            </w:r>
          </w:p>
          <w:p w:rsidR="00E36CBA" w:rsidRDefault="0087493F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D60619" w:rsidRPr="00B51FCA" w:rsidRDefault="00D60619" w:rsidP="00D60619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Choice of Fruit / Milk</w:t>
            </w:r>
          </w:p>
          <w:p w:rsidR="00EB6BE0" w:rsidRDefault="00EB6BE0" w:rsidP="00EB6BE0">
            <w:pPr>
              <w:jc w:val="center"/>
              <w:rPr>
                <w:sz w:val="16"/>
                <w:szCs w:val="16"/>
              </w:rPr>
            </w:pPr>
          </w:p>
          <w:p w:rsidR="00362BDF" w:rsidRPr="0029275C" w:rsidRDefault="00362BDF" w:rsidP="00EB6BE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29275C" w:rsidRDefault="00021CDE" w:rsidP="00C327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12</w:t>
            </w:r>
          </w:p>
          <w:p w:rsidR="00D60619" w:rsidRDefault="00E36CBA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Chicken </w:t>
            </w:r>
            <w:r w:rsidR="00D60619">
              <w:rPr>
                <w:sz w:val="16"/>
                <w:szCs w:val="16"/>
              </w:rPr>
              <w:t>Taco</w:t>
            </w:r>
          </w:p>
          <w:p w:rsidR="00D60619" w:rsidRDefault="00D60619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D60619" w:rsidRDefault="00D60619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Turkey &amp; Cheese </w:t>
            </w:r>
          </w:p>
          <w:p w:rsidR="00D60619" w:rsidRDefault="0087493F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Flatbread Sandwich</w:t>
            </w:r>
          </w:p>
          <w:p w:rsidR="00D60619" w:rsidRDefault="00D60619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Refried Beans</w:t>
            </w:r>
          </w:p>
          <w:p w:rsidR="00D60619" w:rsidRDefault="00D60619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Cucumbers </w:t>
            </w:r>
          </w:p>
          <w:p w:rsidR="00362BDF" w:rsidRPr="00552617" w:rsidRDefault="00D60619" w:rsidP="00D6061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362BDF" w:rsidRDefault="00021CDE" w:rsidP="00A9432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13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Nuggets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Roll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362BDF" w:rsidRPr="00C26F54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  <w:r w:rsidR="00362BDF">
              <w:rPr>
                <w:sz w:val="16"/>
                <w:szCs w:val="16"/>
              </w:rPr>
              <w:t xml:space="preserve"> </w:t>
            </w:r>
          </w:p>
        </w:tc>
        <w:tc>
          <w:tcPr>
            <w:tcW w:w="2016" w:type="dxa"/>
          </w:tcPr>
          <w:p w:rsidR="005C22DF" w:rsidRDefault="00C92A79" w:rsidP="00A943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Pre-K Alternative Lunch</w:t>
            </w:r>
          </w:p>
          <w:p w:rsidR="0087493F" w:rsidRDefault="0087493F" w:rsidP="00A9432A">
            <w:pPr>
              <w:rPr>
                <w:sz w:val="16"/>
                <w:szCs w:val="16"/>
              </w:rPr>
            </w:pPr>
          </w:p>
          <w:p w:rsidR="00C92A79" w:rsidRDefault="000A3AAB" w:rsidP="00A943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3rd</w:t>
            </w:r>
            <w:r w:rsidR="00C92A79">
              <w:rPr>
                <w:sz w:val="16"/>
                <w:szCs w:val="16"/>
              </w:rPr>
              <w:t xml:space="preserve"> – Chicken Sticks W / Roll</w:t>
            </w:r>
          </w:p>
          <w:p w:rsidR="000A3AAB" w:rsidRDefault="000A3AAB" w:rsidP="00A9432A">
            <w:pPr>
              <w:rPr>
                <w:sz w:val="16"/>
                <w:szCs w:val="16"/>
              </w:rPr>
            </w:pPr>
          </w:p>
          <w:p w:rsidR="000A3AAB" w:rsidRPr="005C22DF" w:rsidRDefault="000A3AAB" w:rsidP="00A943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31</w:t>
            </w:r>
            <w:r w:rsidRPr="000A3AAB">
              <w:rPr>
                <w:sz w:val="16"/>
                <w:szCs w:val="16"/>
                <w:vertAlign w:val="superscript"/>
              </w:rPr>
              <w:t>st</w:t>
            </w:r>
            <w:r>
              <w:rPr>
                <w:sz w:val="16"/>
                <w:szCs w:val="16"/>
              </w:rPr>
              <w:t xml:space="preserve"> – Chicken Nuggets W / Roll</w:t>
            </w:r>
          </w:p>
        </w:tc>
      </w:tr>
      <w:tr w:rsidR="0048760D" w:rsidTr="00241419">
        <w:trPr>
          <w:trHeight w:hRule="exact" w:val="1500"/>
        </w:trPr>
        <w:tc>
          <w:tcPr>
            <w:tcW w:w="2016" w:type="dxa"/>
          </w:tcPr>
          <w:p w:rsidR="0048760D" w:rsidRPr="001750D4" w:rsidRDefault="0048760D" w:rsidP="0048760D">
            <w:pPr>
              <w:rPr>
                <w:b/>
                <w:sz w:val="16"/>
                <w:szCs w:val="16"/>
                <w:u w:val="single"/>
              </w:rPr>
            </w:pPr>
          </w:p>
          <w:p w:rsidR="0048760D" w:rsidRPr="001750D4" w:rsidRDefault="0048760D" w:rsidP="0048760D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48760D" w:rsidRPr="001750D4" w:rsidRDefault="0048760D" w:rsidP="0048760D">
            <w:pPr>
              <w:rPr>
                <w:b/>
                <w:sz w:val="16"/>
                <w:szCs w:val="16"/>
                <w:vertAlign w:val="subscript"/>
              </w:rPr>
            </w:pPr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</w:tc>
        <w:tc>
          <w:tcPr>
            <w:tcW w:w="2016" w:type="dxa"/>
          </w:tcPr>
          <w:p w:rsidR="0048760D" w:rsidRDefault="00021CDE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16</w:t>
            </w:r>
          </w:p>
          <w:p w:rsidR="00C26F54" w:rsidRDefault="00C26F54" w:rsidP="00C26F54">
            <w:pPr>
              <w:jc w:val="center"/>
              <w:rPr>
                <w:sz w:val="16"/>
                <w:szCs w:val="16"/>
              </w:rPr>
            </w:pPr>
          </w:p>
          <w:p w:rsidR="000A3AAB" w:rsidRDefault="000A3AAB" w:rsidP="00C26F54">
            <w:pPr>
              <w:jc w:val="center"/>
              <w:rPr>
                <w:sz w:val="16"/>
                <w:szCs w:val="16"/>
              </w:rPr>
            </w:pPr>
          </w:p>
          <w:p w:rsidR="00C26F54" w:rsidRPr="000A3AAB" w:rsidRDefault="000A3AAB" w:rsidP="00C26F54">
            <w:pPr>
              <w:jc w:val="center"/>
              <w:rPr>
                <w:sz w:val="16"/>
                <w:szCs w:val="16"/>
              </w:rPr>
            </w:pPr>
            <w:r w:rsidRPr="000A3AAB"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8003F3" w:rsidRDefault="00D60619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17</w:t>
            </w:r>
          </w:p>
          <w:p w:rsidR="00417CBD" w:rsidRDefault="00CD1077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Salisbury Steak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Cheese Steak</w:t>
            </w:r>
          </w:p>
          <w:p w:rsidR="00417CBD" w:rsidRDefault="00CD1077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Potatoes</w:t>
            </w:r>
          </w:p>
          <w:p w:rsidR="00417CBD" w:rsidRDefault="00671BEA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Red Peppers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B86682" w:rsidRDefault="00B86682" w:rsidP="005278A3">
            <w:pPr>
              <w:jc w:val="center"/>
              <w:rPr>
                <w:sz w:val="16"/>
                <w:szCs w:val="16"/>
              </w:rPr>
            </w:pPr>
          </w:p>
          <w:p w:rsidR="00B86682" w:rsidRDefault="00B86682" w:rsidP="005278A3">
            <w:pPr>
              <w:jc w:val="center"/>
              <w:rPr>
                <w:sz w:val="16"/>
                <w:szCs w:val="16"/>
              </w:rPr>
            </w:pPr>
          </w:p>
          <w:p w:rsidR="0048760D" w:rsidRDefault="0048760D" w:rsidP="00B86682">
            <w:pPr>
              <w:jc w:val="center"/>
            </w:pPr>
          </w:p>
        </w:tc>
        <w:tc>
          <w:tcPr>
            <w:tcW w:w="2016" w:type="dxa"/>
          </w:tcPr>
          <w:p w:rsidR="0048760D" w:rsidRDefault="00D60619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18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Walking Taco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172CA" w:rsidRDefault="00B172CA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Refried Beans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392FF2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392FF2" w:rsidRDefault="00392FF2" w:rsidP="00392FF2">
            <w:pPr>
              <w:rPr>
                <w:sz w:val="16"/>
                <w:szCs w:val="16"/>
              </w:rPr>
            </w:pPr>
          </w:p>
          <w:p w:rsidR="00FD4823" w:rsidRPr="00E36637" w:rsidRDefault="00FD4823" w:rsidP="00362BD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D60619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19</w:t>
            </w:r>
          </w:p>
          <w:p w:rsidR="00E36CBA" w:rsidRDefault="00E36CBA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Alfredo</w:t>
            </w:r>
          </w:p>
          <w:p w:rsidR="00E36CBA" w:rsidRDefault="002E0C02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17CBD" w:rsidRDefault="00033194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:rsidR="00417CBD" w:rsidRDefault="00CD1077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417CBD" w:rsidRDefault="00671BEA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4D7D93" w:rsidRPr="00934EC8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8A2B9A" w:rsidRDefault="00D60619" w:rsidP="008A2B9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20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Bread Pizza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417CBD" w:rsidRDefault="00033194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Nuggets W/ Roll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4507BD" w:rsidRPr="00934EC8" w:rsidRDefault="004507BD" w:rsidP="008A2B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0B0ABD" w:rsidRPr="00051801" w:rsidRDefault="000B0ABD" w:rsidP="00051801">
            <w:pPr>
              <w:rPr>
                <w:sz w:val="16"/>
                <w:szCs w:val="16"/>
              </w:rPr>
            </w:pP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B47372" w:rsidRPr="004D35CF" w:rsidRDefault="00417CBD" w:rsidP="002522B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143000" cy="9048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pring_text1[1]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8A2B9A" w:rsidRPr="00A9432A" w:rsidRDefault="00D60619" w:rsidP="00A9432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23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Spaghetti &amp; Meatballs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17CBD" w:rsidRDefault="00E36CBA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Chicken Sandwich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Baby Carrots</w:t>
            </w:r>
          </w:p>
          <w:p w:rsidR="00A9432A" w:rsidRPr="00A9432A" w:rsidRDefault="00417CBD" w:rsidP="00417CB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D217A3" w:rsidRDefault="00D60619" w:rsidP="002D4E8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24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and Waffles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Gravy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17CBD" w:rsidRDefault="002E0C02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Steak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4A5AC3" w:rsidRPr="00E73205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30043B" w:rsidRDefault="00D60619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25</w:t>
            </w:r>
          </w:p>
          <w:p w:rsidR="00B172CA" w:rsidRDefault="00B172CA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Loaded Nachos</w:t>
            </w:r>
          </w:p>
          <w:p w:rsidR="00B172CA" w:rsidRDefault="00B172CA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B172CA" w:rsidRDefault="00B172CA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Cucumbers W / Dip</w:t>
            </w:r>
          </w:p>
          <w:p w:rsidR="004A5AC3" w:rsidRPr="004923EE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2D4E81" w:rsidRDefault="00D60619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26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Chicken Patty 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417CBD" w:rsidRDefault="00B172CA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D217A3" w:rsidRPr="00E73205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E73205" w:rsidRDefault="00D60619" w:rsidP="00E7320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27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Pepperoni Pizza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417CBD" w:rsidRDefault="00B172CA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Sandwich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E73205" w:rsidRDefault="00E73205" w:rsidP="00E73205">
            <w:pPr>
              <w:jc w:val="center"/>
              <w:rPr>
                <w:b/>
                <w:sz w:val="16"/>
                <w:szCs w:val="16"/>
              </w:rPr>
            </w:pPr>
          </w:p>
          <w:p w:rsidR="00C26F54" w:rsidRPr="00C26F54" w:rsidRDefault="00C26F54" w:rsidP="0025609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16" w:type="dxa"/>
          </w:tcPr>
          <w:p w:rsidR="00A3297F" w:rsidRDefault="002E04A5">
            <w:r>
              <w:t>Elementary Lunch</w:t>
            </w:r>
            <w:r w:rsidR="00D15785">
              <w:t>-</w:t>
            </w:r>
          </w:p>
          <w:p w:rsidR="00D15785" w:rsidRDefault="005A534F">
            <w:r>
              <w:t xml:space="preserve">$ </w:t>
            </w:r>
            <w:r w:rsidR="002E04A5">
              <w:t>2.65</w:t>
            </w:r>
          </w:p>
          <w:p w:rsidR="00D15785" w:rsidRDefault="00D15785">
            <w:r>
              <w:t>Milk - .50</w:t>
            </w:r>
          </w:p>
          <w:p w:rsidR="00D15785" w:rsidRDefault="00E60DBD">
            <w:r>
              <w:t>Reduced - .40</w:t>
            </w:r>
          </w:p>
          <w:p w:rsidR="00D15785" w:rsidRDefault="00D15785"/>
        </w:tc>
      </w:tr>
      <w:tr w:rsidR="00A3297F" w:rsidRPr="00B51FCA" w:rsidTr="00241419">
        <w:trPr>
          <w:trHeight w:hRule="exact" w:val="1500"/>
        </w:trPr>
        <w:tc>
          <w:tcPr>
            <w:tcW w:w="2016" w:type="dxa"/>
          </w:tcPr>
          <w:p w:rsidR="00241419" w:rsidRPr="00B51FCA" w:rsidRDefault="00241419" w:rsidP="00CC7C03">
            <w:pPr>
              <w:jc w:val="center"/>
              <w:rPr>
                <w:b/>
                <w:i/>
              </w:rPr>
            </w:pPr>
          </w:p>
          <w:p w:rsidR="00241419" w:rsidRPr="00B51FCA" w:rsidRDefault="00241419" w:rsidP="00CC7C03">
            <w:pPr>
              <w:jc w:val="center"/>
              <w:rPr>
                <w:b/>
                <w:i/>
              </w:rPr>
            </w:pPr>
          </w:p>
          <w:p w:rsidR="00A3297F" w:rsidRPr="00B51FCA" w:rsidRDefault="00241419" w:rsidP="00CC7C03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>No breakfast on two hour delays</w:t>
            </w:r>
          </w:p>
        </w:tc>
        <w:tc>
          <w:tcPr>
            <w:tcW w:w="2016" w:type="dxa"/>
          </w:tcPr>
          <w:p w:rsidR="002D4E81" w:rsidRDefault="00D60619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30</w:t>
            </w:r>
          </w:p>
          <w:p w:rsidR="00417CBD" w:rsidRDefault="00CD1077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Orange Chicken</w:t>
            </w:r>
            <w:r w:rsidR="00417CBD">
              <w:rPr>
                <w:sz w:val="16"/>
                <w:szCs w:val="16"/>
              </w:rPr>
              <w:t xml:space="preserve"> 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Chef Salad W / Roll</w:t>
            </w:r>
          </w:p>
          <w:p w:rsidR="00417CBD" w:rsidRDefault="00CD1077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Rice</w:t>
            </w:r>
          </w:p>
          <w:p w:rsidR="00417CBD" w:rsidRDefault="00B172CA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Oriental Vegetables</w:t>
            </w:r>
            <w:r w:rsidR="00417CBD">
              <w:rPr>
                <w:sz w:val="16"/>
                <w:szCs w:val="16"/>
              </w:rPr>
              <w:t xml:space="preserve"> 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D217A3" w:rsidRPr="00E73205" w:rsidRDefault="00D217A3" w:rsidP="00FD482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2D4E81" w:rsidRDefault="00D60619" w:rsidP="005278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31</w:t>
            </w:r>
          </w:p>
          <w:p w:rsidR="00417CBD" w:rsidRDefault="00B172CA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Shrimp Poppers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Dog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D217A3" w:rsidRPr="00E73205" w:rsidRDefault="00D217A3" w:rsidP="00D217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D35CF" w:rsidRDefault="00D60619" w:rsidP="00B23BF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</w:t>
            </w:r>
          </w:p>
          <w:p w:rsidR="00B172CA" w:rsidRDefault="00B172CA" w:rsidP="00B172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:rsidR="00B172CA" w:rsidRDefault="00B172CA" w:rsidP="00B172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172CA" w:rsidRDefault="00B172CA" w:rsidP="00B172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Hoagie</w:t>
            </w:r>
          </w:p>
          <w:p w:rsidR="00B172CA" w:rsidRDefault="00B172CA" w:rsidP="00B172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B172CA" w:rsidRDefault="00B172CA" w:rsidP="00B172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Red Peppers W / Dip</w:t>
            </w:r>
          </w:p>
          <w:p w:rsidR="00B172CA" w:rsidRPr="002522BC" w:rsidRDefault="00B172CA" w:rsidP="00B172C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</w:p>
          <w:p w:rsidR="008A2B9A" w:rsidRPr="00B51FCA" w:rsidRDefault="008A2B9A" w:rsidP="00417CB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B51FCA" w:rsidRDefault="00D60619" w:rsidP="00B51F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</w:t>
            </w:r>
          </w:p>
          <w:p w:rsidR="00E36CBA" w:rsidRDefault="00ED73C2" w:rsidP="00B51F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Italian Chicken </w:t>
            </w:r>
          </w:p>
          <w:p w:rsidR="00E36CBA" w:rsidRDefault="00E36CBA" w:rsidP="00B51F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Texas Toast</w:t>
            </w:r>
          </w:p>
          <w:p w:rsidR="00E36CBA" w:rsidRDefault="00E36CBA" w:rsidP="00E36C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36CBA" w:rsidRDefault="00E36CBA" w:rsidP="00B51F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 Sub</w:t>
            </w:r>
          </w:p>
          <w:p w:rsidR="00417CBD" w:rsidRDefault="00B172CA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4D35CF" w:rsidRPr="00B51FCA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B51FCA" w:rsidRDefault="00D60619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3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Pepperoni Pizza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Nuggets / Roll</w:t>
            </w:r>
          </w:p>
          <w:p w:rsidR="00417CBD" w:rsidRDefault="00671BEA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Cheesy Broccoli</w:t>
            </w:r>
          </w:p>
          <w:p w:rsidR="00417CBD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Cucumbers W / Dip</w:t>
            </w:r>
          </w:p>
          <w:p w:rsidR="004D35CF" w:rsidRPr="00B51FCA" w:rsidRDefault="00417CBD" w:rsidP="00417CB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11C4F" w:rsidRPr="00A9432A" w:rsidRDefault="000A3AAB" w:rsidP="00411C4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43000" cy="9048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stockphoto_8468582-spring-flower-garden-with-insects[1]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1C4F" w:rsidRPr="00B51FCA" w:rsidRDefault="00411C4F" w:rsidP="00411C4F">
            <w:pPr>
              <w:jc w:val="center"/>
              <w:rPr>
                <w:b/>
                <w:i/>
                <w:noProof/>
              </w:rPr>
            </w:pPr>
          </w:p>
          <w:p w:rsidR="00CE5E6E" w:rsidRPr="00B51FCA" w:rsidRDefault="00CE5E6E" w:rsidP="00411C4F">
            <w:pPr>
              <w:jc w:val="center"/>
              <w:rPr>
                <w:b/>
                <w:i/>
              </w:rPr>
            </w:pPr>
          </w:p>
        </w:tc>
      </w:tr>
    </w:tbl>
    <w:p w:rsidR="00A3297F" w:rsidRPr="00B51FCA" w:rsidRDefault="00A9432A">
      <w:pPr>
        <w:jc w:val="center"/>
        <w:rPr>
          <w:i/>
        </w:rPr>
      </w:pPr>
      <w:r>
        <w:rPr>
          <w:i/>
        </w:rPr>
        <w:t>Menu Subject to Change</w:t>
      </w: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134BD"/>
    <w:rsid w:val="00021CDE"/>
    <w:rsid w:val="00031507"/>
    <w:rsid w:val="00031EDE"/>
    <w:rsid w:val="00033194"/>
    <w:rsid w:val="00044508"/>
    <w:rsid w:val="00051801"/>
    <w:rsid w:val="000539EA"/>
    <w:rsid w:val="00054908"/>
    <w:rsid w:val="000772BF"/>
    <w:rsid w:val="000834B0"/>
    <w:rsid w:val="000841A3"/>
    <w:rsid w:val="00093D17"/>
    <w:rsid w:val="000A3AAB"/>
    <w:rsid w:val="000B0169"/>
    <w:rsid w:val="000B0ABD"/>
    <w:rsid w:val="000C4273"/>
    <w:rsid w:val="000D638D"/>
    <w:rsid w:val="000E3169"/>
    <w:rsid w:val="000E436B"/>
    <w:rsid w:val="00103E59"/>
    <w:rsid w:val="0011320A"/>
    <w:rsid w:val="00137F84"/>
    <w:rsid w:val="00146F22"/>
    <w:rsid w:val="0015114D"/>
    <w:rsid w:val="001531A1"/>
    <w:rsid w:val="00163B9E"/>
    <w:rsid w:val="001750D4"/>
    <w:rsid w:val="00186CBA"/>
    <w:rsid w:val="00196375"/>
    <w:rsid w:val="00197052"/>
    <w:rsid w:val="001A6F5F"/>
    <w:rsid w:val="001C63DB"/>
    <w:rsid w:val="001E352D"/>
    <w:rsid w:val="002075B9"/>
    <w:rsid w:val="00227006"/>
    <w:rsid w:val="00241419"/>
    <w:rsid w:val="00242D13"/>
    <w:rsid w:val="00250E6E"/>
    <w:rsid w:val="002522BC"/>
    <w:rsid w:val="0025609C"/>
    <w:rsid w:val="00276BCA"/>
    <w:rsid w:val="002806BB"/>
    <w:rsid w:val="00281D26"/>
    <w:rsid w:val="0028344D"/>
    <w:rsid w:val="0028362F"/>
    <w:rsid w:val="00283746"/>
    <w:rsid w:val="0029275C"/>
    <w:rsid w:val="002A503A"/>
    <w:rsid w:val="002B44DC"/>
    <w:rsid w:val="002C28E3"/>
    <w:rsid w:val="002C5340"/>
    <w:rsid w:val="002D4E81"/>
    <w:rsid w:val="002E04A5"/>
    <w:rsid w:val="002E0C02"/>
    <w:rsid w:val="002F2560"/>
    <w:rsid w:val="0030043B"/>
    <w:rsid w:val="0030205E"/>
    <w:rsid w:val="00302773"/>
    <w:rsid w:val="003071CB"/>
    <w:rsid w:val="00346F66"/>
    <w:rsid w:val="00355051"/>
    <w:rsid w:val="00362BDF"/>
    <w:rsid w:val="0038745B"/>
    <w:rsid w:val="00392FF2"/>
    <w:rsid w:val="003B2138"/>
    <w:rsid w:val="003B2413"/>
    <w:rsid w:val="003C43E9"/>
    <w:rsid w:val="003C4DBD"/>
    <w:rsid w:val="003D28E3"/>
    <w:rsid w:val="003E2535"/>
    <w:rsid w:val="003E7F1E"/>
    <w:rsid w:val="003F50F8"/>
    <w:rsid w:val="00404319"/>
    <w:rsid w:val="00411C4F"/>
    <w:rsid w:val="0041589D"/>
    <w:rsid w:val="00415D3C"/>
    <w:rsid w:val="004173FA"/>
    <w:rsid w:val="00417CBD"/>
    <w:rsid w:val="00422B88"/>
    <w:rsid w:val="004268EC"/>
    <w:rsid w:val="004304C0"/>
    <w:rsid w:val="004465DA"/>
    <w:rsid w:val="004503ED"/>
    <w:rsid w:val="004507BD"/>
    <w:rsid w:val="00451017"/>
    <w:rsid w:val="00455319"/>
    <w:rsid w:val="00460F87"/>
    <w:rsid w:val="0048760D"/>
    <w:rsid w:val="00487744"/>
    <w:rsid w:val="004923EE"/>
    <w:rsid w:val="004A5AC3"/>
    <w:rsid w:val="004A6088"/>
    <w:rsid w:val="004B685C"/>
    <w:rsid w:val="004D35CF"/>
    <w:rsid w:val="004D452B"/>
    <w:rsid w:val="004D70EF"/>
    <w:rsid w:val="004D7D93"/>
    <w:rsid w:val="004E2E18"/>
    <w:rsid w:val="004F2E46"/>
    <w:rsid w:val="005014E8"/>
    <w:rsid w:val="0050680D"/>
    <w:rsid w:val="005078D7"/>
    <w:rsid w:val="00507C2A"/>
    <w:rsid w:val="00513D79"/>
    <w:rsid w:val="0051737A"/>
    <w:rsid w:val="00524B2C"/>
    <w:rsid w:val="005278A3"/>
    <w:rsid w:val="00533919"/>
    <w:rsid w:val="00540343"/>
    <w:rsid w:val="00543428"/>
    <w:rsid w:val="00551BF5"/>
    <w:rsid w:val="00552617"/>
    <w:rsid w:val="00554AD2"/>
    <w:rsid w:val="0055728B"/>
    <w:rsid w:val="00562898"/>
    <w:rsid w:val="00573087"/>
    <w:rsid w:val="005733E8"/>
    <w:rsid w:val="00586FEC"/>
    <w:rsid w:val="00592B3E"/>
    <w:rsid w:val="005A19A4"/>
    <w:rsid w:val="005A534F"/>
    <w:rsid w:val="005A5A11"/>
    <w:rsid w:val="005B4A28"/>
    <w:rsid w:val="005B6106"/>
    <w:rsid w:val="005B767D"/>
    <w:rsid w:val="005C22DF"/>
    <w:rsid w:val="005D6429"/>
    <w:rsid w:val="005F1CF7"/>
    <w:rsid w:val="005F25FD"/>
    <w:rsid w:val="00603ECE"/>
    <w:rsid w:val="006106A5"/>
    <w:rsid w:val="006200F2"/>
    <w:rsid w:val="00637F28"/>
    <w:rsid w:val="00653C02"/>
    <w:rsid w:val="00662690"/>
    <w:rsid w:val="00671BEA"/>
    <w:rsid w:val="00676AD6"/>
    <w:rsid w:val="006854E6"/>
    <w:rsid w:val="00685DA2"/>
    <w:rsid w:val="006A03AE"/>
    <w:rsid w:val="006A7324"/>
    <w:rsid w:val="006C1DFF"/>
    <w:rsid w:val="006C6347"/>
    <w:rsid w:val="006D6B82"/>
    <w:rsid w:val="006E4B97"/>
    <w:rsid w:val="006F70E3"/>
    <w:rsid w:val="0070564A"/>
    <w:rsid w:val="00746FB2"/>
    <w:rsid w:val="00774237"/>
    <w:rsid w:val="0077431A"/>
    <w:rsid w:val="007B073E"/>
    <w:rsid w:val="007B6798"/>
    <w:rsid w:val="008003F3"/>
    <w:rsid w:val="00804786"/>
    <w:rsid w:val="00820E11"/>
    <w:rsid w:val="0083208E"/>
    <w:rsid w:val="0083787F"/>
    <w:rsid w:val="008403D3"/>
    <w:rsid w:val="00841987"/>
    <w:rsid w:val="00861FAA"/>
    <w:rsid w:val="008621CC"/>
    <w:rsid w:val="0087493F"/>
    <w:rsid w:val="00886A57"/>
    <w:rsid w:val="00886F92"/>
    <w:rsid w:val="00890C70"/>
    <w:rsid w:val="008A2B9A"/>
    <w:rsid w:val="008B2BC8"/>
    <w:rsid w:val="008B6186"/>
    <w:rsid w:val="008C6C9B"/>
    <w:rsid w:val="008D341E"/>
    <w:rsid w:val="00911C8F"/>
    <w:rsid w:val="00916300"/>
    <w:rsid w:val="00934EC8"/>
    <w:rsid w:val="0096002E"/>
    <w:rsid w:val="00972232"/>
    <w:rsid w:val="0097260C"/>
    <w:rsid w:val="00995165"/>
    <w:rsid w:val="009A7798"/>
    <w:rsid w:val="009A7BDE"/>
    <w:rsid w:val="009C3A64"/>
    <w:rsid w:val="009C5266"/>
    <w:rsid w:val="009C617A"/>
    <w:rsid w:val="009C659A"/>
    <w:rsid w:val="009E4A16"/>
    <w:rsid w:val="009F21DB"/>
    <w:rsid w:val="00A3297F"/>
    <w:rsid w:val="00A43C60"/>
    <w:rsid w:val="00A51D81"/>
    <w:rsid w:val="00A54279"/>
    <w:rsid w:val="00A54481"/>
    <w:rsid w:val="00A57756"/>
    <w:rsid w:val="00A64282"/>
    <w:rsid w:val="00A70DEA"/>
    <w:rsid w:val="00A812BB"/>
    <w:rsid w:val="00A9432A"/>
    <w:rsid w:val="00A952CF"/>
    <w:rsid w:val="00A9609E"/>
    <w:rsid w:val="00AB641F"/>
    <w:rsid w:val="00AC50E0"/>
    <w:rsid w:val="00AF79FE"/>
    <w:rsid w:val="00B040ED"/>
    <w:rsid w:val="00B1021B"/>
    <w:rsid w:val="00B172CA"/>
    <w:rsid w:val="00B23BF8"/>
    <w:rsid w:val="00B3150D"/>
    <w:rsid w:val="00B415A7"/>
    <w:rsid w:val="00B47372"/>
    <w:rsid w:val="00B500CC"/>
    <w:rsid w:val="00B51FCA"/>
    <w:rsid w:val="00B61592"/>
    <w:rsid w:val="00B66AA6"/>
    <w:rsid w:val="00B66EB9"/>
    <w:rsid w:val="00B86682"/>
    <w:rsid w:val="00B9563A"/>
    <w:rsid w:val="00BA42A8"/>
    <w:rsid w:val="00BC3A63"/>
    <w:rsid w:val="00BD0ACE"/>
    <w:rsid w:val="00BD4256"/>
    <w:rsid w:val="00BD5D41"/>
    <w:rsid w:val="00BD7275"/>
    <w:rsid w:val="00BE2689"/>
    <w:rsid w:val="00C06085"/>
    <w:rsid w:val="00C10615"/>
    <w:rsid w:val="00C17D43"/>
    <w:rsid w:val="00C26F54"/>
    <w:rsid w:val="00C2754C"/>
    <w:rsid w:val="00C327F0"/>
    <w:rsid w:val="00C35A32"/>
    <w:rsid w:val="00C57017"/>
    <w:rsid w:val="00C7504E"/>
    <w:rsid w:val="00C82287"/>
    <w:rsid w:val="00C92A79"/>
    <w:rsid w:val="00C93A0A"/>
    <w:rsid w:val="00CA2BFA"/>
    <w:rsid w:val="00CB1C18"/>
    <w:rsid w:val="00CB2CFB"/>
    <w:rsid w:val="00CC7C03"/>
    <w:rsid w:val="00CD1077"/>
    <w:rsid w:val="00CD167D"/>
    <w:rsid w:val="00CD1CBB"/>
    <w:rsid w:val="00CE5E6E"/>
    <w:rsid w:val="00D15785"/>
    <w:rsid w:val="00D217A3"/>
    <w:rsid w:val="00D25F8C"/>
    <w:rsid w:val="00D501E3"/>
    <w:rsid w:val="00D517D6"/>
    <w:rsid w:val="00D60619"/>
    <w:rsid w:val="00D74CF6"/>
    <w:rsid w:val="00D862B7"/>
    <w:rsid w:val="00D97AC8"/>
    <w:rsid w:val="00DC1D0A"/>
    <w:rsid w:val="00DC3D70"/>
    <w:rsid w:val="00DD4A6B"/>
    <w:rsid w:val="00DD5D2D"/>
    <w:rsid w:val="00DE3DD0"/>
    <w:rsid w:val="00DF045E"/>
    <w:rsid w:val="00E20886"/>
    <w:rsid w:val="00E24466"/>
    <w:rsid w:val="00E36637"/>
    <w:rsid w:val="00E36CBA"/>
    <w:rsid w:val="00E47CA4"/>
    <w:rsid w:val="00E54668"/>
    <w:rsid w:val="00E60DBD"/>
    <w:rsid w:val="00E73033"/>
    <w:rsid w:val="00E73205"/>
    <w:rsid w:val="00EB4AC5"/>
    <w:rsid w:val="00EB6BE0"/>
    <w:rsid w:val="00EB776F"/>
    <w:rsid w:val="00ED0FB3"/>
    <w:rsid w:val="00ED73C2"/>
    <w:rsid w:val="00EE2E36"/>
    <w:rsid w:val="00EF5B27"/>
    <w:rsid w:val="00F0172E"/>
    <w:rsid w:val="00F16D8B"/>
    <w:rsid w:val="00F46745"/>
    <w:rsid w:val="00F72B6F"/>
    <w:rsid w:val="00F90A11"/>
    <w:rsid w:val="00FA585D"/>
    <w:rsid w:val="00FA7717"/>
    <w:rsid w:val="00FC6F27"/>
    <w:rsid w:val="00FD1814"/>
    <w:rsid w:val="00FD4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FC9D23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BF"/>
    <w:rsid w:val="00071A14"/>
    <w:rsid w:val="000946BC"/>
    <w:rsid w:val="000B5137"/>
    <w:rsid w:val="0014171C"/>
    <w:rsid w:val="00147A74"/>
    <w:rsid w:val="001502DF"/>
    <w:rsid w:val="00163E9B"/>
    <w:rsid w:val="001771CF"/>
    <w:rsid w:val="001C07A5"/>
    <w:rsid w:val="002015CF"/>
    <w:rsid w:val="002378DC"/>
    <w:rsid w:val="00245B71"/>
    <w:rsid w:val="002515FF"/>
    <w:rsid w:val="002745DE"/>
    <w:rsid w:val="002A556A"/>
    <w:rsid w:val="002B24BD"/>
    <w:rsid w:val="002F1B80"/>
    <w:rsid w:val="00352399"/>
    <w:rsid w:val="003667B2"/>
    <w:rsid w:val="003734A2"/>
    <w:rsid w:val="003A6EAC"/>
    <w:rsid w:val="003F606B"/>
    <w:rsid w:val="004536C1"/>
    <w:rsid w:val="004604DF"/>
    <w:rsid w:val="00464013"/>
    <w:rsid w:val="0046434A"/>
    <w:rsid w:val="0046738D"/>
    <w:rsid w:val="00495B5B"/>
    <w:rsid w:val="004B2F46"/>
    <w:rsid w:val="00505399"/>
    <w:rsid w:val="005A05EE"/>
    <w:rsid w:val="005A5E54"/>
    <w:rsid w:val="005E34B9"/>
    <w:rsid w:val="00643F30"/>
    <w:rsid w:val="00667C73"/>
    <w:rsid w:val="00672559"/>
    <w:rsid w:val="00696565"/>
    <w:rsid w:val="006A32EB"/>
    <w:rsid w:val="006A379B"/>
    <w:rsid w:val="006B6B33"/>
    <w:rsid w:val="006D58B0"/>
    <w:rsid w:val="006E75B0"/>
    <w:rsid w:val="0073692C"/>
    <w:rsid w:val="00750733"/>
    <w:rsid w:val="00760FC9"/>
    <w:rsid w:val="00780014"/>
    <w:rsid w:val="00791D78"/>
    <w:rsid w:val="007E4133"/>
    <w:rsid w:val="00820CB7"/>
    <w:rsid w:val="008C5E13"/>
    <w:rsid w:val="008D2D22"/>
    <w:rsid w:val="00904025"/>
    <w:rsid w:val="00936F4A"/>
    <w:rsid w:val="0094487A"/>
    <w:rsid w:val="00952268"/>
    <w:rsid w:val="00974B7C"/>
    <w:rsid w:val="009D53BA"/>
    <w:rsid w:val="00A20B20"/>
    <w:rsid w:val="00A553E3"/>
    <w:rsid w:val="00A93E2E"/>
    <w:rsid w:val="00AA499B"/>
    <w:rsid w:val="00AC1913"/>
    <w:rsid w:val="00AD3FE3"/>
    <w:rsid w:val="00AE065A"/>
    <w:rsid w:val="00AF18F4"/>
    <w:rsid w:val="00B04EA8"/>
    <w:rsid w:val="00B55885"/>
    <w:rsid w:val="00B57AC4"/>
    <w:rsid w:val="00B65E4A"/>
    <w:rsid w:val="00BB59F0"/>
    <w:rsid w:val="00BB7A9F"/>
    <w:rsid w:val="00BC3670"/>
    <w:rsid w:val="00C134D2"/>
    <w:rsid w:val="00C42CE0"/>
    <w:rsid w:val="00C72B77"/>
    <w:rsid w:val="00C90F6B"/>
    <w:rsid w:val="00C916BD"/>
    <w:rsid w:val="00CA22E2"/>
    <w:rsid w:val="00CA3C89"/>
    <w:rsid w:val="00CE522B"/>
    <w:rsid w:val="00CE6677"/>
    <w:rsid w:val="00D40D5B"/>
    <w:rsid w:val="00D612B6"/>
    <w:rsid w:val="00DC1CBF"/>
    <w:rsid w:val="00DD37A4"/>
    <w:rsid w:val="00E34FF8"/>
    <w:rsid w:val="00E43945"/>
    <w:rsid w:val="00E50594"/>
    <w:rsid w:val="00E66539"/>
    <w:rsid w:val="00E81694"/>
    <w:rsid w:val="00EA2364"/>
    <w:rsid w:val="00ED4A1E"/>
    <w:rsid w:val="00EE24BD"/>
    <w:rsid w:val="00EF4FC7"/>
    <w:rsid w:val="00F001D0"/>
    <w:rsid w:val="00F069E6"/>
    <w:rsid w:val="00F261FE"/>
    <w:rsid w:val="00F45A57"/>
    <w:rsid w:val="00F57D79"/>
    <w:rsid w:val="00F57FB4"/>
    <w:rsid w:val="00F73A76"/>
    <w:rsid w:val="00F75D8B"/>
    <w:rsid w:val="00F81F3C"/>
    <w:rsid w:val="00FC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857DF9-D0D7-4031-9740-302E94E0B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125</TotalTime>
  <Pages>1</Pages>
  <Words>436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13</cp:revision>
  <cp:lastPrinted>2017-08-25T14:15:00Z</cp:lastPrinted>
  <dcterms:created xsi:type="dcterms:W3CDTF">2020-01-14T15:07:00Z</dcterms:created>
  <dcterms:modified xsi:type="dcterms:W3CDTF">2020-02-06T13:52:00Z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