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- 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A9432A">
                                  <w:rPr>
                                    <w:sz w:val="28"/>
                                    <w:szCs w:val="28"/>
                                  </w:rPr>
                                  <w:t xml:space="preserve"> February</w:t>
                                </w:r>
                                <w:r w:rsidR="0025609C">
                                  <w:rPr>
                                    <w:sz w:val="28"/>
                                    <w:szCs w:val="28"/>
                                  </w:rPr>
                                  <w:t xml:space="preserve"> 2020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- 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A9432A">
                            <w:rPr>
                              <w:sz w:val="28"/>
                              <w:szCs w:val="28"/>
                            </w:rPr>
                            <w:t xml:space="preserve"> February</w:t>
                          </w:r>
                          <w:r w:rsidR="0025609C">
                            <w:rPr>
                              <w:sz w:val="28"/>
                              <w:szCs w:val="28"/>
                            </w:rPr>
                            <w:t xml:space="preserve"> 2020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A9432A">
            <w:r>
              <w:rPr>
                <w:noProof/>
              </w:rPr>
              <w:drawing>
                <wp:inline distT="0" distB="0" distL="0" distR="0">
                  <wp:extent cx="1143000" cy="90106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ebruary[1]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586FEC" w:rsidRPr="001A6F5F" w:rsidRDefault="00586FEC" w:rsidP="002E0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6" w:type="dxa"/>
          </w:tcPr>
          <w:p w:rsidR="00404319" w:rsidRPr="00404319" w:rsidRDefault="00404319" w:rsidP="0005180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E73205" w:rsidRDefault="00E73205" w:rsidP="00C26F54">
            <w:pPr>
              <w:jc w:val="center"/>
              <w:rPr>
                <w:sz w:val="16"/>
                <w:szCs w:val="16"/>
              </w:rPr>
            </w:pPr>
          </w:p>
          <w:p w:rsidR="00E73205" w:rsidRDefault="00E73205" w:rsidP="00C26F54">
            <w:pPr>
              <w:jc w:val="center"/>
              <w:rPr>
                <w:sz w:val="16"/>
                <w:szCs w:val="16"/>
              </w:rPr>
            </w:pPr>
          </w:p>
          <w:p w:rsidR="00E73205" w:rsidRPr="00E60DBD" w:rsidRDefault="00E73205" w:rsidP="00C26F5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EB6BE0" w:rsidRPr="00E60DBD" w:rsidRDefault="00EB6BE0" w:rsidP="00E7320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97260C" w:rsidRPr="00552617" w:rsidRDefault="0097260C" w:rsidP="00A9432A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Pr="002522BC" w:rsidRDefault="00A9432A" w:rsidP="00C7504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8458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lipart-day-free-ground-hog-17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9A7BDE" w:rsidRDefault="00A9432A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3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Popcorn Chicken 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 W / Roll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Cheesy Broccoli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Red Peppers 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5278A3" w:rsidRPr="005278A3" w:rsidRDefault="005278A3" w:rsidP="00C7504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1A6F5F" w:rsidRDefault="00A9432A" w:rsidP="001A6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4</w:t>
            </w:r>
          </w:p>
          <w:p w:rsidR="00EB6BE0" w:rsidRDefault="003D28E3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 Bowl</w:t>
            </w:r>
          </w:p>
          <w:p w:rsidR="003D28E3" w:rsidRDefault="003D28E3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:rsidR="00EB6BE0" w:rsidRDefault="004A5AC3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1A6F5F" w:rsidRPr="001A6F5F" w:rsidRDefault="001A6F5F" w:rsidP="00EB6BE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6" w:type="dxa"/>
          </w:tcPr>
          <w:p w:rsidR="00362BDF" w:rsidRDefault="00A9432A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5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Noodle Soup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Ham &amp; Cheese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C7504E" w:rsidRDefault="004A5AC3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C7504E" w:rsidRPr="002522BC" w:rsidRDefault="00C7504E" w:rsidP="00C7504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</w:p>
          <w:p w:rsidR="00362BDF" w:rsidRPr="0029275C" w:rsidRDefault="00362BDF" w:rsidP="00EB6BE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9275C" w:rsidRDefault="00A9432A" w:rsidP="00C327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6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Macaroni &amp; Cheese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EB6BE0" w:rsidRDefault="00DC1D0A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 / Dip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362BDF" w:rsidRPr="00552617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362BDF" w:rsidRDefault="00A9432A" w:rsidP="00A943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7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B6BE0" w:rsidRDefault="00DC1D0A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</w:t>
            </w:r>
            <w:r w:rsidR="00EB6BE0">
              <w:rPr>
                <w:sz w:val="16"/>
                <w:szCs w:val="16"/>
              </w:rPr>
              <w:t xml:space="preserve"> / Roll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Cucumbers W / Dip</w:t>
            </w:r>
          </w:p>
          <w:p w:rsidR="00362BDF" w:rsidRPr="00C26F54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  <w:r w:rsidR="00362BDF">
              <w:rPr>
                <w:sz w:val="16"/>
                <w:szCs w:val="16"/>
              </w:rPr>
              <w:t xml:space="preserve"> </w:t>
            </w:r>
          </w:p>
        </w:tc>
        <w:tc>
          <w:tcPr>
            <w:tcW w:w="2016" w:type="dxa"/>
          </w:tcPr>
          <w:p w:rsidR="005C22DF" w:rsidRDefault="00C92A79" w:rsidP="00A943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Pre-K Alternative Lunch</w:t>
            </w:r>
          </w:p>
          <w:p w:rsidR="00C92A79" w:rsidRPr="005C22DF" w:rsidRDefault="00C92A79" w:rsidP="00A943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4</w:t>
            </w:r>
            <w:r w:rsidRPr="00C92A79">
              <w:rPr>
                <w:sz w:val="16"/>
                <w:szCs w:val="16"/>
                <w:vertAlign w:val="superscript"/>
              </w:rPr>
              <w:t>th</w:t>
            </w:r>
            <w:r>
              <w:rPr>
                <w:sz w:val="16"/>
                <w:szCs w:val="16"/>
              </w:rPr>
              <w:t xml:space="preserve"> – Chicken Sticks W / Roll</w:t>
            </w:r>
            <w:bookmarkStart w:id="0" w:name="_GoBack"/>
            <w:bookmarkEnd w:id="0"/>
          </w:p>
        </w:tc>
      </w:tr>
      <w:tr w:rsidR="0048760D" w:rsidTr="00241419">
        <w:trPr>
          <w:trHeight w:hRule="exact" w:val="1500"/>
        </w:trPr>
        <w:tc>
          <w:tcPr>
            <w:tcW w:w="2016" w:type="dxa"/>
          </w:tcPr>
          <w:p w:rsidR="0048760D" w:rsidRPr="001750D4" w:rsidRDefault="0048760D" w:rsidP="0048760D">
            <w:pPr>
              <w:rPr>
                <w:b/>
                <w:sz w:val="16"/>
                <w:szCs w:val="16"/>
                <w:u w:val="single"/>
              </w:rPr>
            </w:pPr>
          </w:p>
          <w:p w:rsidR="0048760D" w:rsidRPr="001750D4" w:rsidRDefault="0048760D" w:rsidP="0048760D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48760D" w:rsidRPr="001750D4" w:rsidRDefault="0048760D" w:rsidP="0048760D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48760D" w:rsidRDefault="00A9432A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10</w:t>
            </w:r>
          </w:p>
          <w:p w:rsidR="00EB6BE0" w:rsidRDefault="00A43C6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Sticks</w:t>
            </w:r>
          </w:p>
          <w:p w:rsidR="00EB6BE0" w:rsidRPr="00B51FCA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Or</w:t>
            </w:r>
          </w:p>
          <w:p w:rsidR="00EB6BE0" w:rsidRDefault="00DC1D0A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EB6BE0" w:rsidRPr="00B51FCA" w:rsidRDefault="00A43C6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Scalloped Potatoes</w:t>
            </w:r>
          </w:p>
          <w:p w:rsidR="00EB6BE0" w:rsidRPr="00B51FCA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 / Dip</w:t>
            </w:r>
          </w:p>
          <w:p w:rsidR="00EB6BE0" w:rsidRPr="00B51FCA" w:rsidRDefault="00EB6BE0" w:rsidP="00EB6BE0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Choice of Fruit / Milk</w:t>
            </w:r>
          </w:p>
          <w:p w:rsidR="00C26F54" w:rsidRDefault="00C26F54" w:rsidP="00C26F54">
            <w:pPr>
              <w:jc w:val="center"/>
              <w:rPr>
                <w:sz w:val="16"/>
                <w:szCs w:val="16"/>
              </w:rPr>
            </w:pPr>
          </w:p>
          <w:p w:rsidR="00C26F54" w:rsidRPr="00C26F54" w:rsidRDefault="00C26F54" w:rsidP="00C26F5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6" w:type="dxa"/>
          </w:tcPr>
          <w:p w:rsidR="008003F3" w:rsidRDefault="00A9432A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11</w:t>
            </w:r>
          </w:p>
          <w:p w:rsidR="005278A3" w:rsidRDefault="00B86682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Tomato Soup</w:t>
            </w:r>
          </w:p>
          <w:p w:rsidR="00B86682" w:rsidRDefault="00B86682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 Sandwich</w:t>
            </w:r>
          </w:p>
          <w:p w:rsidR="00B86682" w:rsidRDefault="00B86682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86682" w:rsidRDefault="00B86682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B86682" w:rsidRDefault="00B86682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Cheesy Broccoli</w:t>
            </w:r>
          </w:p>
          <w:p w:rsidR="00B86682" w:rsidRDefault="00B86682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B86682" w:rsidRDefault="00B86682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86682" w:rsidRDefault="00B86682" w:rsidP="005278A3">
            <w:pPr>
              <w:jc w:val="center"/>
              <w:rPr>
                <w:sz w:val="16"/>
                <w:szCs w:val="16"/>
              </w:rPr>
            </w:pPr>
          </w:p>
          <w:p w:rsidR="00B86682" w:rsidRDefault="00B86682" w:rsidP="005278A3">
            <w:pPr>
              <w:jc w:val="center"/>
              <w:rPr>
                <w:sz w:val="16"/>
                <w:szCs w:val="16"/>
              </w:rPr>
            </w:pPr>
          </w:p>
          <w:p w:rsidR="0048760D" w:rsidRDefault="0048760D" w:rsidP="00B86682">
            <w:pPr>
              <w:jc w:val="center"/>
            </w:pPr>
          </w:p>
        </w:tc>
        <w:tc>
          <w:tcPr>
            <w:tcW w:w="2016" w:type="dxa"/>
          </w:tcPr>
          <w:p w:rsidR="0048760D" w:rsidRDefault="00A9432A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12</w:t>
            </w:r>
          </w:p>
          <w:p w:rsidR="005278A3" w:rsidRDefault="00E73205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Lasagna</w:t>
            </w:r>
          </w:p>
          <w:p w:rsidR="005278A3" w:rsidRPr="00B51FCA" w:rsidRDefault="005278A3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5278A3" w:rsidRDefault="005278A3" w:rsidP="005278A3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Or</w:t>
            </w:r>
          </w:p>
          <w:p w:rsidR="005278A3" w:rsidRDefault="00DC1D0A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Chicken Sandwich</w:t>
            </w:r>
          </w:p>
          <w:p w:rsidR="005278A3" w:rsidRPr="00B51FCA" w:rsidRDefault="00B86682" w:rsidP="00DC1D0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  <w:r w:rsidR="00DC1D0A">
              <w:rPr>
                <w:sz w:val="16"/>
                <w:szCs w:val="16"/>
              </w:rPr>
              <w:t>/</w:t>
            </w:r>
            <w:r w:rsidR="005278A3">
              <w:rPr>
                <w:sz w:val="16"/>
                <w:szCs w:val="16"/>
              </w:rPr>
              <w:t>Tomatoes</w:t>
            </w:r>
          </w:p>
          <w:p w:rsidR="005278A3" w:rsidRPr="00B51FCA" w:rsidRDefault="005278A3" w:rsidP="005278A3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Choice of Fruit / Milk</w:t>
            </w:r>
          </w:p>
          <w:p w:rsidR="00392FF2" w:rsidRDefault="00392FF2" w:rsidP="00362BDF">
            <w:pPr>
              <w:jc w:val="center"/>
              <w:rPr>
                <w:sz w:val="16"/>
                <w:szCs w:val="16"/>
              </w:rPr>
            </w:pPr>
          </w:p>
          <w:p w:rsidR="00392FF2" w:rsidRDefault="00392FF2" w:rsidP="00392FF2">
            <w:pPr>
              <w:rPr>
                <w:sz w:val="16"/>
                <w:szCs w:val="16"/>
              </w:rPr>
            </w:pPr>
          </w:p>
          <w:p w:rsidR="00FD4823" w:rsidRPr="00E36637" w:rsidRDefault="00FD4823" w:rsidP="00362BD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A9432A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13</w:t>
            </w:r>
          </w:p>
          <w:p w:rsidR="00934EC8" w:rsidRDefault="00A43C60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Soft Shell </w:t>
            </w:r>
            <w:r w:rsidR="003D28E3">
              <w:rPr>
                <w:sz w:val="16"/>
                <w:szCs w:val="16"/>
              </w:rPr>
              <w:t>Taco</w:t>
            </w:r>
          </w:p>
          <w:p w:rsidR="00B86682" w:rsidRDefault="00B86682" w:rsidP="004D7D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D28E3" w:rsidRDefault="003D28E3" w:rsidP="004D7D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Turkey &amp; Cheese </w:t>
            </w:r>
          </w:p>
          <w:p w:rsidR="00B86682" w:rsidRDefault="003D28E3" w:rsidP="004D7D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Pretzel Roll</w:t>
            </w:r>
          </w:p>
          <w:p w:rsidR="00B86682" w:rsidRDefault="00B86682" w:rsidP="004D7D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:rsidR="00B86682" w:rsidRDefault="003D28E3" w:rsidP="004D7D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Cucumbers </w:t>
            </w:r>
          </w:p>
          <w:p w:rsidR="004D7D93" w:rsidRPr="00934EC8" w:rsidRDefault="004D7D93" w:rsidP="004D7D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8A2B9A" w:rsidRDefault="00A9432A" w:rsidP="008A2B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14</w:t>
            </w:r>
          </w:p>
          <w:p w:rsidR="00A9432A" w:rsidRDefault="00A43C60" w:rsidP="008A2B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Nuggets</w:t>
            </w:r>
          </w:p>
          <w:p w:rsidR="00A43C60" w:rsidRDefault="00A43C60" w:rsidP="008A2B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A9432A" w:rsidRDefault="00A9432A" w:rsidP="008A2B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9432A" w:rsidRDefault="00A43C60" w:rsidP="008A2B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4507BD" w:rsidRDefault="004507BD" w:rsidP="008A2B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4507BD" w:rsidRDefault="004507BD" w:rsidP="008A2B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4507BD" w:rsidRPr="00934EC8" w:rsidRDefault="004507BD" w:rsidP="008A2B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0B0ABD" w:rsidRPr="00051801" w:rsidRDefault="00A9432A" w:rsidP="00051801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8572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appy-valentines-day[2]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B47372" w:rsidRPr="004D35CF" w:rsidRDefault="00B47372" w:rsidP="002522BC">
            <w:pPr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:rsidR="008A2B9A" w:rsidRPr="00A9432A" w:rsidRDefault="00A9432A" w:rsidP="00A943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17</w:t>
            </w:r>
          </w:p>
          <w:p w:rsidR="008A2B9A" w:rsidRDefault="008A2B9A" w:rsidP="00A9432A">
            <w:pPr>
              <w:jc w:val="center"/>
              <w:rPr>
                <w:b/>
                <w:sz w:val="16"/>
                <w:szCs w:val="16"/>
              </w:rPr>
            </w:pPr>
            <w:r w:rsidRPr="00A9432A">
              <w:rPr>
                <w:b/>
                <w:sz w:val="16"/>
                <w:szCs w:val="16"/>
              </w:rPr>
              <w:t>No School</w:t>
            </w:r>
          </w:p>
          <w:p w:rsidR="00A9432A" w:rsidRPr="00A9432A" w:rsidRDefault="00A9432A" w:rsidP="00A9432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952500" cy="67627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residents-day[1]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D217A3" w:rsidRDefault="004507BD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18</w:t>
            </w:r>
          </w:p>
          <w:p w:rsidR="004A5AC3" w:rsidRDefault="004A5AC3" w:rsidP="004A5A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Shells</w:t>
            </w:r>
          </w:p>
          <w:p w:rsidR="004A5AC3" w:rsidRDefault="004A5AC3" w:rsidP="004A5A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4A5AC3" w:rsidRDefault="004A5AC3" w:rsidP="004A5A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A5AC3" w:rsidRDefault="004A5AC3" w:rsidP="004A5A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 Steak</w:t>
            </w:r>
          </w:p>
          <w:p w:rsidR="004A5AC3" w:rsidRDefault="004A5AC3" w:rsidP="004A5A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4A5AC3" w:rsidRDefault="004A5AC3" w:rsidP="004A5A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4A5AC3" w:rsidRDefault="004A5AC3" w:rsidP="004A5A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4A5AC3" w:rsidRPr="00E73205" w:rsidRDefault="004A5AC3" w:rsidP="002D4E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30043B" w:rsidRDefault="004507BD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19</w:t>
            </w:r>
          </w:p>
          <w:p w:rsidR="006E4B97" w:rsidRDefault="004A5AC3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Walking Taco</w:t>
            </w:r>
          </w:p>
          <w:p w:rsidR="004A5AC3" w:rsidRDefault="004A5AC3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A5AC3" w:rsidRDefault="004A5AC3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:rsidR="004A5AC3" w:rsidRDefault="004A5AC3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:rsidR="004A5AC3" w:rsidRDefault="004A5AC3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4A5AC3" w:rsidRPr="004923EE" w:rsidRDefault="004A5AC3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2D4E81" w:rsidRDefault="004507BD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20</w:t>
            </w:r>
          </w:p>
          <w:p w:rsidR="00D217A3" w:rsidRDefault="00A43C60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Loaded Nachos</w:t>
            </w:r>
          </w:p>
          <w:p w:rsidR="00D217A3" w:rsidRDefault="00D217A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W / Roll</w:t>
            </w:r>
          </w:p>
          <w:p w:rsidR="00D217A3" w:rsidRDefault="00D217A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217A3" w:rsidRDefault="00D217A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D217A3" w:rsidRDefault="004A5AC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D217A3" w:rsidRDefault="00D217A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</w:t>
            </w:r>
          </w:p>
          <w:p w:rsidR="00D217A3" w:rsidRPr="00E73205" w:rsidRDefault="00D217A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E73205" w:rsidRDefault="004507BD" w:rsidP="00E732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21</w:t>
            </w:r>
          </w:p>
          <w:p w:rsidR="00E73205" w:rsidRDefault="00E73205" w:rsidP="00E732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Bread Pizza</w:t>
            </w:r>
          </w:p>
          <w:p w:rsidR="00E73205" w:rsidRDefault="00E73205" w:rsidP="00E732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E73205" w:rsidRDefault="00BD7275" w:rsidP="00E732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E73205" w:rsidRDefault="00E73205" w:rsidP="00E732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E73205" w:rsidRDefault="00E73205" w:rsidP="00E732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E73205" w:rsidRDefault="00E73205" w:rsidP="00E732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E73205" w:rsidRDefault="00E73205" w:rsidP="00E7320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C26F54" w:rsidRPr="00C26F54" w:rsidRDefault="00C26F54" w:rsidP="0025609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6" w:type="dxa"/>
          </w:tcPr>
          <w:p w:rsidR="00A3297F" w:rsidRDefault="002E04A5">
            <w:r>
              <w:t>Elementary Lunch</w:t>
            </w:r>
            <w:r w:rsidR="00D15785">
              <w:t>-</w:t>
            </w:r>
          </w:p>
          <w:p w:rsidR="00D15785" w:rsidRDefault="005A534F">
            <w:r>
              <w:t xml:space="preserve">$ </w:t>
            </w:r>
            <w:r w:rsidR="002E04A5">
              <w:t>2.65</w:t>
            </w:r>
          </w:p>
          <w:p w:rsidR="00D15785" w:rsidRDefault="00D15785">
            <w:r>
              <w:t>Milk - .50</w:t>
            </w:r>
          </w:p>
          <w:p w:rsidR="00D15785" w:rsidRDefault="00E60DBD">
            <w:r>
              <w:t>Reduced - .40</w:t>
            </w:r>
          </w:p>
          <w:p w:rsidR="00D15785" w:rsidRDefault="00D15785"/>
        </w:tc>
      </w:tr>
      <w:tr w:rsidR="00A3297F" w:rsidRPr="00B51FCA" w:rsidTr="00241419">
        <w:trPr>
          <w:trHeight w:hRule="exact" w:val="1500"/>
        </w:trPr>
        <w:tc>
          <w:tcPr>
            <w:tcW w:w="2016" w:type="dxa"/>
          </w:tcPr>
          <w:p w:rsidR="00241419" w:rsidRPr="00B51FCA" w:rsidRDefault="00241419" w:rsidP="00CC7C03">
            <w:pPr>
              <w:jc w:val="center"/>
              <w:rPr>
                <w:b/>
                <w:i/>
              </w:rPr>
            </w:pPr>
          </w:p>
          <w:p w:rsidR="00241419" w:rsidRPr="00B51FCA" w:rsidRDefault="00241419" w:rsidP="00CC7C03">
            <w:pPr>
              <w:jc w:val="center"/>
              <w:rPr>
                <w:b/>
                <w:i/>
              </w:rPr>
            </w:pPr>
          </w:p>
          <w:p w:rsidR="00A3297F" w:rsidRPr="00B51FCA" w:rsidRDefault="00241419" w:rsidP="00CC7C03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:rsidR="002D4E81" w:rsidRDefault="004507BD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24</w:t>
            </w:r>
          </w:p>
          <w:p w:rsidR="003D28E3" w:rsidRDefault="004A5AC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Spaghetti &amp; Meatballs</w:t>
            </w:r>
          </w:p>
          <w:p w:rsidR="003D28E3" w:rsidRDefault="003D28E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3D28E3" w:rsidRDefault="003D28E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03E59" w:rsidRDefault="00A43C60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:rsidR="00103E59" w:rsidRDefault="00103E59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3D28E3" w:rsidRDefault="00D217A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Baby Carrots</w:t>
            </w:r>
          </w:p>
          <w:p w:rsidR="00D217A3" w:rsidRPr="00E73205" w:rsidRDefault="00D217A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2D4E81" w:rsidRDefault="004507BD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25</w:t>
            </w:r>
          </w:p>
          <w:p w:rsidR="00D217A3" w:rsidRDefault="00D217A3" w:rsidP="00D217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and Waffles</w:t>
            </w:r>
          </w:p>
          <w:p w:rsidR="00D217A3" w:rsidRDefault="00D217A3" w:rsidP="00D217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Gravy</w:t>
            </w:r>
          </w:p>
          <w:p w:rsidR="00D217A3" w:rsidRDefault="00D217A3" w:rsidP="00D217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217A3" w:rsidRDefault="004A5AC3" w:rsidP="00D217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 W / Roll</w:t>
            </w:r>
          </w:p>
          <w:p w:rsidR="00D217A3" w:rsidRDefault="004A5AC3" w:rsidP="00D217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D217A3" w:rsidRDefault="00D217A3" w:rsidP="00D217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D217A3" w:rsidRPr="00E73205" w:rsidRDefault="00D217A3" w:rsidP="00D217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D35CF" w:rsidRDefault="004507BD" w:rsidP="00B23B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26</w:t>
            </w:r>
          </w:p>
          <w:p w:rsidR="003D28E3" w:rsidRDefault="003D28E3" w:rsidP="004A5A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</w:t>
            </w:r>
          </w:p>
          <w:p w:rsidR="003D28E3" w:rsidRDefault="003D28E3" w:rsidP="004A5A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3D28E3" w:rsidRDefault="003D28E3" w:rsidP="004A5A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D28E3" w:rsidRDefault="004A5AC3" w:rsidP="004A5A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3D28E3" w:rsidRDefault="00242D13" w:rsidP="004A5A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3D28E3" w:rsidRDefault="008A2B9A" w:rsidP="004A5A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Cucumbers</w:t>
            </w:r>
            <w:r w:rsidR="00BA42A8">
              <w:rPr>
                <w:sz w:val="16"/>
                <w:szCs w:val="16"/>
              </w:rPr>
              <w:t xml:space="preserve"> W / Dip</w:t>
            </w:r>
          </w:p>
          <w:p w:rsidR="008A2B9A" w:rsidRPr="00B51FCA" w:rsidRDefault="008A2B9A" w:rsidP="004A5A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B51FCA" w:rsidRDefault="004507BD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27</w:t>
            </w:r>
          </w:p>
          <w:p w:rsidR="002D4E81" w:rsidRDefault="002D4E81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Chicken Patty </w:t>
            </w:r>
          </w:p>
          <w:p w:rsidR="002D4E81" w:rsidRDefault="002D4E81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D4E81" w:rsidRDefault="002D4E81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2D4E81" w:rsidRDefault="002C28E3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2D4E81" w:rsidRDefault="008A2B9A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 / Dip</w:t>
            </w:r>
          </w:p>
          <w:p w:rsidR="004D35CF" w:rsidRPr="00B51FCA" w:rsidRDefault="002D4E81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B51FCA" w:rsidRDefault="004507BD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28</w:t>
            </w:r>
          </w:p>
          <w:p w:rsidR="002D4E81" w:rsidRDefault="00B415A7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</w:t>
            </w:r>
            <w:r w:rsidR="002D4E81">
              <w:rPr>
                <w:sz w:val="16"/>
                <w:szCs w:val="16"/>
              </w:rPr>
              <w:t xml:space="preserve"> Pizza</w:t>
            </w:r>
          </w:p>
          <w:p w:rsidR="002D4E81" w:rsidRDefault="002D4E81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2D4E81" w:rsidRDefault="00103E59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2D4E81" w:rsidRDefault="002D4E81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2D4E81" w:rsidRDefault="008A2B9A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2D4E81" w:rsidRDefault="002D4E81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4D35CF" w:rsidRPr="00B51FCA" w:rsidRDefault="004D35CF" w:rsidP="00B040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11C4F" w:rsidRPr="00A9432A" w:rsidRDefault="00A9432A" w:rsidP="00411C4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43000" cy="8763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eap-Year-Heading[1]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CE5E6E" w:rsidRPr="00B51FCA" w:rsidRDefault="00CE5E6E" w:rsidP="00411C4F">
            <w:pPr>
              <w:jc w:val="center"/>
              <w:rPr>
                <w:b/>
                <w:i/>
              </w:rPr>
            </w:pPr>
          </w:p>
        </w:tc>
      </w:tr>
    </w:tbl>
    <w:p w:rsidR="00A3297F" w:rsidRPr="00B51FCA" w:rsidRDefault="00A9432A">
      <w:pPr>
        <w:jc w:val="center"/>
        <w:rPr>
          <w:i/>
        </w:rPr>
      </w:pPr>
      <w:r>
        <w:rPr>
          <w:i/>
        </w:rPr>
        <w:t>Menu Subject to Change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134BD"/>
    <w:rsid w:val="00031507"/>
    <w:rsid w:val="00031EDE"/>
    <w:rsid w:val="00044508"/>
    <w:rsid w:val="00051801"/>
    <w:rsid w:val="000539EA"/>
    <w:rsid w:val="00054908"/>
    <w:rsid w:val="000772BF"/>
    <w:rsid w:val="000834B0"/>
    <w:rsid w:val="000841A3"/>
    <w:rsid w:val="00093D17"/>
    <w:rsid w:val="000B0169"/>
    <w:rsid w:val="000B0ABD"/>
    <w:rsid w:val="000C4273"/>
    <w:rsid w:val="000D638D"/>
    <w:rsid w:val="000E3169"/>
    <w:rsid w:val="000E436B"/>
    <w:rsid w:val="00103E59"/>
    <w:rsid w:val="0011320A"/>
    <w:rsid w:val="00137F84"/>
    <w:rsid w:val="00146F22"/>
    <w:rsid w:val="0015114D"/>
    <w:rsid w:val="001531A1"/>
    <w:rsid w:val="00163B9E"/>
    <w:rsid w:val="001750D4"/>
    <w:rsid w:val="00186CBA"/>
    <w:rsid w:val="00196375"/>
    <w:rsid w:val="00197052"/>
    <w:rsid w:val="001A6F5F"/>
    <w:rsid w:val="001C63DB"/>
    <w:rsid w:val="001E352D"/>
    <w:rsid w:val="002075B9"/>
    <w:rsid w:val="00227006"/>
    <w:rsid w:val="00241419"/>
    <w:rsid w:val="00242D13"/>
    <w:rsid w:val="00250E6E"/>
    <w:rsid w:val="002522BC"/>
    <w:rsid w:val="0025609C"/>
    <w:rsid w:val="00276BCA"/>
    <w:rsid w:val="002806BB"/>
    <w:rsid w:val="00281D26"/>
    <w:rsid w:val="0028344D"/>
    <w:rsid w:val="0028362F"/>
    <w:rsid w:val="00283746"/>
    <w:rsid w:val="0029275C"/>
    <w:rsid w:val="002A503A"/>
    <w:rsid w:val="002B44DC"/>
    <w:rsid w:val="002C28E3"/>
    <w:rsid w:val="002C5340"/>
    <w:rsid w:val="002D4E81"/>
    <w:rsid w:val="002E04A5"/>
    <w:rsid w:val="002F2560"/>
    <w:rsid w:val="0030043B"/>
    <w:rsid w:val="00302773"/>
    <w:rsid w:val="003071CB"/>
    <w:rsid w:val="00346F66"/>
    <w:rsid w:val="00355051"/>
    <w:rsid w:val="00362BDF"/>
    <w:rsid w:val="0038745B"/>
    <w:rsid w:val="00392FF2"/>
    <w:rsid w:val="003B2138"/>
    <w:rsid w:val="003B2413"/>
    <w:rsid w:val="003C43E9"/>
    <w:rsid w:val="003C4DBD"/>
    <w:rsid w:val="003D28E3"/>
    <w:rsid w:val="003E2535"/>
    <w:rsid w:val="003E7F1E"/>
    <w:rsid w:val="003F50F8"/>
    <w:rsid w:val="00404319"/>
    <w:rsid w:val="00411C4F"/>
    <w:rsid w:val="0041589D"/>
    <w:rsid w:val="00415D3C"/>
    <w:rsid w:val="004173FA"/>
    <w:rsid w:val="00422B88"/>
    <w:rsid w:val="004268EC"/>
    <w:rsid w:val="004304C0"/>
    <w:rsid w:val="004465DA"/>
    <w:rsid w:val="004503ED"/>
    <w:rsid w:val="004507BD"/>
    <w:rsid w:val="00451017"/>
    <w:rsid w:val="00455319"/>
    <w:rsid w:val="00460F87"/>
    <w:rsid w:val="0048760D"/>
    <w:rsid w:val="00487744"/>
    <w:rsid w:val="004923EE"/>
    <w:rsid w:val="004A5AC3"/>
    <w:rsid w:val="004A6088"/>
    <w:rsid w:val="004B685C"/>
    <w:rsid w:val="004D35CF"/>
    <w:rsid w:val="004D452B"/>
    <w:rsid w:val="004D70EF"/>
    <w:rsid w:val="004D7D93"/>
    <w:rsid w:val="004E2E18"/>
    <w:rsid w:val="004F2E46"/>
    <w:rsid w:val="005014E8"/>
    <w:rsid w:val="0050680D"/>
    <w:rsid w:val="005078D7"/>
    <w:rsid w:val="00507C2A"/>
    <w:rsid w:val="00513D79"/>
    <w:rsid w:val="0051737A"/>
    <w:rsid w:val="005278A3"/>
    <w:rsid w:val="00533919"/>
    <w:rsid w:val="00540343"/>
    <w:rsid w:val="00543428"/>
    <w:rsid w:val="00551BF5"/>
    <w:rsid w:val="00552617"/>
    <w:rsid w:val="00554AD2"/>
    <w:rsid w:val="0055728B"/>
    <w:rsid w:val="00562898"/>
    <w:rsid w:val="00573087"/>
    <w:rsid w:val="005733E8"/>
    <w:rsid w:val="00586FEC"/>
    <w:rsid w:val="00592B3E"/>
    <w:rsid w:val="005A19A4"/>
    <w:rsid w:val="005A534F"/>
    <w:rsid w:val="005A5A11"/>
    <w:rsid w:val="005B4A28"/>
    <w:rsid w:val="005B6106"/>
    <w:rsid w:val="005B767D"/>
    <w:rsid w:val="005C22DF"/>
    <w:rsid w:val="005D6429"/>
    <w:rsid w:val="005F1CF7"/>
    <w:rsid w:val="005F25FD"/>
    <w:rsid w:val="00603ECE"/>
    <w:rsid w:val="006106A5"/>
    <w:rsid w:val="006200F2"/>
    <w:rsid w:val="00637F28"/>
    <w:rsid w:val="00653C02"/>
    <w:rsid w:val="00662690"/>
    <w:rsid w:val="00676AD6"/>
    <w:rsid w:val="006854E6"/>
    <w:rsid w:val="00685DA2"/>
    <w:rsid w:val="006A03AE"/>
    <w:rsid w:val="006A7324"/>
    <w:rsid w:val="006C1DFF"/>
    <w:rsid w:val="006C6347"/>
    <w:rsid w:val="006D6B82"/>
    <w:rsid w:val="006E4B97"/>
    <w:rsid w:val="006F70E3"/>
    <w:rsid w:val="0070564A"/>
    <w:rsid w:val="00746FB2"/>
    <w:rsid w:val="00774237"/>
    <w:rsid w:val="0077431A"/>
    <w:rsid w:val="007B073E"/>
    <w:rsid w:val="007B6798"/>
    <w:rsid w:val="008003F3"/>
    <w:rsid w:val="00804786"/>
    <w:rsid w:val="0083208E"/>
    <w:rsid w:val="0083787F"/>
    <w:rsid w:val="008403D3"/>
    <w:rsid w:val="00841987"/>
    <w:rsid w:val="00861FAA"/>
    <w:rsid w:val="008621CC"/>
    <w:rsid w:val="00886A57"/>
    <w:rsid w:val="00886F92"/>
    <w:rsid w:val="00890C70"/>
    <w:rsid w:val="008A2B9A"/>
    <w:rsid w:val="008B2BC8"/>
    <w:rsid w:val="008B6186"/>
    <w:rsid w:val="008C6C9B"/>
    <w:rsid w:val="008D341E"/>
    <w:rsid w:val="00911C8F"/>
    <w:rsid w:val="00916300"/>
    <w:rsid w:val="00934EC8"/>
    <w:rsid w:val="0096002E"/>
    <w:rsid w:val="00972232"/>
    <w:rsid w:val="0097260C"/>
    <w:rsid w:val="00995165"/>
    <w:rsid w:val="009A7798"/>
    <w:rsid w:val="009A7BDE"/>
    <w:rsid w:val="009C3A64"/>
    <w:rsid w:val="009C5266"/>
    <w:rsid w:val="009C617A"/>
    <w:rsid w:val="009C659A"/>
    <w:rsid w:val="009E4A16"/>
    <w:rsid w:val="009F21DB"/>
    <w:rsid w:val="00A3297F"/>
    <w:rsid w:val="00A43C60"/>
    <w:rsid w:val="00A51D81"/>
    <w:rsid w:val="00A54279"/>
    <w:rsid w:val="00A54481"/>
    <w:rsid w:val="00A57756"/>
    <w:rsid w:val="00A64282"/>
    <w:rsid w:val="00A70DEA"/>
    <w:rsid w:val="00A812BB"/>
    <w:rsid w:val="00A9432A"/>
    <w:rsid w:val="00A952CF"/>
    <w:rsid w:val="00A9609E"/>
    <w:rsid w:val="00AB641F"/>
    <w:rsid w:val="00AC50E0"/>
    <w:rsid w:val="00AF79FE"/>
    <w:rsid w:val="00B040ED"/>
    <w:rsid w:val="00B1021B"/>
    <w:rsid w:val="00B23BF8"/>
    <w:rsid w:val="00B3150D"/>
    <w:rsid w:val="00B415A7"/>
    <w:rsid w:val="00B47372"/>
    <w:rsid w:val="00B500CC"/>
    <w:rsid w:val="00B51FCA"/>
    <w:rsid w:val="00B61592"/>
    <w:rsid w:val="00B66AA6"/>
    <w:rsid w:val="00B66EB9"/>
    <w:rsid w:val="00B86682"/>
    <w:rsid w:val="00B9563A"/>
    <w:rsid w:val="00BA42A8"/>
    <w:rsid w:val="00BC3A63"/>
    <w:rsid w:val="00BD0ACE"/>
    <w:rsid w:val="00BD4256"/>
    <w:rsid w:val="00BD5D41"/>
    <w:rsid w:val="00BD7275"/>
    <w:rsid w:val="00BE2689"/>
    <w:rsid w:val="00C06085"/>
    <w:rsid w:val="00C10615"/>
    <w:rsid w:val="00C17D43"/>
    <w:rsid w:val="00C26F54"/>
    <w:rsid w:val="00C2754C"/>
    <w:rsid w:val="00C327F0"/>
    <w:rsid w:val="00C35A32"/>
    <w:rsid w:val="00C57017"/>
    <w:rsid w:val="00C7504E"/>
    <w:rsid w:val="00C82287"/>
    <w:rsid w:val="00C92A79"/>
    <w:rsid w:val="00C93A0A"/>
    <w:rsid w:val="00CA2BFA"/>
    <w:rsid w:val="00CB1C18"/>
    <w:rsid w:val="00CB2CFB"/>
    <w:rsid w:val="00CC7C03"/>
    <w:rsid w:val="00CD167D"/>
    <w:rsid w:val="00CD1CBB"/>
    <w:rsid w:val="00CE5E6E"/>
    <w:rsid w:val="00D15785"/>
    <w:rsid w:val="00D217A3"/>
    <w:rsid w:val="00D25F8C"/>
    <w:rsid w:val="00D501E3"/>
    <w:rsid w:val="00D517D6"/>
    <w:rsid w:val="00D74CF6"/>
    <w:rsid w:val="00D862B7"/>
    <w:rsid w:val="00D97AC8"/>
    <w:rsid w:val="00DC1D0A"/>
    <w:rsid w:val="00DC3D70"/>
    <w:rsid w:val="00DD4A6B"/>
    <w:rsid w:val="00DD5D2D"/>
    <w:rsid w:val="00DE3DD0"/>
    <w:rsid w:val="00DF045E"/>
    <w:rsid w:val="00E20886"/>
    <w:rsid w:val="00E24466"/>
    <w:rsid w:val="00E36637"/>
    <w:rsid w:val="00E47CA4"/>
    <w:rsid w:val="00E54668"/>
    <w:rsid w:val="00E60DBD"/>
    <w:rsid w:val="00E73033"/>
    <w:rsid w:val="00E73205"/>
    <w:rsid w:val="00EB4AC5"/>
    <w:rsid w:val="00EB6BE0"/>
    <w:rsid w:val="00EB776F"/>
    <w:rsid w:val="00ED0FB3"/>
    <w:rsid w:val="00EE2E36"/>
    <w:rsid w:val="00EF5B27"/>
    <w:rsid w:val="00F0172E"/>
    <w:rsid w:val="00F16D8B"/>
    <w:rsid w:val="00F46745"/>
    <w:rsid w:val="00F72B6F"/>
    <w:rsid w:val="00F90A11"/>
    <w:rsid w:val="00FA585D"/>
    <w:rsid w:val="00FA7717"/>
    <w:rsid w:val="00FC6F27"/>
    <w:rsid w:val="00FD1814"/>
    <w:rsid w:val="00FD4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580527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71A14"/>
    <w:rsid w:val="000946BC"/>
    <w:rsid w:val="000B5137"/>
    <w:rsid w:val="0014171C"/>
    <w:rsid w:val="001502DF"/>
    <w:rsid w:val="00163E9B"/>
    <w:rsid w:val="001771CF"/>
    <w:rsid w:val="001C07A5"/>
    <w:rsid w:val="002015CF"/>
    <w:rsid w:val="002378DC"/>
    <w:rsid w:val="002515FF"/>
    <w:rsid w:val="002745DE"/>
    <w:rsid w:val="002A556A"/>
    <w:rsid w:val="002F1B80"/>
    <w:rsid w:val="00352399"/>
    <w:rsid w:val="003667B2"/>
    <w:rsid w:val="003734A2"/>
    <w:rsid w:val="003A6EAC"/>
    <w:rsid w:val="003F606B"/>
    <w:rsid w:val="004536C1"/>
    <w:rsid w:val="00464013"/>
    <w:rsid w:val="0046434A"/>
    <w:rsid w:val="0046738D"/>
    <w:rsid w:val="00495B5B"/>
    <w:rsid w:val="004B2F46"/>
    <w:rsid w:val="00505399"/>
    <w:rsid w:val="005A05EE"/>
    <w:rsid w:val="005A5E54"/>
    <w:rsid w:val="005E34B9"/>
    <w:rsid w:val="00643F30"/>
    <w:rsid w:val="00667C73"/>
    <w:rsid w:val="00672559"/>
    <w:rsid w:val="006A32EB"/>
    <w:rsid w:val="006A379B"/>
    <w:rsid w:val="006B6B33"/>
    <w:rsid w:val="006D58B0"/>
    <w:rsid w:val="006E75B0"/>
    <w:rsid w:val="0073692C"/>
    <w:rsid w:val="00791D78"/>
    <w:rsid w:val="007E4133"/>
    <w:rsid w:val="00820CB7"/>
    <w:rsid w:val="008C5E13"/>
    <w:rsid w:val="008D2D22"/>
    <w:rsid w:val="00904025"/>
    <w:rsid w:val="00936F4A"/>
    <w:rsid w:val="0094487A"/>
    <w:rsid w:val="00952268"/>
    <w:rsid w:val="00974B7C"/>
    <w:rsid w:val="009D53BA"/>
    <w:rsid w:val="00A20B20"/>
    <w:rsid w:val="00A553E3"/>
    <w:rsid w:val="00A93E2E"/>
    <w:rsid w:val="00AA499B"/>
    <w:rsid w:val="00AC1913"/>
    <w:rsid w:val="00AD3FE3"/>
    <w:rsid w:val="00AE065A"/>
    <w:rsid w:val="00AF18F4"/>
    <w:rsid w:val="00B04EA8"/>
    <w:rsid w:val="00B55885"/>
    <w:rsid w:val="00B57AC4"/>
    <w:rsid w:val="00B65E4A"/>
    <w:rsid w:val="00BB59F0"/>
    <w:rsid w:val="00BB7A9F"/>
    <w:rsid w:val="00BC3670"/>
    <w:rsid w:val="00C134D2"/>
    <w:rsid w:val="00C42CE0"/>
    <w:rsid w:val="00C72B77"/>
    <w:rsid w:val="00C90F6B"/>
    <w:rsid w:val="00C916BD"/>
    <w:rsid w:val="00CA22E2"/>
    <w:rsid w:val="00CA3C89"/>
    <w:rsid w:val="00CE522B"/>
    <w:rsid w:val="00D40D5B"/>
    <w:rsid w:val="00D612B6"/>
    <w:rsid w:val="00DC1CBF"/>
    <w:rsid w:val="00DD37A4"/>
    <w:rsid w:val="00E34FF8"/>
    <w:rsid w:val="00E43945"/>
    <w:rsid w:val="00E50594"/>
    <w:rsid w:val="00E66539"/>
    <w:rsid w:val="00EA2364"/>
    <w:rsid w:val="00ED4A1E"/>
    <w:rsid w:val="00EE24BD"/>
    <w:rsid w:val="00EF4FC7"/>
    <w:rsid w:val="00F001D0"/>
    <w:rsid w:val="00F069E6"/>
    <w:rsid w:val="00F261FE"/>
    <w:rsid w:val="00F45A57"/>
    <w:rsid w:val="00F57D79"/>
    <w:rsid w:val="00F57FB4"/>
    <w:rsid w:val="00F73A76"/>
    <w:rsid w:val="00F75D8B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EAF3B5-9D5C-4726-B031-C3D5CCEED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26</TotalTime>
  <Pages>1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5</cp:revision>
  <cp:lastPrinted>2017-08-25T14:15:00Z</cp:lastPrinted>
  <dcterms:created xsi:type="dcterms:W3CDTF">2019-12-11T13:06:00Z</dcterms:created>
  <dcterms:modified xsi:type="dcterms:W3CDTF">2020-01-06T15:30:00Z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