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CB3525">
                                  <w:rPr>
                                    <w:sz w:val="28"/>
                                    <w:szCs w:val="28"/>
                                  </w:rPr>
                                  <w:t xml:space="preserve"> January 2020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CB3525">
                            <w:rPr>
                              <w:sz w:val="28"/>
                              <w:szCs w:val="28"/>
                            </w:rPr>
                            <w:t xml:space="preserve"> January 2020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CB3525">
            <w:r>
              <w:rPr>
                <w:noProof/>
              </w:rPr>
              <w:drawing>
                <wp:inline distT="0" distB="0" distL="0" distR="0">
                  <wp:extent cx="1143000" cy="895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eature_january-holiday-feat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86FEC" w:rsidRDefault="00586FEC" w:rsidP="00283746">
            <w:pPr>
              <w:jc w:val="center"/>
              <w:rPr>
                <w:sz w:val="16"/>
                <w:szCs w:val="16"/>
              </w:rPr>
            </w:pPr>
          </w:p>
          <w:p w:rsidR="00BC54F5" w:rsidRDefault="00BC54F5" w:rsidP="00283746">
            <w:pPr>
              <w:jc w:val="center"/>
              <w:rPr>
                <w:sz w:val="16"/>
                <w:szCs w:val="16"/>
              </w:rPr>
            </w:pPr>
          </w:p>
          <w:p w:rsidR="00BC54F5" w:rsidRDefault="00BC54F5" w:rsidP="00283746">
            <w:pPr>
              <w:jc w:val="center"/>
              <w:rPr>
                <w:sz w:val="16"/>
                <w:szCs w:val="16"/>
              </w:rPr>
            </w:pPr>
          </w:p>
          <w:p w:rsidR="00BC54F5" w:rsidRPr="00BC54F5" w:rsidRDefault="00BC54F5" w:rsidP="0028374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1B0592" w:rsidRPr="000D0A8A" w:rsidRDefault="001B0592" w:rsidP="001B0592">
            <w:pPr>
              <w:jc w:val="center"/>
              <w:rPr>
                <w:sz w:val="16"/>
                <w:szCs w:val="16"/>
              </w:rPr>
            </w:pPr>
          </w:p>
          <w:p w:rsidR="001C4072" w:rsidRDefault="001C4072" w:rsidP="001C4072">
            <w:pPr>
              <w:jc w:val="center"/>
              <w:rPr>
                <w:sz w:val="14"/>
                <w:szCs w:val="14"/>
              </w:rPr>
            </w:pPr>
          </w:p>
          <w:p w:rsidR="00BC54F5" w:rsidRDefault="00BC54F5" w:rsidP="00BC54F5">
            <w:pPr>
              <w:rPr>
                <w:sz w:val="14"/>
                <w:szCs w:val="14"/>
              </w:rPr>
            </w:pPr>
          </w:p>
          <w:p w:rsidR="00BC54F5" w:rsidRPr="00BC54F5" w:rsidRDefault="00BC54F5" w:rsidP="00BC54F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B075E2" w:rsidRDefault="00CB3525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</w:t>
            </w:r>
          </w:p>
          <w:p w:rsidR="00BC54F5" w:rsidRPr="00E60DBD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76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-Year-2017-PNG-8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BC54F5" w:rsidRDefault="00413779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</w:t>
            </w:r>
          </w:p>
          <w:p w:rsidR="00413779" w:rsidRDefault="00E132E6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Ravioli</w:t>
            </w:r>
          </w:p>
          <w:p w:rsidR="00E132E6" w:rsidRDefault="00E132E6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413779" w:rsidRDefault="00413779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3779" w:rsidRDefault="00E132E6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:rsidR="00413779" w:rsidRDefault="00E132E6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13779" w:rsidRDefault="00413779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Vegetable</w:t>
            </w:r>
          </w:p>
          <w:p w:rsidR="00413779" w:rsidRPr="00E60DBD" w:rsidRDefault="00413779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97260C" w:rsidRDefault="00413779" w:rsidP="0041377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January 3</w:t>
            </w:r>
          </w:p>
          <w:p w:rsidR="00413779" w:rsidRDefault="00E132E6" w:rsidP="0041377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Cheeseburger</w:t>
            </w:r>
          </w:p>
          <w:p w:rsidR="00413779" w:rsidRDefault="00413779" w:rsidP="0041377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Or</w:t>
            </w:r>
          </w:p>
          <w:p w:rsidR="00413779" w:rsidRDefault="00E132E6" w:rsidP="0041377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Fish Sandwich</w:t>
            </w:r>
            <w:bookmarkStart w:id="0" w:name="_GoBack"/>
            <w:bookmarkEnd w:id="0"/>
          </w:p>
          <w:p w:rsidR="00413779" w:rsidRDefault="00413779" w:rsidP="0041377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Peas</w:t>
            </w:r>
          </w:p>
          <w:p w:rsidR="00413779" w:rsidRDefault="00413779" w:rsidP="0041377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Choice of Vegetable</w:t>
            </w:r>
          </w:p>
          <w:p w:rsidR="00413779" w:rsidRDefault="00413779" w:rsidP="0041377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Choice of Fruit / Milk</w:t>
            </w:r>
          </w:p>
          <w:p w:rsidR="00413779" w:rsidRPr="00552617" w:rsidRDefault="00413779" w:rsidP="0041377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Pr="002522BC" w:rsidRDefault="00A3297F" w:rsidP="001B0592">
            <w:pPr>
              <w:jc w:val="center"/>
            </w:pPr>
          </w:p>
        </w:tc>
        <w:tc>
          <w:tcPr>
            <w:tcW w:w="2016" w:type="dxa"/>
          </w:tcPr>
          <w:p w:rsidR="00551BF5" w:rsidRDefault="00CB352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6</w:t>
            </w:r>
          </w:p>
          <w:p w:rsidR="001B0592" w:rsidRDefault="00465584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</w:t>
            </w:r>
            <w:r w:rsidR="004378FE">
              <w:rPr>
                <w:sz w:val="16"/>
                <w:szCs w:val="16"/>
              </w:rPr>
              <w:t>Patty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1B0592" w:rsidRDefault="00BC54F5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Cheesy </w:t>
            </w:r>
            <w:r w:rsidR="005C1FAE">
              <w:rPr>
                <w:sz w:val="16"/>
                <w:szCs w:val="16"/>
              </w:rPr>
              <w:t>Broccoli</w:t>
            </w:r>
          </w:p>
          <w:p w:rsidR="001B0592" w:rsidRDefault="00BC54F5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Pr="005C22DF" w:rsidRDefault="001932DA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C54F5" w:rsidRDefault="008D214F" w:rsidP="00DC77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7</w:t>
            </w:r>
          </w:p>
          <w:p w:rsidR="00774EDD" w:rsidRDefault="00774ED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Orange Chicken</w:t>
            </w:r>
          </w:p>
          <w:p w:rsidR="00774EDD" w:rsidRDefault="00774ED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774EDD" w:rsidRDefault="00774ED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74EDD" w:rsidRDefault="002D23A6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774EDD" w:rsidRDefault="00DA387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Noodles / Oriental</w:t>
            </w:r>
            <w:r w:rsidR="00774EDD">
              <w:rPr>
                <w:sz w:val="16"/>
                <w:szCs w:val="16"/>
              </w:rPr>
              <w:t xml:space="preserve"> Vegs</w:t>
            </w:r>
          </w:p>
          <w:p w:rsidR="00774EDD" w:rsidRDefault="00774ED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774EDD" w:rsidRDefault="00774ED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</w:p>
          <w:p w:rsidR="005C22DF" w:rsidRPr="00E20886" w:rsidRDefault="005C22DF" w:rsidP="00774E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8D214F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8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C54F5" w:rsidRDefault="005B611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29275C" w:rsidRPr="0029275C" w:rsidRDefault="0029275C" w:rsidP="00AD30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8D214F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9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C54F5" w:rsidRDefault="00787506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Sausage Sandwich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29275C" w:rsidRPr="00552617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8D214F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10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BC54F5" w:rsidRDefault="009B18A2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Nuggets </w:t>
            </w:r>
          </w:p>
          <w:p w:rsidR="009B18A2" w:rsidRDefault="009B18A2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BC54F5" w:rsidRDefault="005F4A9D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1589D" w:rsidRDefault="00BC54F5" w:rsidP="00BC54F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1589D" w:rsidRPr="00886A57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AD301A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Taco</w:t>
            </w:r>
            <w:r w:rsidR="00F0172E">
              <w:rPr>
                <w:b/>
                <w:noProof/>
                <w:sz w:val="16"/>
                <w:szCs w:val="16"/>
              </w:rPr>
              <w:t xml:space="preserve"> Salad</w:t>
            </w:r>
            <w:r w:rsidR="00F0172E"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="009A7A4F">
              <w:rPr>
                <w:b/>
                <w:noProof/>
                <w:sz w:val="16"/>
                <w:szCs w:val="16"/>
              </w:rPr>
              <w:t xml:space="preserve"> &amp; M</w:t>
            </w:r>
            <w:r w:rsidRPr="000134BD">
              <w:rPr>
                <w:b/>
                <w:noProof/>
                <w:sz w:val="16"/>
                <w:szCs w:val="16"/>
              </w:rPr>
              <w:t>ilk are included</w:t>
            </w:r>
          </w:p>
        </w:tc>
      </w:tr>
      <w:tr w:rsidR="005F4A9D" w:rsidTr="00241419">
        <w:trPr>
          <w:trHeight w:hRule="exact" w:val="1500"/>
        </w:trPr>
        <w:tc>
          <w:tcPr>
            <w:tcW w:w="2016" w:type="dxa"/>
          </w:tcPr>
          <w:p w:rsidR="005F4A9D" w:rsidRPr="001750D4" w:rsidRDefault="005F4A9D" w:rsidP="005F4A9D">
            <w:pPr>
              <w:rPr>
                <w:b/>
                <w:sz w:val="16"/>
                <w:szCs w:val="16"/>
                <w:u w:val="single"/>
              </w:rPr>
            </w:pPr>
          </w:p>
          <w:p w:rsidR="005F4A9D" w:rsidRPr="001750D4" w:rsidRDefault="005F4A9D" w:rsidP="005F4A9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5F4A9D" w:rsidRPr="001750D4" w:rsidRDefault="005F4A9D" w:rsidP="005F4A9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</w:t>
            </w:r>
            <w:r>
              <w:rPr>
                <w:sz w:val="16"/>
                <w:szCs w:val="16"/>
              </w:rPr>
              <w:t xml:space="preserve">la and fat free strawberry </w:t>
            </w:r>
          </w:p>
        </w:tc>
        <w:tc>
          <w:tcPr>
            <w:tcW w:w="2016" w:type="dxa"/>
          </w:tcPr>
          <w:p w:rsidR="005F4A9D" w:rsidRDefault="00CB352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13</w:t>
            </w:r>
          </w:p>
          <w:p w:rsidR="005F4A9D" w:rsidRPr="000A4B2D" w:rsidRDefault="005F4A9D" w:rsidP="005F4A9D">
            <w:pPr>
              <w:jc w:val="center"/>
              <w:rPr>
                <w:sz w:val="16"/>
                <w:szCs w:val="16"/>
              </w:rPr>
            </w:pPr>
            <w:r w:rsidRPr="005C1FAE">
              <w:rPr>
                <w:sz w:val="14"/>
                <w:szCs w:val="14"/>
              </w:rPr>
              <w:t xml:space="preserve"> </w:t>
            </w:r>
            <w:r w:rsidRPr="000A4B2D">
              <w:rPr>
                <w:sz w:val="16"/>
                <w:szCs w:val="16"/>
              </w:rPr>
              <w:t>Spaghetti</w:t>
            </w:r>
            <w:r w:rsidR="00787506" w:rsidRPr="000A4B2D">
              <w:rPr>
                <w:sz w:val="16"/>
                <w:szCs w:val="16"/>
              </w:rPr>
              <w:t xml:space="preserve"> &amp; Meatballs</w:t>
            </w:r>
          </w:p>
          <w:p w:rsidR="005F4A9D" w:rsidRPr="000A4B2D" w:rsidRDefault="00787506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Breadstick</w:t>
            </w:r>
          </w:p>
          <w:p w:rsidR="005F4A9D" w:rsidRPr="000A4B2D" w:rsidRDefault="005F4A9D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 xml:space="preserve">Or </w:t>
            </w:r>
          </w:p>
          <w:p w:rsidR="000A4B2D" w:rsidRPr="000A4B2D" w:rsidRDefault="000A4B2D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Hot Dog</w:t>
            </w:r>
          </w:p>
          <w:p w:rsidR="005F4A9D" w:rsidRPr="000A4B2D" w:rsidRDefault="005F4A9D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Tossed Salad</w:t>
            </w:r>
          </w:p>
          <w:p w:rsidR="005F4A9D" w:rsidRPr="000A4B2D" w:rsidRDefault="005F4A9D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Peas</w:t>
            </w:r>
          </w:p>
          <w:p w:rsidR="005F4A9D" w:rsidRPr="000A4B2D" w:rsidRDefault="005F4A9D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Choice of Fruit / Milk</w:t>
            </w:r>
          </w:p>
          <w:p w:rsidR="005F4A9D" w:rsidRPr="00387F63" w:rsidRDefault="005F4A9D" w:rsidP="005F4A9D">
            <w:pPr>
              <w:jc w:val="center"/>
              <w:rPr>
                <w:b/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F4A9D" w:rsidRPr="0048760D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D74F88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14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4A9D" w:rsidRDefault="0067357B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 Steak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F4A9D" w:rsidRPr="007862F9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D74F88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15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Or</w:t>
            </w:r>
          </w:p>
          <w:p w:rsidR="005F4A9D" w:rsidRPr="001C4072" w:rsidRDefault="00787506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5F4A9D" w:rsidRPr="001C4072" w:rsidRDefault="005B611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Cucumber W / Dip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Choice of Fruit / Milk</w:t>
            </w:r>
          </w:p>
          <w:p w:rsidR="005F4A9D" w:rsidRPr="00E36637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D74F88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16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Walking Taco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Or</w:t>
            </w:r>
          </w:p>
          <w:p w:rsidR="005F4A9D" w:rsidRPr="00EA25B5" w:rsidRDefault="000A4B2D" w:rsidP="007704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Refried Beans</w:t>
            </w:r>
          </w:p>
          <w:p w:rsidR="005F4A9D" w:rsidRPr="00EA25B5" w:rsidRDefault="00787506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770475">
              <w:rPr>
                <w:sz w:val="16"/>
                <w:szCs w:val="16"/>
              </w:rPr>
              <w:t>Grape Tomatoes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Choice of Fruit / Milk</w:t>
            </w:r>
          </w:p>
          <w:p w:rsidR="005F4A9D" w:rsidRPr="00BE4788" w:rsidRDefault="005F4A9D" w:rsidP="005F4A9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5F4A9D" w:rsidRDefault="00D74F88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17</w:t>
            </w:r>
          </w:p>
          <w:p w:rsidR="005F4A9D" w:rsidRDefault="005F4A9D" w:rsidP="00D74F88">
            <w:pPr>
              <w:jc w:val="center"/>
              <w:rPr>
                <w:sz w:val="16"/>
                <w:szCs w:val="16"/>
              </w:rPr>
            </w:pPr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</w:p>
          <w:p w:rsidR="00D74F88" w:rsidRPr="00934EC8" w:rsidRDefault="00D74F88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5F4A9D" w:rsidRDefault="005F4A9D" w:rsidP="005F4A9D"/>
        </w:tc>
      </w:tr>
      <w:tr w:rsidR="005F4A9D" w:rsidTr="00241419">
        <w:trPr>
          <w:trHeight w:hRule="exact" w:val="1500"/>
        </w:trPr>
        <w:tc>
          <w:tcPr>
            <w:tcW w:w="2016" w:type="dxa"/>
          </w:tcPr>
          <w:p w:rsidR="005F4A9D" w:rsidRPr="001750D4" w:rsidRDefault="00314F6A" w:rsidP="00774ED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286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ports5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774EDD" w:rsidRDefault="00774ED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20</w:t>
            </w:r>
          </w:p>
          <w:p w:rsidR="005F4A9D" w:rsidRDefault="005F4A9D" w:rsidP="00D74F88">
            <w:pPr>
              <w:jc w:val="center"/>
              <w:rPr>
                <w:sz w:val="16"/>
                <w:szCs w:val="16"/>
              </w:rPr>
            </w:pPr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</w:p>
          <w:p w:rsidR="00D74F88" w:rsidRPr="00DC7767" w:rsidRDefault="00D74F88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574915" w:rsidRPr="00CB3525" w:rsidRDefault="00CB3525" w:rsidP="00CB3525">
            <w:pPr>
              <w:jc w:val="center"/>
              <w:rPr>
                <w:sz w:val="16"/>
                <w:szCs w:val="16"/>
              </w:rPr>
            </w:pPr>
            <w:r w:rsidRPr="00CB3525">
              <w:rPr>
                <w:sz w:val="16"/>
                <w:szCs w:val="16"/>
              </w:rPr>
              <w:t>January 21</w:t>
            </w:r>
          </w:p>
          <w:p w:rsidR="00800B08" w:rsidRPr="00787506" w:rsidRDefault="00787506" w:rsidP="00787506">
            <w:pPr>
              <w:jc w:val="center"/>
              <w:rPr>
                <w:sz w:val="16"/>
                <w:szCs w:val="16"/>
              </w:rPr>
            </w:pPr>
            <w:r w:rsidRPr="00787506">
              <w:rPr>
                <w:sz w:val="16"/>
                <w:szCs w:val="16"/>
              </w:rPr>
              <w:t>Macaroni &amp; Cheese</w:t>
            </w:r>
          </w:p>
          <w:p w:rsidR="00787506" w:rsidRDefault="00787506" w:rsidP="00787506">
            <w:pPr>
              <w:jc w:val="center"/>
              <w:rPr>
                <w:sz w:val="16"/>
                <w:szCs w:val="16"/>
              </w:rPr>
            </w:pPr>
            <w:r w:rsidRPr="00787506">
              <w:rPr>
                <w:sz w:val="16"/>
                <w:szCs w:val="16"/>
              </w:rPr>
              <w:t>W / Roll</w:t>
            </w:r>
          </w:p>
          <w:p w:rsidR="00787506" w:rsidRDefault="00787506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87506" w:rsidRDefault="009B18A2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Ham, Egg &amp; Cheese</w:t>
            </w:r>
          </w:p>
          <w:p w:rsidR="00DC7767" w:rsidRDefault="009B18A2" w:rsidP="009B18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:rsidR="002D23A6" w:rsidRDefault="002D23A6" w:rsidP="009B18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 / Tomatoes</w:t>
            </w:r>
          </w:p>
          <w:p w:rsidR="00DC7767" w:rsidRPr="00787506" w:rsidRDefault="00DC7767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CB3525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22</w:t>
            </w:r>
          </w:p>
          <w:p w:rsidR="00342DBF" w:rsidRDefault="00342DBF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342DBF" w:rsidRDefault="00342DBF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42DBF" w:rsidRDefault="00342DBF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C7767" w:rsidRDefault="009B18A2" w:rsidP="009B18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</w:t>
            </w:r>
            <w:r w:rsidR="002D23A6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Bacon &amp; Cheese Sandwich</w:t>
            </w:r>
          </w:p>
          <w:p w:rsidR="00DC7767" w:rsidRDefault="002D23A6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Carrots / </w:t>
            </w:r>
            <w:r w:rsidR="00770475">
              <w:rPr>
                <w:sz w:val="16"/>
                <w:szCs w:val="16"/>
              </w:rPr>
              <w:t>Red Peppers</w:t>
            </w:r>
          </w:p>
          <w:p w:rsidR="00DC7767" w:rsidRPr="004923EE" w:rsidRDefault="00DC7767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CB3525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23</w:t>
            </w:r>
          </w:p>
          <w:p w:rsidR="00774EDD" w:rsidRDefault="0067357B" w:rsidP="002D23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2D23A6">
              <w:rPr>
                <w:sz w:val="16"/>
                <w:szCs w:val="16"/>
              </w:rPr>
              <w:t>Roast Turkey</w:t>
            </w:r>
          </w:p>
          <w:p w:rsidR="002D23A6" w:rsidRDefault="002D23A6" w:rsidP="002D23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Gravy &amp; Stuffing</w:t>
            </w:r>
          </w:p>
          <w:p w:rsidR="002D23A6" w:rsidRDefault="002D23A6" w:rsidP="002D23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D23A6" w:rsidRDefault="00770475" w:rsidP="002D23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:rsidR="002D23A6" w:rsidRDefault="002D23A6" w:rsidP="002D23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2D23A6" w:rsidRDefault="002D23A6" w:rsidP="002D23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2D23A6" w:rsidRPr="00574915" w:rsidRDefault="002D23A6" w:rsidP="002D23A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CB352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24</w:t>
            </w:r>
          </w:p>
          <w:p w:rsidR="00D74F88" w:rsidRPr="0067357B" w:rsidRDefault="00D74F88" w:rsidP="00D74F88">
            <w:pPr>
              <w:jc w:val="center"/>
              <w:rPr>
                <w:sz w:val="16"/>
                <w:szCs w:val="16"/>
              </w:rPr>
            </w:pPr>
            <w:r w:rsidRPr="0067357B">
              <w:rPr>
                <w:sz w:val="16"/>
                <w:szCs w:val="16"/>
              </w:rPr>
              <w:t>Pulled Pork</w:t>
            </w:r>
          </w:p>
          <w:p w:rsidR="00D74F88" w:rsidRPr="0067357B" w:rsidRDefault="00D74F88" w:rsidP="00D74F88">
            <w:pPr>
              <w:jc w:val="center"/>
              <w:rPr>
                <w:sz w:val="16"/>
                <w:szCs w:val="16"/>
              </w:rPr>
            </w:pPr>
            <w:r w:rsidRPr="0067357B">
              <w:rPr>
                <w:sz w:val="16"/>
                <w:szCs w:val="16"/>
              </w:rPr>
              <w:t xml:space="preserve"> Loaded Fries</w:t>
            </w:r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  <w:r w:rsidRPr="0067357B">
              <w:rPr>
                <w:sz w:val="16"/>
                <w:szCs w:val="16"/>
              </w:rPr>
              <w:t>Or</w:t>
            </w:r>
          </w:p>
          <w:p w:rsidR="00D74F88" w:rsidRPr="0067357B" w:rsidRDefault="00D74F88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D74F88" w:rsidRPr="0067357B" w:rsidRDefault="005B6115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DC7767" w:rsidRPr="00DC7767" w:rsidRDefault="00DC7767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5F4A9D" w:rsidP="005F4A9D">
            <w:r>
              <w:t>Middle/HS Lunch-</w:t>
            </w:r>
          </w:p>
          <w:p w:rsidR="005F4A9D" w:rsidRDefault="005F4A9D" w:rsidP="005F4A9D">
            <w:r>
              <w:t>$ 2.80</w:t>
            </w:r>
          </w:p>
          <w:p w:rsidR="005F4A9D" w:rsidRDefault="005F4A9D" w:rsidP="005F4A9D">
            <w:r>
              <w:t>Milk - .50</w:t>
            </w:r>
          </w:p>
          <w:p w:rsidR="005F4A9D" w:rsidRDefault="005F4A9D" w:rsidP="005F4A9D">
            <w:r>
              <w:t>Reduced - .40</w:t>
            </w:r>
          </w:p>
          <w:p w:rsidR="005F4A9D" w:rsidRDefault="005F4A9D" w:rsidP="005F4A9D"/>
        </w:tc>
      </w:tr>
      <w:tr w:rsidR="005F4A9D" w:rsidRPr="00B51FCA" w:rsidTr="00241419">
        <w:trPr>
          <w:trHeight w:hRule="exact" w:val="1500"/>
        </w:trPr>
        <w:tc>
          <w:tcPr>
            <w:tcW w:w="2016" w:type="dxa"/>
          </w:tcPr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5F4A9D" w:rsidRDefault="00CB352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27</w:t>
            </w:r>
          </w:p>
          <w:p w:rsidR="00800B08" w:rsidRDefault="00800B08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Ravioli</w:t>
            </w:r>
          </w:p>
          <w:p w:rsidR="00800B08" w:rsidRDefault="00800B08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Breadstick </w:t>
            </w:r>
          </w:p>
          <w:p w:rsidR="00800B08" w:rsidRDefault="00800B08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00B08" w:rsidRDefault="00800B08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:rsidR="00787506" w:rsidRDefault="00DC7767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00B08" w:rsidRDefault="00800B08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F4A9D" w:rsidRDefault="00800B08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74915" w:rsidRDefault="00574915" w:rsidP="005F4A9D">
            <w:pPr>
              <w:jc w:val="center"/>
              <w:rPr>
                <w:sz w:val="16"/>
                <w:szCs w:val="16"/>
              </w:rPr>
            </w:pPr>
          </w:p>
          <w:p w:rsidR="00574915" w:rsidRPr="00574915" w:rsidRDefault="00574915" w:rsidP="005F4A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Pr="00CB3525" w:rsidRDefault="00CB3525" w:rsidP="005F4A9D">
            <w:pPr>
              <w:jc w:val="center"/>
              <w:rPr>
                <w:sz w:val="16"/>
                <w:szCs w:val="16"/>
              </w:rPr>
            </w:pPr>
            <w:r w:rsidRPr="00CB3525">
              <w:rPr>
                <w:sz w:val="16"/>
                <w:szCs w:val="16"/>
              </w:rPr>
              <w:t>January 28</w:t>
            </w:r>
          </w:p>
          <w:p w:rsidR="00314F6A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Buffalo Chicken or Cheese Pizza</w:t>
            </w:r>
          </w:p>
          <w:p w:rsidR="00314F6A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314F6A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Hot Dog</w:t>
            </w:r>
          </w:p>
          <w:p w:rsidR="00314F6A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314F6A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314F6A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74915" w:rsidRPr="00DC7767" w:rsidRDefault="00574915" w:rsidP="0057491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CB352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29</w:t>
            </w:r>
          </w:p>
          <w:p w:rsidR="00787506" w:rsidRPr="00800B08" w:rsidRDefault="00787506" w:rsidP="00787506">
            <w:pPr>
              <w:jc w:val="center"/>
              <w:rPr>
                <w:sz w:val="16"/>
                <w:szCs w:val="16"/>
              </w:rPr>
            </w:pPr>
            <w:r w:rsidRPr="00800B08">
              <w:rPr>
                <w:sz w:val="16"/>
                <w:szCs w:val="16"/>
              </w:rPr>
              <w:t>Cheese Steak</w:t>
            </w:r>
          </w:p>
          <w:p w:rsidR="00787506" w:rsidRPr="00800B08" w:rsidRDefault="00787506" w:rsidP="00787506">
            <w:pPr>
              <w:jc w:val="center"/>
              <w:rPr>
                <w:sz w:val="16"/>
                <w:szCs w:val="16"/>
              </w:rPr>
            </w:pPr>
            <w:r w:rsidRPr="00800B08">
              <w:rPr>
                <w:sz w:val="16"/>
                <w:szCs w:val="16"/>
              </w:rPr>
              <w:t>Or</w:t>
            </w:r>
          </w:p>
          <w:p w:rsidR="00787506" w:rsidRDefault="00787506" w:rsidP="00787506">
            <w:pPr>
              <w:jc w:val="center"/>
              <w:rPr>
                <w:sz w:val="16"/>
                <w:szCs w:val="16"/>
              </w:rPr>
            </w:pPr>
            <w:r w:rsidRPr="00800B08">
              <w:rPr>
                <w:sz w:val="16"/>
                <w:szCs w:val="16"/>
              </w:rPr>
              <w:t>Stuffed Peppers</w:t>
            </w:r>
          </w:p>
          <w:p w:rsidR="00787506" w:rsidRDefault="00787506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Texas Toast</w:t>
            </w:r>
          </w:p>
          <w:p w:rsidR="00787506" w:rsidRDefault="00770475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DC7767" w:rsidRDefault="005B6115" w:rsidP="005B61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DC7767" w:rsidRPr="00800B08" w:rsidRDefault="00DC7767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F4A9D" w:rsidRDefault="005F4A9D" w:rsidP="00787506">
            <w:pPr>
              <w:rPr>
                <w:sz w:val="16"/>
                <w:szCs w:val="16"/>
              </w:rPr>
            </w:pPr>
          </w:p>
          <w:p w:rsidR="005F4A9D" w:rsidRPr="00B51FCA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CB352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30</w:t>
            </w:r>
          </w:p>
          <w:p w:rsidR="00800B08" w:rsidRPr="00770475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 xml:space="preserve">General Tso’s Chicken </w:t>
            </w:r>
          </w:p>
          <w:p w:rsidR="00800B08" w:rsidRPr="00770475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w/ W/G roll</w:t>
            </w:r>
          </w:p>
          <w:p w:rsidR="00800B08" w:rsidRPr="00770475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Or</w:t>
            </w:r>
          </w:p>
          <w:p w:rsidR="00800B08" w:rsidRPr="00770475" w:rsidRDefault="00787506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Turkey &amp; Cheese Flatbread</w:t>
            </w:r>
          </w:p>
          <w:p w:rsidR="00800B08" w:rsidRPr="00770475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Oriental Vegs/ Rice</w:t>
            </w:r>
          </w:p>
          <w:p w:rsidR="00800B08" w:rsidRPr="00770475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 xml:space="preserve"> Baby Carrots</w:t>
            </w:r>
          </w:p>
          <w:p w:rsidR="005F4A9D" w:rsidRPr="00787506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Choice of Fruit / Milk</w:t>
            </w:r>
          </w:p>
        </w:tc>
        <w:tc>
          <w:tcPr>
            <w:tcW w:w="2016" w:type="dxa"/>
          </w:tcPr>
          <w:p w:rsidR="005F4A9D" w:rsidRDefault="00CB352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January 31</w:t>
            </w:r>
          </w:p>
          <w:p w:rsidR="005F4A9D" w:rsidRDefault="00D74F88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Pepperoni Pizza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Or</w:t>
            </w:r>
          </w:p>
          <w:p w:rsidR="009B18A2" w:rsidRDefault="002D23A6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Chicken Fajita</w:t>
            </w:r>
          </w:p>
          <w:p w:rsidR="005B6115" w:rsidRDefault="005B6115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Cheesy Broccoli</w:t>
            </w:r>
          </w:p>
          <w:p w:rsidR="005B6115" w:rsidRDefault="005B6115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Tossed Salad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Choice of Fruit / Milk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</w:p>
          <w:p w:rsidR="005F4A9D" w:rsidRPr="00B51FCA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Pr="00B51FCA" w:rsidRDefault="005F4A9D" w:rsidP="005F4A9D">
            <w:pPr>
              <w:jc w:val="center"/>
              <w:rPr>
                <w:b/>
                <w:i/>
                <w:noProof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  <w:noProof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6119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93D17"/>
    <w:rsid w:val="000A4B2D"/>
    <w:rsid w:val="000C0A3E"/>
    <w:rsid w:val="000C4273"/>
    <w:rsid w:val="000D0A8A"/>
    <w:rsid w:val="000D638D"/>
    <w:rsid w:val="000E436B"/>
    <w:rsid w:val="00101377"/>
    <w:rsid w:val="0011320A"/>
    <w:rsid w:val="00137F84"/>
    <w:rsid w:val="001531A1"/>
    <w:rsid w:val="00163B9E"/>
    <w:rsid w:val="001750D4"/>
    <w:rsid w:val="00186CBA"/>
    <w:rsid w:val="001932DA"/>
    <w:rsid w:val="001B0592"/>
    <w:rsid w:val="001C4072"/>
    <w:rsid w:val="001C63DB"/>
    <w:rsid w:val="001E352D"/>
    <w:rsid w:val="00224FDA"/>
    <w:rsid w:val="00227006"/>
    <w:rsid w:val="00241419"/>
    <w:rsid w:val="00243760"/>
    <w:rsid w:val="00250E6E"/>
    <w:rsid w:val="002522BC"/>
    <w:rsid w:val="00262573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D23A6"/>
    <w:rsid w:val="002D45C8"/>
    <w:rsid w:val="002E24F7"/>
    <w:rsid w:val="002F2560"/>
    <w:rsid w:val="002F7657"/>
    <w:rsid w:val="00302773"/>
    <w:rsid w:val="00303838"/>
    <w:rsid w:val="003071CB"/>
    <w:rsid w:val="00314F6A"/>
    <w:rsid w:val="00342DBF"/>
    <w:rsid w:val="00346F66"/>
    <w:rsid w:val="00355051"/>
    <w:rsid w:val="00387F63"/>
    <w:rsid w:val="003B2138"/>
    <w:rsid w:val="003B2413"/>
    <w:rsid w:val="003B2A3F"/>
    <w:rsid w:val="003C43E9"/>
    <w:rsid w:val="003C4DBD"/>
    <w:rsid w:val="003E2535"/>
    <w:rsid w:val="003E7F1E"/>
    <w:rsid w:val="003F50F8"/>
    <w:rsid w:val="00405CB0"/>
    <w:rsid w:val="00411C4F"/>
    <w:rsid w:val="00413779"/>
    <w:rsid w:val="0041589D"/>
    <w:rsid w:val="00415D3C"/>
    <w:rsid w:val="004173FA"/>
    <w:rsid w:val="00422B88"/>
    <w:rsid w:val="004268EC"/>
    <w:rsid w:val="004304C0"/>
    <w:rsid w:val="004378FE"/>
    <w:rsid w:val="004465DA"/>
    <w:rsid w:val="004503ED"/>
    <w:rsid w:val="00451017"/>
    <w:rsid w:val="00455319"/>
    <w:rsid w:val="00460F87"/>
    <w:rsid w:val="00465584"/>
    <w:rsid w:val="0048760D"/>
    <w:rsid w:val="00487744"/>
    <w:rsid w:val="004923EE"/>
    <w:rsid w:val="004A6088"/>
    <w:rsid w:val="004B685C"/>
    <w:rsid w:val="004D452B"/>
    <w:rsid w:val="004D70EF"/>
    <w:rsid w:val="004E2E18"/>
    <w:rsid w:val="004F2E46"/>
    <w:rsid w:val="004F64BA"/>
    <w:rsid w:val="004F7D7E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573EA"/>
    <w:rsid w:val="00573087"/>
    <w:rsid w:val="005733E8"/>
    <w:rsid w:val="00574915"/>
    <w:rsid w:val="00586FEC"/>
    <w:rsid w:val="00592B3E"/>
    <w:rsid w:val="005A19A4"/>
    <w:rsid w:val="005A534F"/>
    <w:rsid w:val="005A5A11"/>
    <w:rsid w:val="005B4A28"/>
    <w:rsid w:val="005B6106"/>
    <w:rsid w:val="005B6115"/>
    <w:rsid w:val="005B767D"/>
    <w:rsid w:val="005C1FAE"/>
    <w:rsid w:val="005C22DF"/>
    <w:rsid w:val="005D6429"/>
    <w:rsid w:val="005F1CF7"/>
    <w:rsid w:val="005F25FD"/>
    <w:rsid w:val="005F4A9D"/>
    <w:rsid w:val="00603ECE"/>
    <w:rsid w:val="006106A5"/>
    <w:rsid w:val="006200F2"/>
    <w:rsid w:val="00637F28"/>
    <w:rsid w:val="00653C02"/>
    <w:rsid w:val="00662690"/>
    <w:rsid w:val="0067357B"/>
    <w:rsid w:val="00676AD6"/>
    <w:rsid w:val="006854E6"/>
    <w:rsid w:val="00685DA2"/>
    <w:rsid w:val="00694AFF"/>
    <w:rsid w:val="006A03AE"/>
    <w:rsid w:val="006A7324"/>
    <w:rsid w:val="006C1DFF"/>
    <w:rsid w:val="006C6347"/>
    <w:rsid w:val="006D6B82"/>
    <w:rsid w:val="006F70E3"/>
    <w:rsid w:val="0070564A"/>
    <w:rsid w:val="00707043"/>
    <w:rsid w:val="00770475"/>
    <w:rsid w:val="00774237"/>
    <w:rsid w:val="0077431A"/>
    <w:rsid w:val="00774EDD"/>
    <w:rsid w:val="007862F9"/>
    <w:rsid w:val="00787506"/>
    <w:rsid w:val="007964DB"/>
    <w:rsid w:val="007B6798"/>
    <w:rsid w:val="008003F3"/>
    <w:rsid w:val="00800B08"/>
    <w:rsid w:val="00804786"/>
    <w:rsid w:val="0083208E"/>
    <w:rsid w:val="008403D3"/>
    <w:rsid w:val="00841987"/>
    <w:rsid w:val="00861FAA"/>
    <w:rsid w:val="00886A57"/>
    <w:rsid w:val="0088754F"/>
    <w:rsid w:val="00890C70"/>
    <w:rsid w:val="008B2BC8"/>
    <w:rsid w:val="008B6186"/>
    <w:rsid w:val="008C6C9B"/>
    <w:rsid w:val="008D214F"/>
    <w:rsid w:val="008E5E15"/>
    <w:rsid w:val="00904612"/>
    <w:rsid w:val="00911C8F"/>
    <w:rsid w:val="00916300"/>
    <w:rsid w:val="0093048E"/>
    <w:rsid w:val="00934EC8"/>
    <w:rsid w:val="0096002E"/>
    <w:rsid w:val="0097013F"/>
    <w:rsid w:val="0097260C"/>
    <w:rsid w:val="00995165"/>
    <w:rsid w:val="009A7A4F"/>
    <w:rsid w:val="009A7BDE"/>
    <w:rsid w:val="009B18A2"/>
    <w:rsid w:val="009C3A64"/>
    <w:rsid w:val="009C617A"/>
    <w:rsid w:val="009E4A16"/>
    <w:rsid w:val="009F21DB"/>
    <w:rsid w:val="00A3297F"/>
    <w:rsid w:val="00A40C1A"/>
    <w:rsid w:val="00A51D81"/>
    <w:rsid w:val="00A54279"/>
    <w:rsid w:val="00A54481"/>
    <w:rsid w:val="00A57756"/>
    <w:rsid w:val="00A64282"/>
    <w:rsid w:val="00A70DEA"/>
    <w:rsid w:val="00A812BB"/>
    <w:rsid w:val="00A90454"/>
    <w:rsid w:val="00A952CF"/>
    <w:rsid w:val="00AB641F"/>
    <w:rsid w:val="00AC50E0"/>
    <w:rsid w:val="00AD301A"/>
    <w:rsid w:val="00AF79FE"/>
    <w:rsid w:val="00B075E2"/>
    <w:rsid w:val="00B1021B"/>
    <w:rsid w:val="00B3150D"/>
    <w:rsid w:val="00B47372"/>
    <w:rsid w:val="00B51FCA"/>
    <w:rsid w:val="00B53588"/>
    <w:rsid w:val="00B61592"/>
    <w:rsid w:val="00B66AA6"/>
    <w:rsid w:val="00B66EB9"/>
    <w:rsid w:val="00B9563A"/>
    <w:rsid w:val="00BB5C86"/>
    <w:rsid w:val="00BC3A63"/>
    <w:rsid w:val="00BC54F5"/>
    <w:rsid w:val="00BD0ACE"/>
    <w:rsid w:val="00BD4256"/>
    <w:rsid w:val="00BE2689"/>
    <w:rsid w:val="00BE4788"/>
    <w:rsid w:val="00C06085"/>
    <w:rsid w:val="00C17D43"/>
    <w:rsid w:val="00C2754C"/>
    <w:rsid w:val="00C35A32"/>
    <w:rsid w:val="00C8172E"/>
    <w:rsid w:val="00C82287"/>
    <w:rsid w:val="00C93A0A"/>
    <w:rsid w:val="00CB1C18"/>
    <w:rsid w:val="00CB2CFB"/>
    <w:rsid w:val="00CB3525"/>
    <w:rsid w:val="00CC7C03"/>
    <w:rsid w:val="00CD167D"/>
    <w:rsid w:val="00CD1CBB"/>
    <w:rsid w:val="00CE5E6E"/>
    <w:rsid w:val="00CF37E0"/>
    <w:rsid w:val="00D15785"/>
    <w:rsid w:val="00D25F8C"/>
    <w:rsid w:val="00D517D6"/>
    <w:rsid w:val="00D71A33"/>
    <w:rsid w:val="00D74CF6"/>
    <w:rsid w:val="00D74F88"/>
    <w:rsid w:val="00D97AC8"/>
    <w:rsid w:val="00D97FAB"/>
    <w:rsid w:val="00DA387D"/>
    <w:rsid w:val="00DC3D70"/>
    <w:rsid w:val="00DC7767"/>
    <w:rsid w:val="00DD4A6B"/>
    <w:rsid w:val="00DD5D2D"/>
    <w:rsid w:val="00E132E6"/>
    <w:rsid w:val="00E20886"/>
    <w:rsid w:val="00E24466"/>
    <w:rsid w:val="00E36637"/>
    <w:rsid w:val="00E47CA4"/>
    <w:rsid w:val="00E54668"/>
    <w:rsid w:val="00E60DBD"/>
    <w:rsid w:val="00EA25B5"/>
    <w:rsid w:val="00EB776F"/>
    <w:rsid w:val="00ED0FB3"/>
    <w:rsid w:val="00ED64DD"/>
    <w:rsid w:val="00EE2E36"/>
    <w:rsid w:val="00EE336A"/>
    <w:rsid w:val="00EF5B27"/>
    <w:rsid w:val="00F0172E"/>
    <w:rsid w:val="00F16D8B"/>
    <w:rsid w:val="00F46745"/>
    <w:rsid w:val="00F54228"/>
    <w:rsid w:val="00F90A11"/>
    <w:rsid w:val="00FA585D"/>
    <w:rsid w:val="00FA7717"/>
    <w:rsid w:val="00FD1814"/>
    <w:rsid w:val="00FD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C19689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33C24"/>
    <w:rsid w:val="00071A14"/>
    <w:rsid w:val="000946BC"/>
    <w:rsid w:val="000B5137"/>
    <w:rsid w:val="000F1D37"/>
    <w:rsid w:val="00111634"/>
    <w:rsid w:val="0011403D"/>
    <w:rsid w:val="00121A74"/>
    <w:rsid w:val="0014171C"/>
    <w:rsid w:val="001502DF"/>
    <w:rsid w:val="001771CF"/>
    <w:rsid w:val="001C07A5"/>
    <w:rsid w:val="00226179"/>
    <w:rsid w:val="002515FF"/>
    <w:rsid w:val="002727E6"/>
    <w:rsid w:val="002745DE"/>
    <w:rsid w:val="002A556A"/>
    <w:rsid w:val="002C6AA0"/>
    <w:rsid w:val="00321345"/>
    <w:rsid w:val="0033040A"/>
    <w:rsid w:val="00352399"/>
    <w:rsid w:val="003730B6"/>
    <w:rsid w:val="003734A2"/>
    <w:rsid w:val="003A6EAC"/>
    <w:rsid w:val="003F606B"/>
    <w:rsid w:val="00427469"/>
    <w:rsid w:val="0045024D"/>
    <w:rsid w:val="004536C1"/>
    <w:rsid w:val="004546AA"/>
    <w:rsid w:val="00464013"/>
    <w:rsid w:val="0046434A"/>
    <w:rsid w:val="0046738D"/>
    <w:rsid w:val="00495B5B"/>
    <w:rsid w:val="004B2F46"/>
    <w:rsid w:val="00536555"/>
    <w:rsid w:val="0055138A"/>
    <w:rsid w:val="005E34B9"/>
    <w:rsid w:val="006017C3"/>
    <w:rsid w:val="00643F30"/>
    <w:rsid w:val="00667C73"/>
    <w:rsid w:val="00672559"/>
    <w:rsid w:val="006A32EB"/>
    <w:rsid w:val="006B22B5"/>
    <w:rsid w:val="006D58B0"/>
    <w:rsid w:val="006E75B0"/>
    <w:rsid w:val="007737A1"/>
    <w:rsid w:val="00781123"/>
    <w:rsid w:val="007D5056"/>
    <w:rsid w:val="007E4133"/>
    <w:rsid w:val="00893DA4"/>
    <w:rsid w:val="008C5E13"/>
    <w:rsid w:val="008D2D22"/>
    <w:rsid w:val="00904025"/>
    <w:rsid w:val="00927F01"/>
    <w:rsid w:val="00936F4A"/>
    <w:rsid w:val="00947206"/>
    <w:rsid w:val="00952268"/>
    <w:rsid w:val="00974B7C"/>
    <w:rsid w:val="00976BD7"/>
    <w:rsid w:val="009850DC"/>
    <w:rsid w:val="00995A8C"/>
    <w:rsid w:val="00A0359E"/>
    <w:rsid w:val="00A20B20"/>
    <w:rsid w:val="00A4185C"/>
    <w:rsid w:val="00AA499B"/>
    <w:rsid w:val="00AC1913"/>
    <w:rsid w:val="00AD3FE3"/>
    <w:rsid w:val="00AF18F4"/>
    <w:rsid w:val="00B04EA8"/>
    <w:rsid w:val="00B55885"/>
    <w:rsid w:val="00B57AC4"/>
    <w:rsid w:val="00B65E4A"/>
    <w:rsid w:val="00B8027E"/>
    <w:rsid w:val="00B8520E"/>
    <w:rsid w:val="00BA4810"/>
    <w:rsid w:val="00BB59F0"/>
    <w:rsid w:val="00BB7A9F"/>
    <w:rsid w:val="00BC3670"/>
    <w:rsid w:val="00C134D2"/>
    <w:rsid w:val="00C42CE0"/>
    <w:rsid w:val="00CA22E2"/>
    <w:rsid w:val="00D612B6"/>
    <w:rsid w:val="00DC1CBF"/>
    <w:rsid w:val="00E34FF8"/>
    <w:rsid w:val="00E50594"/>
    <w:rsid w:val="00E66539"/>
    <w:rsid w:val="00EA2364"/>
    <w:rsid w:val="00EB174B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A7BC3E-8193-473D-8974-FE3A777F2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365</TotalTime>
  <Pages>1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15</cp:revision>
  <cp:lastPrinted>2019-11-25T14:11:00Z</cp:lastPrinted>
  <dcterms:created xsi:type="dcterms:W3CDTF">2019-11-20T14:38:00Z</dcterms:created>
  <dcterms:modified xsi:type="dcterms:W3CDTF">2019-12-05T14:11:00Z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