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25609C">
                                  <w:rPr>
                                    <w:sz w:val="28"/>
                                    <w:szCs w:val="28"/>
                                  </w:rPr>
                                  <w:t xml:space="preserve"> January 2020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25609C">
                            <w:rPr>
                              <w:sz w:val="28"/>
                              <w:szCs w:val="28"/>
                            </w:rPr>
                            <w:t xml:space="preserve"> January 2020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25609C">
            <w:r>
              <w:rPr>
                <w:noProof/>
              </w:rPr>
              <w:drawing>
                <wp:inline distT="0" distB="0" distL="0" distR="0">
                  <wp:extent cx="1143000" cy="8858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85276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86FEC" w:rsidRPr="001A6F5F" w:rsidRDefault="00586FEC" w:rsidP="002E0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404319" w:rsidRPr="00404319" w:rsidRDefault="00404319" w:rsidP="0005180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EB6BE0" w:rsidRDefault="00E73205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</w:t>
            </w:r>
          </w:p>
          <w:p w:rsidR="00E73205" w:rsidRDefault="008A2B9A" w:rsidP="00C26F5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7334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ew-Year-2017-PNG-8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205" w:rsidRDefault="00E73205" w:rsidP="00C26F54">
            <w:pPr>
              <w:jc w:val="center"/>
              <w:rPr>
                <w:sz w:val="16"/>
                <w:szCs w:val="16"/>
              </w:rPr>
            </w:pPr>
          </w:p>
          <w:p w:rsidR="00E73205" w:rsidRPr="00E60DBD" w:rsidRDefault="00E73205" w:rsidP="00C26F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83746" w:rsidRDefault="00E73205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Patty 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E73205" w:rsidRDefault="008A2B9A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E73205" w:rsidRDefault="008A2B9A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EB6BE0" w:rsidRPr="00E60DBD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6F54" w:rsidRPr="00E73205" w:rsidRDefault="00E73205" w:rsidP="00EB6BE0">
            <w:pPr>
              <w:jc w:val="center"/>
              <w:rPr>
                <w:sz w:val="16"/>
                <w:szCs w:val="16"/>
              </w:rPr>
            </w:pPr>
            <w:r w:rsidRPr="00E73205">
              <w:rPr>
                <w:sz w:val="16"/>
                <w:szCs w:val="16"/>
              </w:rPr>
              <w:t>January 3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73205" w:rsidRDefault="008A2B9A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97260C" w:rsidRDefault="0097260C" w:rsidP="00283746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7260C" w:rsidRPr="00552617" w:rsidRDefault="0097260C" w:rsidP="0097260C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Pr="002522BC" w:rsidRDefault="00A3297F" w:rsidP="00C7504E">
            <w:pPr>
              <w:jc w:val="center"/>
            </w:pPr>
          </w:p>
        </w:tc>
        <w:tc>
          <w:tcPr>
            <w:tcW w:w="2016" w:type="dxa"/>
          </w:tcPr>
          <w:p w:rsidR="009A7BDE" w:rsidRDefault="00E73205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6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Popcorn Chicken 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 / Roll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Red Peppers 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278A3" w:rsidRPr="005278A3" w:rsidRDefault="005278A3" w:rsidP="00C7504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A6F5F" w:rsidRDefault="00E73205" w:rsidP="001A6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7</w:t>
            </w:r>
          </w:p>
          <w:p w:rsidR="00EB6BE0" w:rsidRDefault="003D28E3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3D28E3" w:rsidRDefault="003D28E3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EB6BE0" w:rsidRDefault="004A5AC3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1A6F5F" w:rsidRPr="001A6F5F" w:rsidRDefault="001A6F5F" w:rsidP="00EB6B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362BDF" w:rsidRDefault="00E73205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8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Noodle Soup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Ham &amp; Cheese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C7504E" w:rsidRDefault="004A5AC3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C7504E" w:rsidRDefault="00C7504E" w:rsidP="00C750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C7504E" w:rsidRPr="002522BC" w:rsidRDefault="00C7504E" w:rsidP="00C750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</w:p>
          <w:p w:rsidR="00362BDF" w:rsidRPr="0029275C" w:rsidRDefault="00362BDF" w:rsidP="00EB6B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9275C" w:rsidRDefault="00E73205" w:rsidP="00C327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9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B6BE0" w:rsidRDefault="00DC1D0A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 / Dip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362BDF" w:rsidRPr="00552617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362BDF" w:rsidRDefault="00E73205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10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B6BE0" w:rsidRDefault="00DC1D0A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  <w:r w:rsidR="00EB6BE0">
              <w:rPr>
                <w:sz w:val="16"/>
                <w:szCs w:val="16"/>
              </w:rPr>
              <w:t xml:space="preserve"> / Roll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 / Dip</w:t>
            </w:r>
          </w:p>
          <w:p w:rsidR="00362BDF" w:rsidRPr="00C26F54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  <w:r w:rsidR="00362BDF">
              <w:rPr>
                <w:sz w:val="16"/>
                <w:szCs w:val="16"/>
              </w:rPr>
              <w:t xml:space="preserve"> </w:t>
            </w:r>
          </w:p>
        </w:tc>
        <w:tc>
          <w:tcPr>
            <w:tcW w:w="2016" w:type="dxa"/>
          </w:tcPr>
          <w:p w:rsidR="005C22DF" w:rsidRPr="005C22DF" w:rsidRDefault="005C22DF" w:rsidP="00F0172E">
            <w:pPr>
              <w:jc w:val="center"/>
              <w:rPr>
                <w:sz w:val="16"/>
                <w:szCs w:val="16"/>
              </w:rPr>
            </w:pP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8760D" w:rsidRDefault="00E7320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13</w:t>
            </w:r>
          </w:p>
          <w:p w:rsidR="00EB6BE0" w:rsidRDefault="000B0169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Drum Sticks</w:t>
            </w:r>
          </w:p>
          <w:p w:rsidR="00EB6BE0" w:rsidRPr="00B51FCA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EB6BE0" w:rsidRDefault="00DC1D0A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EB6BE0" w:rsidRPr="00B51FCA" w:rsidRDefault="003D28E3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Smiley Fries</w:t>
            </w:r>
          </w:p>
          <w:p w:rsidR="00EB6BE0" w:rsidRPr="00B51FCA" w:rsidRDefault="00EB6BE0" w:rsidP="00EB6B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 / Dip</w:t>
            </w:r>
          </w:p>
          <w:p w:rsidR="00EB6BE0" w:rsidRPr="00B51FCA" w:rsidRDefault="00EB6BE0" w:rsidP="00EB6BE0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C26F54" w:rsidRDefault="00C26F54" w:rsidP="00C26F54">
            <w:pPr>
              <w:jc w:val="center"/>
              <w:rPr>
                <w:sz w:val="16"/>
                <w:szCs w:val="16"/>
              </w:rPr>
            </w:pPr>
          </w:p>
          <w:p w:rsidR="00C26F54" w:rsidRPr="00C26F54" w:rsidRDefault="00C26F54" w:rsidP="00C26F5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6" w:type="dxa"/>
          </w:tcPr>
          <w:p w:rsidR="008003F3" w:rsidRDefault="00E7320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14</w:t>
            </w:r>
          </w:p>
          <w:p w:rsidR="005278A3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</w:p>
          <w:p w:rsidR="0048760D" w:rsidRDefault="0048760D" w:rsidP="00B86682">
            <w:pPr>
              <w:jc w:val="center"/>
            </w:pPr>
          </w:p>
        </w:tc>
        <w:tc>
          <w:tcPr>
            <w:tcW w:w="2016" w:type="dxa"/>
          </w:tcPr>
          <w:p w:rsidR="0048760D" w:rsidRDefault="00E73205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15</w:t>
            </w:r>
          </w:p>
          <w:p w:rsidR="005278A3" w:rsidRDefault="00E73205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</w:p>
          <w:p w:rsidR="005278A3" w:rsidRPr="00B51FCA" w:rsidRDefault="005278A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5278A3" w:rsidRDefault="005278A3" w:rsidP="005278A3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5278A3" w:rsidRDefault="00DC1D0A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Sandwich</w:t>
            </w:r>
          </w:p>
          <w:p w:rsidR="005278A3" w:rsidRPr="00B51FCA" w:rsidRDefault="00B86682" w:rsidP="00DC1D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  <w:r w:rsidR="00DC1D0A">
              <w:rPr>
                <w:sz w:val="16"/>
                <w:szCs w:val="16"/>
              </w:rPr>
              <w:t>/</w:t>
            </w:r>
            <w:r w:rsidR="005278A3">
              <w:rPr>
                <w:sz w:val="16"/>
                <w:szCs w:val="16"/>
              </w:rPr>
              <w:t>Tomatoes</w:t>
            </w:r>
          </w:p>
          <w:p w:rsidR="005278A3" w:rsidRPr="00B51FCA" w:rsidRDefault="005278A3" w:rsidP="005278A3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392FF2" w:rsidRDefault="00392FF2" w:rsidP="00362BDF">
            <w:pPr>
              <w:jc w:val="center"/>
              <w:rPr>
                <w:sz w:val="16"/>
                <w:szCs w:val="16"/>
              </w:rPr>
            </w:pPr>
          </w:p>
          <w:p w:rsidR="00392FF2" w:rsidRDefault="00392FF2" w:rsidP="00392FF2">
            <w:pPr>
              <w:rPr>
                <w:sz w:val="16"/>
                <w:szCs w:val="16"/>
              </w:rPr>
            </w:pPr>
          </w:p>
          <w:p w:rsidR="00FD4823" w:rsidRPr="00E36637" w:rsidRDefault="00FD4823" w:rsidP="00362BD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E7320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16</w:t>
            </w:r>
          </w:p>
          <w:p w:rsidR="00934EC8" w:rsidRDefault="003D28E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Taco</w:t>
            </w:r>
          </w:p>
          <w:p w:rsidR="00B86682" w:rsidRDefault="00B86682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D28E3" w:rsidRDefault="003D28E3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&amp; Cheese </w:t>
            </w:r>
          </w:p>
          <w:p w:rsidR="00B86682" w:rsidRDefault="003D28E3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Pretzel Roll</w:t>
            </w:r>
          </w:p>
          <w:p w:rsidR="00B86682" w:rsidRDefault="00B86682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B86682" w:rsidRDefault="003D28E3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Cucumbers </w:t>
            </w:r>
          </w:p>
          <w:p w:rsidR="004D7D93" w:rsidRPr="00934EC8" w:rsidRDefault="004D7D93" w:rsidP="004D7D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E7320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17</w:t>
            </w:r>
          </w:p>
          <w:p w:rsidR="00BD5D41" w:rsidRDefault="00BD5D41" w:rsidP="008A2B9A">
            <w:pPr>
              <w:jc w:val="center"/>
              <w:rPr>
                <w:sz w:val="16"/>
                <w:szCs w:val="16"/>
              </w:rPr>
            </w:pPr>
          </w:p>
          <w:p w:rsidR="008A2B9A" w:rsidRDefault="008A2B9A" w:rsidP="008A2B9A">
            <w:pPr>
              <w:jc w:val="center"/>
              <w:rPr>
                <w:sz w:val="16"/>
                <w:szCs w:val="16"/>
              </w:rPr>
            </w:pPr>
          </w:p>
          <w:p w:rsidR="008A2B9A" w:rsidRPr="00934EC8" w:rsidRDefault="008A2B9A" w:rsidP="008A2B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EB6BE0" w:rsidRDefault="00EB6BE0" w:rsidP="000518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Alternative</w:t>
            </w:r>
            <w:r w:rsidR="00051801" w:rsidRPr="00051801">
              <w:rPr>
                <w:sz w:val="16"/>
                <w:szCs w:val="16"/>
              </w:rPr>
              <w:t xml:space="preserve"> – </w:t>
            </w:r>
          </w:p>
          <w:p w:rsidR="000B0ABD" w:rsidRPr="00051801" w:rsidRDefault="003D28E3" w:rsidP="000518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7</w:t>
            </w:r>
            <w:r w:rsidR="00EB6BE0" w:rsidRPr="00EB6BE0">
              <w:rPr>
                <w:sz w:val="16"/>
                <w:szCs w:val="16"/>
                <w:vertAlign w:val="superscript"/>
              </w:rPr>
              <w:t>th</w:t>
            </w:r>
            <w:r w:rsidR="00EB6BE0">
              <w:rPr>
                <w:sz w:val="16"/>
                <w:szCs w:val="16"/>
              </w:rPr>
              <w:t xml:space="preserve"> -</w:t>
            </w:r>
            <w:r w:rsidR="002D4E81">
              <w:rPr>
                <w:sz w:val="16"/>
                <w:szCs w:val="16"/>
              </w:rPr>
              <w:t xml:space="preserve"> </w:t>
            </w:r>
            <w:r w:rsidR="00051801" w:rsidRPr="00051801">
              <w:rPr>
                <w:sz w:val="16"/>
                <w:szCs w:val="16"/>
              </w:rPr>
              <w:t xml:space="preserve"> Chicken</w:t>
            </w:r>
            <w:r w:rsidR="002D4E81">
              <w:rPr>
                <w:sz w:val="16"/>
                <w:szCs w:val="16"/>
              </w:rPr>
              <w:t xml:space="preserve"> Nuggets</w:t>
            </w:r>
            <w:r w:rsidR="00051801" w:rsidRPr="00051801">
              <w:rPr>
                <w:sz w:val="16"/>
                <w:szCs w:val="16"/>
              </w:rPr>
              <w:t xml:space="preserve"> W/ Goldfish Crackers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B47372" w:rsidRPr="004D35CF" w:rsidRDefault="008A2B9A" w:rsidP="002522B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23950" cy="952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62050f13cff92241c3d04a0713b6aa0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20</w:t>
            </w:r>
          </w:p>
          <w:p w:rsidR="002D4E81" w:rsidRDefault="002D4E81" w:rsidP="00E73205">
            <w:pPr>
              <w:jc w:val="center"/>
              <w:rPr>
                <w:b/>
                <w:sz w:val="14"/>
                <w:szCs w:val="14"/>
              </w:rPr>
            </w:pPr>
          </w:p>
          <w:p w:rsidR="008A2B9A" w:rsidRDefault="008A2B9A" w:rsidP="00E73205">
            <w:pPr>
              <w:jc w:val="center"/>
              <w:rPr>
                <w:b/>
                <w:sz w:val="14"/>
                <w:szCs w:val="14"/>
              </w:rPr>
            </w:pPr>
          </w:p>
          <w:p w:rsidR="008A2B9A" w:rsidRDefault="008A2B9A" w:rsidP="00E73205">
            <w:pPr>
              <w:jc w:val="center"/>
              <w:rPr>
                <w:b/>
                <w:sz w:val="14"/>
                <w:szCs w:val="14"/>
              </w:rPr>
            </w:pPr>
          </w:p>
          <w:p w:rsidR="008A2B9A" w:rsidRPr="008A2B9A" w:rsidRDefault="008A2B9A" w:rsidP="00E73205">
            <w:pPr>
              <w:jc w:val="center"/>
              <w:rPr>
                <w:sz w:val="16"/>
                <w:szCs w:val="16"/>
              </w:rPr>
            </w:pPr>
            <w:r w:rsidRPr="008A2B9A"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D217A3" w:rsidRDefault="004A5AC3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21</w:t>
            </w:r>
          </w:p>
          <w:p w:rsidR="004A5AC3" w:rsidRDefault="004A5AC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4A5AC3" w:rsidRDefault="004A5AC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4A5AC3" w:rsidRDefault="004A5AC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A5AC3" w:rsidRDefault="004A5AC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:rsidR="004A5AC3" w:rsidRDefault="004A5AC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4A5AC3" w:rsidRDefault="004A5AC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4A5AC3" w:rsidRDefault="004A5AC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A5AC3" w:rsidRPr="00E73205" w:rsidRDefault="004A5AC3" w:rsidP="002D4E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30043B" w:rsidRDefault="00E73205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22</w:t>
            </w:r>
          </w:p>
          <w:p w:rsidR="006E4B97" w:rsidRDefault="004A5AC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:rsidR="004A5AC3" w:rsidRDefault="004A5AC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A5AC3" w:rsidRDefault="004A5AC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4A5AC3" w:rsidRDefault="004A5AC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4A5AC3" w:rsidRDefault="004A5AC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4A5AC3" w:rsidRPr="004923EE" w:rsidRDefault="004A5AC3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D4E81" w:rsidRDefault="00E73205" w:rsidP="00FD4823">
            <w:pPr>
              <w:jc w:val="center"/>
              <w:rPr>
                <w:sz w:val="16"/>
                <w:szCs w:val="16"/>
              </w:rPr>
            </w:pPr>
            <w:r w:rsidRPr="00E73205">
              <w:rPr>
                <w:sz w:val="16"/>
                <w:szCs w:val="16"/>
              </w:rPr>
              <w:t>January 23</w:t>
            </w:r>
          </w:p>
          <w:p w:rsidR="00D217A3" w:rsidRDefault="00D217A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Nuggets </w:t>
            </w:r>
          </w:p>
          <w:p w:rsidR="00D217A3" w:rsidRDefault="00D217A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 / Roll</w:t>
            </w:r>
          </w:p>
          <w:p w:rsidR="00D217A3" w:rsidRDefault="00D217A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217A3" w:rsidRDefault="00D217A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D217A3" w:rsidRDefault="004A5AC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D217A3" w:rsidRDefault="00D217A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</w:t>
            </w:r>
          </w:p>
          <w:p w:rsidR="00D217A3" w:rsidRPr="00E73205" w:rsidRDefault="00D217A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24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Bread Pizza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73205" w:rsidRDefault="00BD727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E73205" w:rsidRDefault="00E73205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73205" w:rsidRDefault="00E73205" w:rsidP="00E7320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C26F54" w:rsidRPr="00C26F54" w:rsidRDefault="00C26F54" w:rsidP="0025609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6" w:type="dxa"/>
          </w:tcPr>
          <w:p w:rsidR="00A3297F" w:rsidRDefault="002E04A5">
            <w:r>
              <w:t>Elementary Lunch</w:t>
            </w:r>
            <w:r w:rsidR="00D15785">
              <w:t>-</w:t>
            </w:r>
          </w:p>
          <w:p w:rsidR="00D15785" w:rsidRDefault="005A534F">
            <w:r>
              <w:t xml:space="preserve">$ </w:t>
            </w:r>
            <w:r w:rsidR="002E04A5">
              <w:t>2.65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A3297F" w:rsidRPr="00B51FCA" w:rsidRDefault="00241419" w:rsidP="00CC7C03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2D4E81" w:rsidRDefault="00E73205" w:rsidP="00FD4823">
            <w:pPr>
              <w:jc w:val="center"/>
              <w:rPr>
                <w:sz w:val="16"/>
                <w:szCs w:val="16"/>
              </w:rPr>
            </w:pPr>
            <w:r w:rsidRPr="00E73205">
              <w:rPr>
                <w:sz w:val="16"/>
                <w:szCs w:val="16"/>
              </w:rPr>
              <w:t>January 27</w:t>
            </w:r>
          </w:p>
          <w:p w:rsidR="003D28E3" w:rsidRDefault="004A5AC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:rsidR="003D28E3" w:rsidRDefault="003D28E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3D28E3" w:rsidRDefault="003D28E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03E59" w:rsidRDefault="00103E59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103E59" w:rsidRDefault="00103E59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3D28E3" w:rsidRDefault="00D217A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Baby Carrots</w:t>
            </w:r>
          </w:p>
          <w:p w:rsidR="00D217A3" w:rsidRPr="00E73205" w:rsidRDefault="00D217A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D4E81" w:rsidRDefault="00E73205" w:rsidP="005278A3">
            <w:pPr>
              <w:jc w:val="center"/>
              <w:rPr>
                <w:sz w:val="16"/>
                <w:szCs w:val="16"/>
              </w:rPr>
            </w:pPr>
            <w:r w:rsidRPr="00E73205">
              <w:rPr>
                <w:sz w:val="16"/>
                <w:szCs w:val="16"/>
              </w:rPr>
              <w:t>January 28</w:t>
            </w:r>
          </w:p>
          <w:p w:rsidR="00D217A3" w:rsidRDefault="00D217A3" w:rsidP="00D217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and Waffles</w:t>
            </w:r>
          </w:p>
          <w:p w:rsidR="00D217A3" w:rsidRDefault="00D217A3" w:rsidP="00D217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Gravy</w:t>
            </w:r>
          </w:p>
          <w:p w:rsidR="00D217A3" w:rsidRDefault="00D217A3" w:rsidP="00D217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217A3" w:rsidRDefault="004A5AC3" w:rsidP="00D217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 / Roll</w:t>
            </w:r>
          </w:p>
          <w:p w:rsidR="00D217A3" w:rsidRDefault="004A5AC3" w:rsidP="00D217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D217A3" w:rsidRDefault="00D217A3" w:rsidP="00D217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D217A3" w:rsidRPr="00E73205" w:rsidRDefault="00D217A3" w:rsidP="00D217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D35CF" w:rsidRDefault="00E73205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29</w:t>
            </w:r>
          </w:p>
          <w:p w:rsidR="003D28E3" w:rsidRDefault="003D28E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3D28E3" w:rsidRDefault="003D28E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3D28E3" w:rsidRDefault="003D28E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D28E3" w:rsidRDefault="004A5AC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3D28E3" w:rsidRDefault="00242D13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  <w:bookmarkStart w:id="0" w:name="_GoBack"/>
            <w:bookmarkEnd w:id="0"/>
          </w:p>
          <w:p w:rsidR="003D28E3" w:rsidRDefault="008A2B9A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</w:t>
            </w:r>
            <w:r w:rsidR="00BA42A8">
              <w:rPr>
                <w:sz w:val="16"/>
                <w:szCs w:val="16"/>
              </w:rPr>
              <w:t xml:space="preserve"> W / Dip</w:t>
            </w:r>
          </w:p>
          <w:p w:rsidR="008A2B9A" w:rsidRPr="00B51FCA" w:rsidRDefault="008A2B9A" w:rsidP="004A5A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E73205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30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Patty 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2D4E81" w:rsidRDefault="002C28E3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2D4E81" w:rsidRDefault="008A2B9A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 / Dip</w:t>
            </w:r>
          </w:p>
          <w:p w:rsidR="004D35CF" w:rsidRPr="00B51FCA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EB6BE0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</w:t>
            </w:r>
            <w:r w:rsidR="00E73205">
              <w:rPr>
                <w:sz w:val="16"/>
                <w:szCs w:val="16"/>
              </w:rPr>
              <w:t>1</w:t>
            </w:r>
          </w:p>
          <w:p w:rsidR="002D4E81" w:rsidRDefault="00B415A7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</w:t>
            </w:r>
            <w:r w:rsidR="002D4E81">
              <w:rPr>
                <w:sz w:val="16"/>
                <w:szCs w:val="16"/>
              </w:rPr>
              <w:t xml:space="preserve"> Pizza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2D4E81" w:rsidRDefault="00103E59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2D4E81" w:rsidRDefault="008A2B9A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D4E81" w:rsidRDefault="002D4E81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D35CF" w:rsidRPr="00B51FCA" w:rsidRDefault="004D35CF" w:rsidP="00B040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134BD"/>
    <w:rsid w:val="00031507"/>
    <w:rsid w:val="00031EDE"/>
    <w:rsid w:val="00044508"/>
    <w:rsid w:val="00051801"/>
    <w:rsid w:val="000539EA"/>
    <w:rsid w:val="00054908"/>
    <w:rsid w:val="000772BF"/>
    <w:rsid w:val="000834B0"/>
    <w:rsid w:val="000841A3"/>
    <w:rsid w:val="00093D17"/>
    <w:rsid w:val="000B0169"/>
    <w:rsid w:val="000B0ABD"/>
    <w:rsid w:val="000C4273"/>
    <w:rsid w:val="000D638D"/>
    <w:rsid w:val="000E3169"/>
    <w:rsid w:val="000E436B"/>
    <w:rsid w:val="00103E59"/>
    <w:rsid w:val="0011320A"/>
    <w:rsid w:val="00137F84"/>
    <w:rsid w:val="00146F22"/>
    <w:rsid w:val="0015114D"/>
    <w:rsid w:val="001531A1"/>
    <w:rsid w:val="00163B9E"/>
    <w:rsid w:val="001750D4"/>
    <w:rsid w:val="00186CBA"/>
    <w:rsid w:val="00196375"/>
    <w:rsid w:val="00197052"/>
    <w:rsid w:val="001A6F5F"/>
    <w:rsid w:val="001C63DB"/>
    <w:rsid w:val="001E352D"/>
    <w:rsid w:val="002075B9"/>
    <w:rsid w:val="00227006"/>
    <w:rsid w:val="00241419"/>
    <w:rsid w:val="00242D13"/>
    <w:rsid w:val="00250E6E"/>
    <w:rsid w:val="002522BC"/>
    <w:rsid w:val="0025609C"/>
    <w:rsid w:val="00276BCA"/>
    <w:rsid w:val="002806BB"/>
    <w:rsid w:val="00281D26"/>
    <w:rsid w:val="0028344D"/>
    <w:rsid w:val="0028362F"/>
    <w:rsid w:val="00283746"/>
    <w:rsid w:val="0029275C"/>
    <w:rsid w:val="002A503A"/>
    <w:rsid w:val="002B44DC"/>
    <w:rsid w:val="002C28E3"/>
    <w:rsid w:val="002C5340"/>
    <w:rsid w:val="002D4E81"/>
    <w:rsid w:val="002E04A5"/>
    <w:rsid w:val="002F2560"/>
    <w:rsid w:val="0030043B"/>
    <w:rsid w:val="00302773"/>
    <w:rsid w:val="003071CB"/>
    <w:rsid w:val="00346F66"/>
    <w:rsid w:val="00355051"/>
    <w:rsid w:val="00362BDF"/>
    <w:rsid w:val="0038745B"/>
    <w:rsid w:val="00392FF2"/>
    <w:rsid w:val="003B2138"/>
    <w:rsid w:val="003B2413"/>
    <w:rsid w:val="003C43E9"/>
    <w:rsid w:val="003C4DBD"/>
    <w:rsid w:val="003D28E3"/>
    <w:rsid w:val="003E2535"/>
    <w:rsid w:val="003E7F1E"/>
    <w:rsid w:val="003F50F8"/>
    <w:rsid w:val="00404319"/>
    <w:rsid w:val="00411C4F"/>
    <w:rsid w:val="0041589D"/>
    <w:rsid w:val="00415D3C"/>
    <w:rsid w:val="004173FA"/>
    <w:rsid w:val="00422B88"/>
    <w:rsid w:val="004268EC"/>
    <w:rsid w:val="004304C0"/>
    <w:rsid w:val="004465DA"/>
    <w:rsid w:val="004503ED"/>
    <w:rsid w:val="00451017"/>
    <w:rsid w:val="00455319"/>
    <w:rsid w:val="00460F87"/>
    <w:rsid w:val="0048760D"/>
    <w:rsid w:val="00487744"/>
    <w:rsid w:val="004923EE"/>
    <w:rsid w:val="004A5AC3"/>
    <w:rsid w:val="004A6088"/>
    <w:rsid w:val="004B685C"/>
    <w:rsid w:val="004D35CF"/>
    <w:rsid w:val="004D452B"/>
    <w:rsid w:val="004D70EF"/>
    <w:rsid w:val="004D7D93"/>
    <w:rsid w:val="004E2E18"/>
    <w:rsid w:val="004F2E46"/>
    <w:rsid w:val="005014E8"/>
    <w:rsid w:val="0050680D"/>
    <w:rsid w:val="005078D7"/>
    <w:rsid w:val="00507C2A"/>
    <w:rsid w:val="00513D79"/>
    <w:rsid w:val="0051737A"/>
    <w:rsid w:val="005278A3"/>
    <w:rsid w:val="00533919"/>
    <w:rsid w:val="00540343"/>
    <w:rsid w:val="00543428"/>
    <w:rsid w:val="00551BF5"/>
    <w:rsid w:val="00552617"/>
    <w:rsid w:val="00554AD2"/>
    <w:rsid w:val="0055728B"/>
    <w:rsid w:val="00562898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6347"/>
    <w:rsid w:val="006D6B82"/>
    <w:rsid w:val="006E4B97"/>
    <w:rsid w:val="006F70E3"/>
    <w:rsid w:val="0070564A"/>
    <w:rsid w:val="00746FB2"/>
    <w:rsid w:val="00774237"/>
    <w:rsid w:val="0077431A"/>
    <w:rsid w:val="007B073E"/>
    <w:rsid w:val="007B6798"/>
    <w:rsid w:val="008003F3"/>
    <w:rsid w:val="00804786"/>
    <w:rsid w:val="0083208E"/>
    <w:rsid w:val="0083787F"/>
    <w:rsid w:val="008403D3"/>
    <w:rsid w:val="00841987"/>
    <w:rsid w:val="00861FAA"/>
    <w:rsid w:val="00886A57"/>
    <w:rsid w:val="00886F92"/>
    <w:rsid w:val="00890C70"/>
    <w:rsid w:val="008A2B9A"/>
    <w:rsid w:val="008B2BC8"/>
    <w:rsid w:val="008B6186"/>
    <w:rsid w:val="008C6C9B"/>
    <w:rsid w:val="008D341E"/>
    <w:rsid w:val="00911C8F"/>
    <w:rsid w:val="00916300"/>
    <w:rsid w:val="00934EC8"/>
    <w:rsid w:val="0096002E"/>
    <w:rsid w:val="00972232"/>
    <w:rsid w:val="0097260C"/>
    <w:rsid w:val="00995165"/>
    <w:rsid w:val="009A7798"/>
    <w:rsid w:val="009A7BDE"/>
    <w:rsid w:val="009C3A64"/>
    <w:rsid w:val="009C5266"/>
    <w:rsid w:val="009C617A"/>
    <w:rsid w:val="009C659A"/>
    <w:rsid w:val="009E4A16"/>
    <w:rsid w:val="009F21DB"/>
    <w:rsid w:val="00A3297F"/>
    <w:rsid w:val="00A51D81"/>
    <w:rsid w:val="00A54279"/>
    <w:rsid w:val="00A54481"/>
    <w:rsid w:val="00A57756"/>
    <w:rsid w:val="00A64282"/>
    <w:rsid w:val="00A70DEA"/>
    <w:rsid w:val="00A812BB"/>
    <w:rsid w:val="00A952CF"/>
    <w:rsid w:val="00A9609E"/>
    <w:rsid w:val="00AB641F"/>
    <w:rsid w:val="00AC50E0"/>
    <w:rsid w:val="00AF79FE"/>
    <w:rsid w:val="00B040ED"/>
    <w:rsid w:val="00B1021B"/>
    <w:rsid w:val="00B23BF8"/>
    <w:rsid w:val="00B3150D"/>
    <w:rsid w:val="00B415A7"/>
    <w:rsid w:val="00B47372"/>
    <w:rsid w:val="00B500CC"/>
    <w:rsid w:val="00B51FCA"/>
    <w:rsid w:val="00B61592"/>
    <w:rsid w:val="00B66AA6"/>
    <w:rsid w:val="00B66EB9"/>
    <w:rsid w:val="00B86682"/>
    <w:rsid w:val="00B9563A"/>
    <w:rsid w:val="00BA42A8"/>
    <w:rsid w:val="00BC3A63"/>
    <w:rsid w:val="00BD0ACE"/>
    <w:rsid w:val="00BD4256"/>
    <w:rsid w:val="00BD5D41"/>
    <w:rsid w:val="00BD7275"/>
    <w:rsid w:val="00BE2689"/>
    <w:rsid w:val="00C06085"/>
    <w:rsid w:val="00C10615"/>
    <w:rsid w:val="00C17D43"/>
    <w:rsid w:val="00C26F54"/>
    <w:rsid w:val="00C2754C"/>
    <w:rsid w:val="00C327F0"/>
    <w:rsid w:val="00C35A32"/>
    <w:rsid w:val="00C57017"/>
    <w:rsid w:val="00C7504E"/>
    <w:rsid w:val="00C82287"/>
    <w:rsid w:val="00C93A0A"/>
    <w:rsid w:val="00CA2BFA"/>
    <w:rsid w:val="00CB1C18"/>
    <w:rsid w:val="00CB2CFB"/>
    <w:rsid w:val="00CC7C03"/>
    <w:rsid w:val="00CD167D"/>
    <w:rsid w:val="00CD1CBB"/>
    <w:rsid w:val="00CE5E6E"/>
    <w:rsid w:val="00D15785"/>
    <w:rsid w:val="00D217A3"/>
    <w:rsid w:val="00D25F8C"/>
    <w:rsid w:val="00D501E3"/>
    <w:rsid w:val="00D517D6"/>
    <w:rsid w:val="00D74CF6"/>
    <w:rsid w:val="00D862B7"/>
    <w:rsid w:val="00D97AC8"/>
    <w:rsid w:val="00DC1D0A"/>
    <w:rsid w:val="00DC3D70"/>
    <w:rsid w:val="00DD4A6B"/>
    <w:rsid w:val="00DD5D2D"/>
    <w:rsid w:val="00DE3DD0"/>
    <w:rsid w:val="00DF045E"/>
    <w:rsid w:val="00E20886"/>
    <w:rsid w:val="00E24466"/>
    <w:rsid w:val="00E36637"/>
    <w:rsid w:val="00E47CA4"/>
    <w:rsid w:val="00E54668"/>
    <w:rsid w:val="00E60DBD"/>
    <w:rsid w:val="00E73033"/>
    <w:rsid w:val="00E73205"/>
    <w:rsid w:val="00EB4AC5"/>
    <w:rsid w:val="00EB6BE0"/>
    <w:rsid w:val="00EB776F"/>
    <w:rsid w:val="00ED0FB3"/>
    <w:rsid w:val="00EE2E36"/>
    <w:rsid w:val="00EF5B27"/>
    <w:rsid w:val="00F0172E"/>
    <w:rsid w:val="00F16D8B"/>
    <w:rsid w:val="00F46745"/>
    <w:rsid w:val="00F72B6F"/>
    <w:rsid w:val="00F90A11"/>
    <w:rsid w:val="00FA585D"/>
    <w:rsid w:val="00FA7717"/>
    <w:rsid w:val="00FC6F27"/>
    <w:rsid w:val="00FD1814"/>
    <w:rsid w:val="00FD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0F2012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14171C"/>
    <w:rsid w:val="001502DF"/>
    <w:rsid w:val="00163E9B"/>
    <w:rsid w:val="001771CF"/>
    <w:rsid w:val="001C07A5"/>
    <w:rsid w:val="002015CF"/>
    <w:rsid w:val="002378DC"/>
    <w:rsid w:val="002515FF"/>
    <w:rsid w:val="002745DE"/>
    <w:rsid w:val="002A556A"/>
    <w:rsid w:val="002F1B80"/>
    <w:rsid w:val="00352399"/>
    <w:rsid w:val="003667B2"/>
    <w:rsid w:val="003734A2"/>
    <w:rsid w:val="003A6EAC"/>
    <w:rsid w:val="003F606B"/>
    <w:rsid w:val="004536C1"/>
    <w:rsid w:val="00464013"/>
    <w:rsid w:val="0046434A"/>
    <w:rsid w:val="0046738D"/>
    <w:rsid w:val="00495B5B"/>
    <w:rsid w:val="004B2F46"/>
    <w:rsid w:val="00505399"/>
    <w:rsid w:val="005A05EE"/>
    <w:rsid w:val="005A5E54"/>
    <w:rsid w:val="005E34B9"/>
    <w:rsid w:val="00643F30"/>
    <w:rsid w:val="00667C73"/>
    <w:rsid w:val="00672559"/>
    <w:rsid w:val="006A32EB"/>
    <w:rsid w:val="006A379B"/>
    <w:rsid w:val="006B6B33"/>
    <w:rsid w:val="006D58B0"/>
    <w:rsid w:val="006E75B0"/>
    <w:rsid w:val="0073692C"/>
    <w:rsid w:val="00791D78"/>
    <w:rsid w:val="007E4133"/>
    <w:rsid w:val="00820CB7"/>
    <w:rsid w:val="008C5E13"/>
    <w:rsid w:val="008D2D22"/>
    <w:rsid w:val="00904025"/>
    <w:rsid w:val="00936F4A"/>
    <w:rsid w:val="0094487A"/>
    <w:rsid w:val="00952268"/>
    <w:rsid w:val="00974B7C"/>
    <w:rsid w:val="009D53BA"/>
    <w:rsid w:val="00A20B20"/>
    <w:rsid w:val="00A553E3"/>
    <w:rsid w:val="00A93E2E"/>
    <w:rsid w:val="00AA499B"/>
    <w:rsid w:val="00AC1913"/>
    <w:rsid w:val="00AD3FE3"/>
    <w:rsid w:val="00AF18F4"/>
    <w:rsid w:val="00B04EA8"/>
    <w:rsid w:val="00B55885"/>
    <w:rsid w:val="00B57AC4"/>
    <w:rsid w:val="00B65E4A"/>
    <w:rsid w:val="00BB59F0"/>
    <w:rsid w:val="00BB7A9F"/>
    <w:rsid w:val="00BC3670"/>
    <w:rsid w:val="00C134D2"/>
    <w:rsid w:val="00C42CE0"/>
    <w:rsid w:val="00C72B77"/>
    <w:rsid w:val="00C90F6B"/>
    <w:rsid w:val="00C916BD"/>
    <w:rsid w:val="00CA22E2"/>
    <w:rsid w:val="00D40D5B"/>
    <w:rsid w:val="00D612B6"/>
    <w:rsid w:val="00DC1CBF"/>
    <w:rsid w:val="00DD37A4"/>
    <w:rsid w:val="00E34FF8"/>
    <w:rsid w:val="00E43945"/>
    <w:rsid w:val="00E50594"/>
    <w:rsid w:val="00E66539"/>
    <w:rsid w:val="00EA2364"/>
    <w:rsid w:val="00ED4A1E"/>
    <w:rsid w:val="00EE24BD"/>
    <w:rsid w:val="00EF4FC7"/>
    <w:rsid w:val="00F001D0"/>
    <w:rsid w:val="00F069E6"/>
    <w:rsid w:val="00F261FE"/>
    <w:rsid w:val="00F45A57"/>
    <w:rsid w:val="00F57D79"/>
    <w:rsid w:val="00F57FB4"/>
    <w:rsid w:val="00F73A76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E2F73C-9825-47A1-AFBB-71F0D65A7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87</TotalTime>
  <Pages>1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11</cp:revision>
  <cp:lastPrinted>2017-08-25T14:15:00Z</cp:lastPrinted>
  <dcterms:created xsi:type="dcterms:W3CDTF">2019-11-13T15:30:00Z</dcterms:created>
  <dcterms:modified xsi:type="dcterms:W3CDTF">2019-11-25T18:57:00Z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