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F36D7C" w:rsidRDefault="00A64393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January 2020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</w:t>
                      </w:r>
                    </w:p>
                    <w:p w:rsidR="00F36D7C" w:rsidRDefault="00A64393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January 2020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6A6925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A64393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14400" cy="771525"/>
                                        <wp:effectExtent l="0" t="0" r="0" b="9525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200[1]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A64393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14400" cy="77152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0[1]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627D14" w:rsidRDefault="00627D14" w:rsidP="009A7598">
            <w:pPr>
              <w:jc w:val="center"/>
              <w:rPr>
                <w:sz w:val="16"/>
                <w:szCs w:val="16"/>
              </w:rPr>
            </w:pPr>
          </w:p>
          <w:p w:rsidR="007D52B6" w:rsidRPr="00E60DBD" w:rsidRDefault="007D52B6" w:rsidP="009A7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Pr="002632D5" w:rsidRDefault="007D52B6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A64393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A64393" w:rsidRPr="00E60DBD" w:rsidRDefault="00A64393" w:rsidP="007D52B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686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-Year-2017-PNG-8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27D14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E60DBD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A64393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January 3</w:t>
            </w:r>
          </w:p>
          <w:p w:rsidR="00627D14" w:rsidRP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530E9F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552617" w:rsidRDefault="00627D14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9A7598" w:rsidRDefault="00A64393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6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627D14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</w:p>
          <w:p w:rsidR="00282554" w:rsidRDefault="00627D1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A12C3">
              <w:rPr>
                <w:sz w:val="16"/>
                <w:szCs w:val="16"/>
              </w:rPr>
              <w:t xml:space="preserve">Scrambled Eggs 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9A7598" w:rsidRDefault="009A7598" w:rsidP="009A7598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A6439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8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9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10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C029DA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7797" cy="95186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ambled-eggs-clipart-5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7" cy="9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282554" w:rsidRDefault="00A64393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13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282554" w:rsidRPr="007F3E7F" w:rsidRDefault="0028255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14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A6439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15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16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A64393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17</w:t>
            </w:r>
          </w:p>
          <w:p w:rsidR="00627D14" w:rsidRDefault="00627D14" w:rsidP="00A64393">
            <w:pPr>
              <w:jc w:val="center"/>
              <w:rPr>
                <w:sz w:val="16"/>
                <w:szCs w:val="16"/>
              </w:rPr>
            </w:pP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E20886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D52B6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20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A64393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21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4923EE" w:rsidRDefault="00A64393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22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A6439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23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4923EE" w:rsidRDefault="00A64393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A64393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24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7D52B6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27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5C22DF" w:rsidRDefault="00A64393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A64393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28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4923EE" w:rsidRDefault="00A64393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A6439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29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A6925" w:rsidRDefault="00A6439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30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 w:rsidRPr="007D52B6">
              <w:rPr>
                <w:sz w:val="16"/>
                <w:szCs w:val="16"/>
              </w:rPr>
              <w:t>January 3</w:t>
            </w:r>
            <w:r w:rsidR="00A64393">
              <w:rPr>
                <w:sz w:val="16"/>
                <w:szCs w:val="16"/>
              </w:rPr>
              <w:t>1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A6925" w:rsidRDefault="006A6925" w:rsidP="00627D14">
            <w:pPr>
              <w:jc w:val="center"/>
              <w:rPr>
                <w:sz w:val="16"/>
                <w:szCs w:val="16"/>
              </w:rPr>
            </w:pPr>
          </w:p>
          <w:p w:rsidR="007D52B6" w:rsidRPr="007D52B6" w:rsidRDefault="007D52B6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952DB9" w:rsidP="00552617">
            <w:r>
              <w:rPr>
                <w:noProof/>
              </w:rPr>
              <w:drawing>
                <wp:inline distT="0" distB="0" distL="0" distR="0">
                  <wp:extent cx="1143000" cy="7594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ffles_with_maple_syrup_and_butter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r w:rsidR="009C344C">
        <w:t>accounts</w:t>
      </w:r>
      <w:r>
        <w:t xml:space="preserve"> </w:t>
      </w:r>
      <w:hyperlink r:id="rId17" w:history="1">
        <w:r w:rsidRPr="00111FC3">
          <w:rPr>
            <w:rStyle w:val="Hyperlink"/>
          </w:rPr>
          <w:t>w</w:t>
        </w:r>
        <w:bookmarkStart w:id="0" w:name="_GoBack"/>
        <w:bookmarkEnd w:id="0"/>
        <w:r w:rsidRPr="00111FC3">
          <w:rPr>
            <w:rStyle w:val="Hyperlink"/>
          </w:rPr>
          <w:t>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86A7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2554"/>
    <w:rsid w:val="0028344D"/>
    <w:rsid w:val="002A08CE"/>
    <w:rsid w:val="002C5340"/>
    <w:rsid w:val="002D488D"/>
    <w:rsid w:val="002F2560"/>
    <w:rsid w:val="003071CB"/>
    <w:rsid w:val="003122D1"/>
    <w:rsid w:val="003313E1"/>
    <w:rsid w:val="00346F66"/>
    <w:rsid w:val="00391A3E"/>
    <w:rsid w:val="003A0E21"/>
    <w:rsid w:val="003A164F"/>
    <w:rsid w:val="003B2138"/>
    <w:rsid w:val="003B2413"/>
    <w:rsid w:val="003B551F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6925"/>
    <w:rsid w:val="006A7324"/>
    <w:rsid w:val="006B7F74"/>
    <w:rsid w:val="006C1DFF"/>
    <w:rsid w:val="006C3105"/>
    <w:rsid w:val="006D6B82"/>
    <w:rsid w:val="006D6BA3"/>
    <w:rsid w:val="006E5940"/>
    <w:rsid w:val="006F70E3"/>
    <w:rsid w:val="00702D55"/>
    <w:rsid w:val="00744D99"/>
    <w:rsid w:val="007631DF"/>
    <w:rsid w:val="00773274"/>
    <w:rsid w:val="007749E8"/>
    <w:rsid w:val="007A5767"/>
    <w:rsid w:val="007D34AD"/>
    <w:rsid w:val="007D44D7"/>
    <w:rsid w:val="007D52B6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52DB9"/>
    <w:rsid w:val="0097201F"/>
    <w:rsid w:val="009A7598"/>
    <w:rsid w:val="009C344C"/>
    <w:rsid w:val="009C3A64"/>
    <w:rsid w:val="009C617A"/>
    <w:rsid w:val="00A0554B"/>
    <w:rsid w:val="00A206EE"/>
    <w:rsid w:val="00A3297F"/>
    <w:rsid w:val="00A54279"/>
    <w:rsid w:val="00A57756"/>
    <w:rsid w:val="00A64393"/>
    <w:rsid w:val="00A83030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029DA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77F6A"/>
    <w:rsid w:val="00D912A1"/>
    <w:rsid w:val="00D914FD"/>
    <w:rsid w:val="00DB6A04"/>
    <w:rsid w:val="00DD4E4D"/>
    <w:rsid w:val="00DF2D15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15C9E"/>
    <w:rsid w:val="00F36D7C"/>
    <w:rsid w:val="00F679FC"/>
    <w:rsid w:val="00F90A11"/>
    <w:rsid w:val="00FA0A83"/>
    <w:rsid w:val="00FA12C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A55BB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gif"/><Relationship Id="rId17" Type="http://schemas.openxmlformats.org/officeDocument/2006/relationships/hyperlink" Target="http://www.myschoolaccoun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7BBA16-15F7-4069-97F5-87A3C3FA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8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2017-08-10T13:14:00Z</cp:lastPrinted>
  <dcterms:created xsi:type="dcterms:W3CDTF">2019-11-25T19:27:00Z</dcterms:created>
  <dcterms:modified xsi:type="dcterms:W3CDTF">2019-12-04T19:24:00Z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