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97F" w:rsidRPr="003C43E9" w:rsidRDefault="00137F84" w:rsidP="003C43E9">
      <w:pPr>
        <w:pStyle w:val="Heading2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73F950C" wp14:editId="7D45A7A6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75120" cy="638175"/>
                <wp:effectExtent l="0" t="0" r="11430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  <w:szCs w:val="28"/>
                              </w:rPr>
                              <w:id w:val="168308275"/>
                              <w:placeholder>
                                <w:docPart w:val="1A1DF965B44243339FA2BAFF05E24B4B"/>
                              </w:placeholder>
                              <w:comboBox>
                                <w:listItem w:value="Choose an item."/>
                              </w:comboBox>
                            </w:sdtPr>
                            <w:sdtEndPr/>
                            <w:sdtContent>
                              <w:p w:rsidR="00A3297F" w:rsidRDefault="003C43E9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BC3A63">
                                  <w:rPr>
                                    <w:sz w:val="28"/>
                                    <w:szCs w:val="28"/>
                                  </w:rPr>
                                  <w:t>Fannett-Metal School District</w:t>
                                </w:r>
                                <w:r w:rsidR="004D452B" w:rsidRPr="00BC3A63">
                                  <w:rPr>
                                    <w:sz w:val="28"/>
                                    <w:szCs w:val="28"/>
                                  </w:rPr>
                                  <w:t xml:space="preserve"> - High School</w:t>
                                </w:r>
                                <w:r w:rsidR="00487744" w:rsidRPr="00BC3A63">
                                  <w:rPr>
                                    <w:sz w:val="28"/>
                                    <w:szCs w:val="28"/>
                                  </w:rPr>
                                  <w:t xml:space="preserve"> / Middle School</w:t>
                                </w:r>
                                <w:r w:rsidR="000D0A8A">
                                  <w:rPr>
                                    <w:sz w:val="28"/>
                                    <w:szCs w:val="28"/>
                                  </w:rPr>
                                  <w:t xml:space="preserve"> December</w:t>
                                </w:r>
                                <w:r w:rsidR="00C93A0A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AD301A">
                                  <w:rPr>
                                    <w:sz w:val="28"/>
                                    <w:szCs w:val="28"/>
                                  </w:rPr>
                                  <w:t>2019</w:t>
                                </w:r>
                              </w:p>
                            </w:sdtContent>
                          </w:sdt>
                          <w:p w:rsidR="00137F84" w:rsidRDefault="00137F84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D74CF6" w:rsidRDefault="00D74CF6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D74CF6" w:rsidRPr="00551BF5" w:rsidRDefault="00D74CF6" w:rsidP="00137F84">
                            <w:pPr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551BF5"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  <w:t>Fannett-Metal is an equal opportunity provider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3F950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4.4pt;margin-top:0;width:525.6pt;height:50.2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SjaqwIAAKk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" o:allowincell="f" filled="f" stroked="f">
                <v:textbox inset="0,0,0,0">
                  <w:txbxContent>
                    <w:sdt>
                      <w:sdtPr>
                        <w:rPr>
                          <w:sz w:val="28"/>
                          <w:szCs w:val="28"/>
                        </w:rPr>
                        <w:id w:val="168308275"/>
                        <w:placeholder>
                          <w:docPart w:val="1A1DF965B44243339FA2BAFF05E24B4B"/>
                        </w:placeholder>
                        <w:comboBox>
                          <w:listItem w:value="Choose an item."/>
                        </w:comboBox>
                      </w:sdtPr>
                      <w:sdtEndPr/>
                      <w:sdtContent>
                        <w:p w:rsidR="00A3297F" w:rsidRDefault="003C43E9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BC3A63">
                            <w:rPr>
                              <w:sz w:val="28"/>
                              <w:szCs w:val="28"/>
                            </w:rPr>
                            <w:t>Fannett-Metal School District</w:t>
                          </w:r>
                          <w:r w:rsidR="004D452B" w:rsidRPr="00BC3A63">
                            <w:rPr>
                              <w:sz w:val="28"/>
                              <w:szCs w:val="28"/>
                            </w:rPr>
                            <w:t xml:space="preserve"> - High School</w:t>
                          </w:r>
                          <w:r w:rsidR="00487744" w:rsidRPr="00BC3A63">
                            <w:rPr>
                              <w:sz w:val="28"/>
                              <w:szCs w:val="28"/>
                            </w:rPr>
                            <w:t xml:space="preserve"> / Middle School</w:t>
                          </w:r>
                          <w:r w:rsidR="000D0A8A">
                            <w:rPr>
                              <w:sz w:val="28"/>
                              <w:szCs w:val="28"/>
                            </w:rPr>
                            <w:t xml:space="preserve"> December</w:t>
                          </w:r>
                          <w:r w:rsidR="00C93A0A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AD301A">
                            <w:rPr>
                              <w:sz w:val="28"/>
                              <w:szCs w:val="28"/>
                            </w:rPr>
                            <w:t>2019</w:t>
                          </w:r>
                        </w:p>
                      </w:sdtContent>
                    </w:sdt>
                    <w:p w:rsidR="00137F84" w:rsidRDefault="00137F84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:rsidR="00D74CF6" w:rsidRDefault="00D74CF6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:rsidR="00D74CF6" w:rsidRPr="00551BF5" w:rsidRDefault="00D74CF6" w:rsidP="00137F84">
                      <w:pPr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 w:rsidRPr="00551BF5"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  <w:t>Fannett-Metal is an equal opportunity provider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1C8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44DA0075" wp14:editId="7A50749F">
                <wp:simplePos x="0" y="0"/>
                <wp:positionH relativeFrom="column">
                  <wp:posOffset>283845</wp:posOffset>
                </wp:positionH>
                <wp:positionV relativeFrom="paragraph">
                  <wp:posOffset>0</wp:posOffset>
                </wp:positionV>
                <wp:extent cx="781050" cy="1135380"/>
                <wp:effectExtent l="0" t="0" r="0" b="7620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97F" w:rsidRDefault="000549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24D107" wp14:editId="1C73AC59">
                                  <wp:extent cx="756920" cy="1135380"/>
                                  <wp:effectExtent l="0" t="0" r="5080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P900441080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92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A0075" id="Text Box 3" o:spid="_x0000_s1027" type="#_x0000_t202" style="position:absolute;margin-left:22.35pt;margin-top:0;width:61.5pt;height:8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" o:allowincell="f" filled="f" stroked="f">
                <v:textbox inset="0,0,0,0">
                  <w:txbxContent>
                    <w:p w:rsidR="00A3297F" w:rsidRDefault="00054908">
                      <w:r>
                        <w:rPr>
                          <w:noProof/>
                        </w:rPr>
                        <w:drawing>
                          <wp:inline distT="0" distB="0" distL="0" distR="0" wp14:anchorId="2124D107" wp14:editId="1C73AC59">
                            <wp:extent cx="756920" cy="1135380"/>
                            <wp:effectExtent l="0" t="0" r="5080" b="762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P900441080[1]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920" cy="1135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297F" w:rsidRDefault="00C2754C">
      <w:r>
        <w:t xml:space="preserve">                 </w:t>
      </w:r>
    </w:p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A3297F" w:rsidTr="00241419">
        <w:trPr>
          <w:trHeight w:hRule="exact" w:val="500"/>
        </w:trPr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SUNDAY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MONDAY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SATURDAY</w:t>
            </w:r>
          </w:p>
        </w:tc>
      </w:tr>
      <w:tr w:rsidR="00A3297F" w:rsidTr="00241419">
        <w:trPr>
          <w:trHeight w:hRule="exact" w:val="1500"/>
        </w:trPr>
        <w:tc>
          <w:tcPr>
            <w:tcW w:w="2016" w:type="dxa"/>
          </w:tcPr>
          <w:p w:rsidR="00A3297F" w:rsidRDefault="000D0A8A">
            <w:r>
              <w:rPr>
                <w:noProof/>
              </w:rPr>
              <w:drawing>
                <wp:inline distT="0" distB="0" distL="0" distR="0">
                  <wp:extent cx="1143000" cy="8572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ecember-clipart[1]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586FEC" w:rsidRDefault="004F7D7E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2</w:t>
            </w:r>
          </w:p>
          <w:p w:rsidR="00BC54F5" w:rsidRDefault="00BC54F5" w:rsidP="00283746">
            <w:pPr>
              <w:jc w:val="center"/>
              <w:rPr>
                <w:sz w:val="16"/>
                <w:szCs w:val="16"/>
              </w:rPr>
            </w:pPr>
          </w:p>
          <w:p w:rsidR="00BC54F5" w:rsidRDefault="00BC54F5" w:rsidP="00283746">
            <w:pPr>
              <w:jc w:val="center"/>
              <w:rPr>
                <w:sz w:val="16"/>
                <w:szCs w:val="16"/>
              </w:rPr>
            </w:pPr>
          </w:p>
          <w:p w:rsidR="00BC54F5" w:rsidRPr="00BC54F5" w:rsidRDefault="00BC54F5" w:rsidP="00283746">
            <w:pPr>
              <w:jc w:val="center"/>
              <w:rPr>
                <w:b/>
                <w:sz w:val="16"/>
                <w:szCs w:val="16"/>
              </w:rPr>
            </w:pPr>
            <w:r w:rsidRPr="00BC54F5">
              <w:rPr>
                <w:b/>
                <w:sz w:val="16"/>
                <w:szCs w:val="16"/>
              </w:rPr>
              <w:t>No School</w:t>
            </w:r>
          </w:p>
        </w:tc>
        <w:tc>
          <w:tcPr>
            <w:tcW w:w="2016" w:type="dxa"/>
          </w:tcPr>
          <w:p w:rsidR="001B0592" w:rsidRPr="000D0A8A" w:rsidRDefault="004F7D7E" w:rsidP="001B059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3</w:t>
            </w:r>
          </w:p>
          <w:p w:rsidR="001C4072" w:rsidRDefault="001C4072" w:rsidP="001C4072">
            <w:pPr>
              <w:jc w:val="center"/>
              <w:rPr>
                <w:sz w:val="14"/>
                <w:szCs w:val="14"/>
              </w:rPr>
            </w:pPr>
          </w:p>
          <w:p w:rsidR="00BC54F5" w:rsidRDefault="00BC54F5" w:rsidP="00BC54F5">
            <w:pPr>
              <w:rPr>
                <w:sz w:val="14"/>
                <w:szCs w:val="14"/>
              </w:rPr>
            </w:pPr>
          </w:p>
          <w:p w:rsidR="00BC54F5" w:rsidRPr="00BC54F5" w:rsidRDefault="00BC54F5" w:rsidP="00BC54F5">
            <w:pPr>
              <w:jc w:val="center"/>
              <w:rPr>
                <w:b/>
                <w:sz w:val="16"/>
                <w:szCs w:val="16"/>
              </w:rPr>
            </w:pPr>
            <w:r w:rsidRPr="00BC54F5">
              <w:rPr>
                <w:b/>
                <w:sz w:val="16"/>
                <w:szCs w:val="16"/>
              </w:rPr>
              <w:t>No School</w:t>
            </w:r>
          </w:p>
        </w:tc>
        <w:tc>
          <w:tcPr>
            <w:tcW w:w="2016" w:type="dxa"/>
          </w:tcPr>
          <w:p w:rsidR="00B075E2" w:rsidRDefault="004F7D7E" w:rsidP="001B059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4</w:t>
            </w:r>
          </w:p>
          <w:p w:rsidR="00BC54F5" w:rsidRDefault="00BC54F5" w:rsidP="00BC54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Buffalo Chicken or Cheese Pizza</w:t>
            </w:r>
          </w:p>
          <w:p w:rsidR="00BC54F5" w:rsidRDefault="00BC54F5" w:rsidP="00BC54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BC54F5" w:rsidRDefault="00BC54F5" w:rsidP="00BC54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Hot Dog</w:t>
            </w:r>
          </w:p>
          <w:p w:rsidR="00BC54F5" w:rsidRDefault="00BC54F5" w:rsidP="00BC54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BC54F5" w:rsidRDefault="004F7D7E" w:rsidP="00BC54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BC54F5" w:rsidRDefault="00BC54F5" w:rsidP="00BC54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Choice of Fruit / Milk </w:t>
            </w:r>
          </w:p>
          <w:p w:rsidR="00BC54F5" w:rsidRPr="00E60DBD" w:rsidRDefault="00BC54F5" w:rsidP="001B059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101377" w:rsidRDefault="004F7D7E" w:rsidP="00BC54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5</w:t>
            </w:r>
            <w:r w:rsidR="00BC54F5" w:rsidRPr="00BB5C86">
              <w:rPr>
                <w:sz w:val="16"/>
                <w:szCs w:val="16"/>
              </w:rPr>
              <w:t xml:space="preserve"> </w:t>
            </w:r>
          </w:p>
          <w:p w:rsidR="00BC54F5" w:rsidRPr="00BB5C86" w:rsidRDefault="00BC54F5" w:rsidP="00BC54F5">
            <w:pPr>
              <w:jc w:val="center"/>
              <w:rPr>
                <w:sz w:val="16"/>
                <w:szCs w:val="16"/>
              </w:rPr>
            </w:pPr>
            <w:r w:rsidRPr="00BB5C86">
              <w:rPr>
                <w:sz w:val="16"/>
                <w:szCs w:val="16"/>
              </w:rPr>
              <w:t xml:space="preserve">General Tso’s Chicken </w:t>
            </w:r>
          </w:p>
          <w:p w:rsidR="00BC54F5" w:rsidRPr="00BB5C86" w:rsidRDefault="00BC54F5" w:rsidP="00BC54F5">
            <w:pPr>
              <w:jc w:val="center"/>
              <w:rPr>
                <w:sz w:val="16"/>
                <w:szCs w:val="16"/>
              </w:rPr>
            </w:pPr>
            <w:r w:rsidRPr="00BB5C86">
              <w:rPr>
                <w:sz w:val="16"/>
                <w:szCs w:val="16"/>
              </w:rPr>
              <w:t>w/ W/G roll</w:t>
            </w:r>
          </w:p>
          <w:p w:rsidR="00BC54F5" w:rsidRPr="00BB5C86" w:rsidRDefault="00BC54F5" w:rsidP="00BC54F5">
            <w:pPr>
              <w:jc w:val="center"/>
              <w:rPr>
                <w:sz w:val="16"/>
                <w:szCs w:val="16"/>
              </w:rPr>
            </w:pPr>
            <w:r w:rsidRPr="00BB5C86">
              <w:rPr>
                <w:sz w:val="16"/>
                <w:szCs w:val="16"/>
              </w:rPr>
              <w:t>Or</w:t>
            </w:r>
          </w:p>
          <w:p w:rsidR="00BC54F5" w:rsidRPr="00BB5C86" w:rsidRDefault="00BC54F5" w:rsidP="00BC54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Turkey &amp; Cheese Hoagie</w:t>
            </w:r>
          </w:p>
          <w:p w:rsidR="00BC54F5" w:rsidRPr="00BB5C86" w:rsidRDefault="00BC54F5" w:rsidP="00BC54F5">
            <w:pPr>
              <w:jc w:val="center"/>
              <w:rPr>
                <w:sz w:val="16"/>
                <w:szCs w:val="16"/>
              </w:rPr>
            </w:pPr>
            <w:r w:rsidRPr="00BB5C86">
              <w:rPr>
                <w:sz w:val="16"/>
                <w:szCs w:val="16"/>
              </w:rPr>
              <w:t>Oriental Vegs/ Rice</w:t>
            </w:r>
          </w:p>
          <w:p w:rsidR="00BC54F5" w:rsidRPr="00BB5C86" w:rsidRDefault="00BC54F5" w:rsidP="00BC54F5">
            <w:pPr>
              <w:jc w:val="center"/>
              <w:rPr>
                <w:sz w:val="16"/>
                <w:szCs w:val="16"/>
              </w:rPr>
            </w:pPr>
            <w:r w:rsidRPr="00BB5C86">
              <w:rPr>
                <w:sz w:val="16"/>
                <w:szCs w:val="16"/>
              </w:rPr>
              <w:t xml:space="preserve"> Baby Carrots</w:t>
            </w:r>
          </w:p>
          <w:p w:rsidR="001C4072" w:rsidRDefault="00BC54F5" w:rsidP="00BC54F5">
            <w:pPr>
              <w:jc w:val="center"/>
              <w:rPr>
                <w:sz w:val="16"/>
                <w:szCs w:val="16"/>
              </w:rPr>
            </w:pPr>
            <w:r w:rsidRPr="00BB5C86">
              <w:rPr>
                <w:sz w:val="16"/>
                <w:szCs w:val="16"/>
              </w:rPr>
              <w:t>Choice of Fruit / Milk</w:t>
            </w:r>
          </w:p>
          <w:p w:rsidR="00BC54F5" w:rsidRPr="00E60DBD" w:rsidRDefault="00BC54F5" w:rsidP="001B059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8760D" w:rsidRDefault="004F7D7E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6</w:t>
            </w:r>
          </w:p>
          <w:p w:rsidR="00BC54F5" w:rsidRPr="00861FAA" w:rsidRDefault="00BC54F5" w:rsidP="00BC54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Pulled Pork Sandwich</w:t>
            </w:r>
          </w:p>
          <w:p w:rsidR="00BC54F5" w:rsidRPr="00861FAA" w:rsidRDefault="00BC54F5" w:rsidP="00BC54F5">
            <w:pPr>
              <w:jc w:val="center"/>
              <w:rPr>
                <w:sz w:val="16"/>
                <w:szCs w:val="16"/>
              </w:rPr>
            </w:pPr>
            <w:r w:rsidRPr="00861FAA">
              <w:rPr>
                <w:sz w:val="16"/>
                <w:szCs w:val="16"/>
              </w:rPr>
              <w:t xml:space="preserve">Or </w:t>
            </w:r>
          </w:p>
          <w:p w:rsidR="00BC54F5" w:rsidRPr="00861FAA" w:rsidRDefault="00101377" w:rsidP="00BC54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</w:t>
            </w:r>
            <w:r w:rsidR="00BC54F5">
              <w:rPr>
                <w:sz w:val="16"/>
                <w:szCs w:val="16"/>
              </w:rPr>
              <w:t xml:space="preserve"> &amp; Cheese Flatbread</w:t>
            </w:r>
          </w:p>
          <w:p w:rsidR="00BC54F5" w:rsidRPr="00861FAA" w:rsidRDefault="00BC54F5" w:rsidP="00BC54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:rsidR="00BC54F5" w:rsidRPr="00861FAA" w:rsidRDefault="00BC54F5" w:rsidP="00BC54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BC54F5" w:rsidRPr="00861FAA" w:rsidRDefault="00BC54F5" w:rsidP="00BC54F5">
            <w:pPr>
              <w:jc w:val="center"/>
              <w:rPr>
                <w:sz w:val="16"/>
                <w:szCs w:val="16"/>
              </w:rPr>
            </w:pPr>
            <w:r w:rsidRPr="00861FAA">
              <w:rPr>
                <w:sz w:val="16"/>
                <w:szCs w:val="16"/>
              </w:rPr>
              <w:t>Choice of Fruit / Milk</w:t>
            </w:r>
          </w:p>
          <w:p w:rsidR="0097260C" w:rsidRPr="00552617" w:rsidRDefault="0097260C" w:rsidP="001B0592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2016" w:type="dxa"/>
          </w:tcPr>
          <w:p w:rsidR="00281D26" w:rsidRDefault="00281D26">
            <w:r>
              <w:t>Offer verses serve -</w:t>
            </w:r>
          </w:p>
          <w:p w:rsidR="00281D26" w:rsidRDefault="00281D26">
            <w:r>
              <w:t>Students must take</w:t>
            </w:r>
          </w:p>
          <w:p w:rsidR="00281D26" w:rsidRPr="00281D26" w:rsidRDefault="00281D26">
            <w:r w:rsidRPr="00281D26">
              <w:rPr>
                <w:b/>
              </w:rPr>
              <w:t>3</w:t>
            </w:r>
            <w:r>
              <w:rPr>
                <w:b/>
              </w:rPr>
              <w:t xml:space="preserve"> of 5 </w:t>
            </w:r>
            <w:r>
              <w:t>items to count as a lunch &amp; one must be a fruit or vegetable.</w:t>
            </w:r>
          </w:p>
        </w:tc>
      </w:tr>
      <w:tr w:rsidR="00A3297F" w:rsidTr="00241419">
        <w:trPr>
          <w:trHeight w:hRule="exact" w:val="1500"/>
        </w:trPr>
        <w:tc>
          <w:tcPr>
            <w:tcW w:w="2016" w:type="dxa"/>
          </w:tcPr>
          <w:p w:rsidR="00A3297F" w:rsidRPr="002522BC" w:rsidRDefault="00A3297F" w:rsidP="001B0592">
            <w:pPr>
              <w:jc w:val="center"/>
            </w:pPr>
          </w:p>
        </w:tc>
        <w:tc>
          <w:tcPr>
            <w:tcW w:w="2016" w:type="dxa"/>
          </w:tcPr>
          <w:p w:rsidR="00551BF5" w:rsidRDefault="00BC54F5" w:rsidP="00551B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9</w:t>
            </w:r>
          </w:p>
          <w:p w:rsidR="001B0592" w:rsidRDefault="00465584" w:rsidP="00387F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Chicken </w:t>
            </w:r>
            <w:r w:rsidR="004378FE">
              <w:rPr>
                <w:sz w:val="16"/>
                <w:szCs w:val="16"/>
              </w:rPr>
              <w:t>Patty</w:t>
            </w:r>
          </w:p>
          <w:p w:rsidR="001B0592" w:rsidRDefault="001B0592" w:rsidP="001B059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1B0592" w:rsidRDefault="001B0592" w:rsidP="001B059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BBQ Rib Sandwich</w:t>
            </w:r>
          </w:p>
          <w:p w:rsidR="001B0592" w:rsidRDefault="00BC54F5" w:rsidP="001B059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Cheesy </w:t>
            </w:r>
            <w:r w:rsidR="005C1FAE">
              <w:rPr>
                <w:sz w:val="16"/>
                <w:szCs w:val="16"/>
              </w:rPr>
              <w:t>Broccoli</w:t>
            </w:r>
          </w:p>
          <w:p w:rsidR="001B0592" w:rsidRDefault="00BC54F5" w:rsidP="001B059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1B0592" w:rsidRDefault="001B0592" w:rsidP="001B059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Choice of Fruit / Milk </w:t>
            </w:r>
          </w:p>
          <w:p w:rsidR="001932DA" w:rsidRDefault="001932DA" w:rsidP="00551BF5">
            <w:pPr>
              <w:jc w:val="center"/>
              <w:rPr>
                <w:sz w:val="16"/>
                <w:szCs w:val="16"/>
              </w:rPr>
            </w:pPr>
          </w:p>
          <w:p w:rsidR="001932DA" w:rsidRDefault="001932DA" w:rsidP="00551BF5">
            <w:pPr>
              <w:jc w:val="center"/>
              <w:rPr>
                <w:sz w:val="16"/>
                <w:szCs w:val="16"/>
              </w:rPr>
            </w:pPr>
          </w:p>
          <w:p w:rsidR="001932DA" w:rsidRPr="005C22DF" w:rsidRDefault="001932DA" w:rsidP="00551BF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8760D" w:rsidRDefault="00BC54F5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10</w:t>
            </w:r>
          </w:p>
          <w:p w:rsidR="00BC54F5" w:rsidRDefault="00303838" w:rsidP="00BC54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 Cheddar</w:t>
            </w:r>
            <w:r w:rsidR="00BC54F5">
              <w:rPr>
                <w:sz w:val="16"/>
                <w:szCs w:val="16"/>
              </w:rPr>
              <w:t xml:space="preserve"> Soup</w:t>
            </w:r>
          </w:p>
          <w:p w:rsidR="00BC54F5" w:rsidRDefault="00BC54F5" w:rsidP="00BC54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Italian Sub</w:t>
            </w:r>
          </w:p>
          <w:p w:rsidR="00BC54F5" w:rsidRDefault="00BC54F5" w:rsidP="00BC54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BC54F5" w:rsidRDefault="00BC54F5" w:rsidP="00BC54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Calzone</w:t>
            </w:r>
          </w:p>
          <w:p w:rsidR="00BC54F5" w:rsidRDefault="00A40C1A" w:rsidP="00BC54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Scallop Potatoes</w:t>
            </w:r>
            <w:bookmarkStart w:id="0" w:name="_GoBack"/>
            <w:bookmarkEnd w:id="0"/>
          </w:p>
          <w:p w:rsidR="00BC54F5" w:rsidRDefault="00101377" w:rsidP="00BC54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</w:t>
            </w:r>
            <w:r w:rsidR="00BC54F5">
              <w:rPr>
                <w:sz w:val="16"/>
                <w:szCs w:val="16"/>
              </w:rPr>
              <w:t xml:space="preserve"> Tomatoes</w:t>
            </w:r>
          </w:p>
          <w:p w:rsidR="001932DA" w:rsidRDefault="00BC54F5" w:rsidP="00BC54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5C22DF" w:rsidRPr="00E20886" w:rsidRDefault="005C22DF" w:rsidP="001B059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8760D" w:rsidRDefault="00BC54F5" w:rsidP="0099516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11</w:t>
            </w:r>
          </w:p>
          <w:p w:rsidR="00BC54F5" w:rsidRDefault="00BC54F5" w:rsidP="00BC54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Shrimp Poppers</w:t>
            </w:r>
          </w:p>
          <w:p w:rsidR="00BC54F5" w:rsidRDefault="00BC54F5" w:rsidP="00BC54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/ Roll</w:t>
            </w:r>
          </w:p>
          <w:p w:rsidR="00BC54F5" w:rsidRDefault="00BC54F5" w:rsidP="00BC54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BC54F5" w:rsidRDefault="00BC54F5" w:rsidP="00BC54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Cheese Steak</w:t>
            </w:r>
          </w:p>
          <w:p w:rsidR="00BC54F5" w:rsidRDefault="00BC54F5" w:rsidP="00BC54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BC54F5" w:rsidRDefault="00BC54F5" w:rsidP="00BC54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BC54F5" w:rsidRDefault="00BC54F5" w:rsidP="00BC54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2E24F7" w:rsidRDefault="002E24F7" w:rsidP="002E24F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</w:p>
          <w:p w:rsidR="0029275C" w:rsidRPr="0029275C" w:rsidRDefault="0029275C" w:rsidP="00AD301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8760D" w:rsidRDefault="00BC54F5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12</w:t>
            </w:r>
          </w:p>
          <w:p w:rsidR="00BC54F5" w:rsidRDefault="00BC54F5" w:rsidP="00BC54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Stuffed Shells</w:t>
            </w:r>
          </w:p>
          <w:p w:rsidR="00BC54F5" w:rsidRDefault="00BC54F5" w:rsidP="00BC54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Breadstick</w:t>
            </w:r>
          </w:p>
          <w:p w:rsidR="00BC54F5" w:rsidRDefault="00BC54F5" w:rsidP="00BC54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BC54F5" w:rsidRDefault="00A40C1A" w:rsidP="00BC54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Spicy Chicken Patty </w:t>
            </w:r>
          </w:p>
          <w:p w:rsidR="00BC54F5" w:rsidRDefault="00BC54F5" w:rsidP="00BC54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Green Beans</w:t>
            </w:r>
          </w:p>
          <w:p w:rsidR="00BC54F5" w:rsidRDefault="00BC54F5" w:rsidP="00BC54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29275C" w:rsidRPr="00552617" w:rsidRDefault="00BC54F5" w:rsidP="00BC54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8760D" w:rsidRDefault="00BC54F5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13</w:t>
            </w:r>
          </w:p>
          <w:p w:rsidR="00BC54F5" w:rsidRDefault="00BC54F5" w:rsidP="00BC54F5">
            <w:pPr>
              <w:jc w:val="center"/>
              <w:rPr>
                <w:sz w:val="16"/>
                <w:szCs w:val="16"/>
              </w:rPr>
            </w:pPr>
            <w:r w:rsidRPr="00934EC8">
              <w:rPr>
                <w:sz w:val="16"/>
                <w:szCs w:val="16"/>
              </w:rPr>
              <w:t>Pepperoni Pizza</w:t>
            </w:r>
          </w:p>
          <w:p w:rsidR="00BC54F5" w:rsidRDefault="00BC54F5" w:rsidP="00BC54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BC54F5" w:rsidRDefault="00BC54F5" w:rsidP="00BC54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Meatball Sub</w:t>
            </w:r>
          </w:p>
          <w:p w:rsidR="00BC54F5" w:rsidRDefault="00BC54F5" w:rsidP="00BC54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BC54F5" w:rsidRDefault="005F4A9D" w:rsidP="00BC54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41589D" w:rsidRDefault="00BC54F5" w:rsidP="00BC54F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41589D" w:rsidRPr="00886A57" w:rsidRDefault="0041589D" w:rsidP="00E36637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016" w:type="dxa"/>
          </w:tcPr>
          <w:p w:rsidR="00F0172E" w:rsidRPr="000134BD" w:rsidRDefault="00F0172E" w:rsidP="00F0172E">
            <w:pPr>
              <w:jc w:val="center"/>
              <w:rPr>
                <w:b/>
                <w:noProof/>
                <w:sz w:val="16"/>
                <w:szCs w:val="16"/>
              </w:rPr>
            </w:pPr>
            <w:r w:rsidRPr="000134BD">
              <w:rPr>
                <w:b/>
                <w:noProof/>
                <w:sz w:val="16"/>
                <w:szCs w:val="16"/>
              </w:rPr>
              <w:t>Daily Entrée options include:</w:t>
            </w:r>
          </w:p>
          <w:p w:rsidR="00F0172E" w:rsidRPr="000134BD" w:rsidRDefault="00AD301A" w:rsidP="00F0172E">
            <w:pPr>
              <w:jc w:val="center"/>
              <w:rPr>
                <w:b/>
                <w:noProof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t>Chef Or Taco</w:t>
            </w:r>
            <w:r w:rsidR="00F0172E">
              <w:rPr>
                <w:b/>
                <w:noProof/>
                <w:sz w:val="16"/>
                <w:szCs w:val="16"/>
              </w:rPr>
              <w:t xml:space="preserve"> Salad</w:t>
            </w:r>
            <w:r w:rsidR="00F0172E" w:rsidRPr="000134BD">
              <w:rPr>
                <w:b/>
                <w:noProof/>
                <w:sz w:val="16"/>
                <w:szCs w:val="16"/>
              </w:rPr>
              <w:t xml:space="preserve"> with whole grain roll Or Whole grain P B &amp; J sandwich</w:t>
            </w:r>
          </w:p>
          <w:p w:rsidR="005C22DF" w:rsidRPr="005C22DF" w:rsidRDefault="00F0172E" w:rsidP="00F0172E">
            <w:pPr>
              <w:jc w:val="center"/>
              <w:rPr>
                <w:sz w:val="16"/>
                <w:szCs w:val="16"/>
              </w:rPr>
            </w:pPr>
            <w:r w:rsidRPr="000134BD">
              <w:rPr>
                <w:b/>
                <w:noProof/>
                <w:sz w:val="16"/>
                <w:szCs w:val="16"/>
              </w:rPr>
              <w:t>Fruit</w:t>
            </w:r>
            <w:r>
              <w:rPr>
                <w:b/>
                <w:noProof/>
                <w:sz w:val="16"/>
                <w:szCs w:val="16"/>
              </w:rPr>
              <w:t>, Vegetable</w:t>
            </w:r>
            <w:r w:rsidR="009A7A4F">
              <w:rPr>
                <w:b/>
                <w:noProof/>
                <w:sz w:val="16"/>
                <w:szCs w:val="16"/>
              </w:rPr>
              <w:t xml:space="preserve"> &amp; M</w:t>
            </w:r>
            <w:r w:rsidRPr="000134BD">
              <w:rPr>
                <w:b/>
                <w:noProof/>
                <w:sz w:val="16"/>
                <w:szCs w:val="16"/>
              </w:rPr>
              <w:t>ilk are included</w:t>
            </w:r>
          </w:p>
        </w:tc>
      </w:tr>
      <w:tr w:rsidR="005F4A9D" w:rsidTr="00241419">
        <w:trPr>
          <w:trHeight w:hRule="exact" w:val="1500"/>
        </w:trPr>
        <w:tc>
          <w:tcPr>
            <w:tcW w:w="2016" w:type="dxa"/>
          </w:tcPr>
          <w:p w:rsidR="005F4A9D" w:rsidRPr="001750D4" w:rsidRDefault="005F4A9D" w:rsidP="005F4A9D">
            <w:pPr>
              <w:rPr>
                <w:b/>
                <w:sz w:val="16"/>
                <w:szCs w:val="16"/>
                <w:u w:val="single"/>
              </w:rPr>
            </w:pPr>
          </w:p>
          <w:p w:rsidR="005F4A9D" w:rsidRPr="001750D4" w:rsidRDefault="005F4A9D" w:rsidP="005F4A9D">
            <w:pPr>
              <w:rPr>
                <w:b/>
                <w:sz w:val="16"/>
                <w:szCs w:val="16"/>
              </w:rPr>
            </w:pPr>
            <w:r w:rsidRPr="001750D4">
              <w:rPr>
                <w:b/>
                <w:sz w:val="16"/>
                <w:szCs w:val="16"/>
              </w:rPr>
              <w:t>All Meals are</w:t>
            </w:r>
          </w:p>
          <w:p w:rsidR="005F4A9D" w:rsidRPr="001750D4" w:rsidRDefault="005F4A9D" w:rsidP="005F4A9D">
            <w:pPr>
              <w:rPr>
                <w:b/>
                <w:sz w:val="16"/>
                <w:szCs w:val="16"/>
                <w:vertAlign w:val="subscript"/>
              </w:rPr>
            </w:pPr>
            <w:r w:rsidRPr="001750D4">
              <w:rPr>
                <w:sz w:val="16"/>
                <w:szCs w:val="16"/>
              </w:rPr>
              <w:t>served with 1% milk, fat free chocolate, fat free vanil</w:t>
            </w:r>
            <w:r>
              <w:rPr>
                <w:sz w:val="16"/>
                <w:szCs w:val="16"/>
              </w:rPr>
              <w:t xml:space="preserve">la and fat free strawberry </w:t>
            </w:r>
          </w:p>
        </w:tc>
        <w:tc>
          <w:tcPr>
            <w:tcW w:w="2016" w:type="dxa"/>
          </w:tcPr>
          <w:p w:rsidR="005F4A9D" w:rsidRDefault="005F4A9D" w:rsidP="005F4A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16</w:t>
            </w:r>
          </w:p>
          <w:p w:rsidR="005F4A9D" w:rsidRPr="005C1FAE" w:rsidRDefault="005F4A9D" w:rsidP="005F4A9D">
            <w:pPr>
              <w:jc w:val="center"/>
              <w:rPr>
                <w:sz w:val="14"/>
                <w:szCs w:val="14"/>
              </w:rPr>
            </w:pPr>
            <w:r w:rsidRPr="005C1FAE">
              <w:rPr>
                <w:sz w:val="14"/>
                <w:szCs w:val="14"/>
              </w:rPr>
              <w:t>Baked Spaghetti</w:t>
            </w:r>
          </w:p>
          <w:p w:rsidR="005F4A9D" w:rsidRPr="005C1FAE" w:rsidRDefault="005F4A9D" w:rsidP="005F4A9D">
            <w:pPr>
              <w:jc w:val="center"/>
              <w:rPr>
                <w:sz w:val="14"/>
                <w:szCs w:val="14"/>
              </w:rPr>
            </w:pPr>
            <w:r w:rsidRPr="005C1FAE">
              <w:rPr>
                <w:sz w:val="14"/>
                <w:szCs w:val="14"/>
              </w:rPr>
              <w:t>Texas Toast</w:t>
            </w:r>
          </w:p>
          <w:p w:rsidR="005F4A9D" w:rsidRPr="005C1FAE" w:rsidRDefault="005F4A9D" w:rsidP="005F4A9D">
            <w:pPr>
              <w:jc w:val="center"/>
              <w:rPr>
                <w:sz w:val="14"/>
                <w:szCs w:val="14"/>
              </w:rPr>
            </w:pPr>
            <w:r w:rsidRPr="005C1FAE">
              <w:rPr>
                <w:sz w:val="14"/>
                <w:szCs w:val="14"/>
              </w:rPr>
              <w:t xml:space="preserve">Or </w:t>
            </w:r>
          </w:p>
          <w:p w:rsidR="005F4A9D" w:rsidRDefault="005F4A9D" w:rsidP="005F4A9D">
            <w:pPr>
              <w:jc w:val="center"/>
              <w:rPr>
                <w:sz w:val="14"/>
                <w:szCs w:val="14"/>
              </w:rPr>
            </w:pPr>
            <w:r w:rsidRPr="005C1FAE">
              <w:rPr>
                <w:sz w:val="14"/>
                <w:szCs w:val="14"/>
              </w:rPr>
              <w:t>Turkey &amp; Cheese</w:t>
            </w:r>
          </w:p>
          <w:p w:rsidR="005F4A9D" w:rsidRPr="005C1FAE" w:rsidRDefault="005F4A9D" w:rsidP="005F4A9D">
            <w:pPr>
              <w:jc w:val="center"/>
              <w:rPr>
                <w:sz w:val="14"/>
                <w:szCs w:val="14"/>
              </w:rPr>
            </w:pPr>
            <w:r w:rsidRPr="005C1FAE">
              <w:rPr>
                <w:sz w:val="14"/>
                <w:szCs w:val="14"/>
              </w:rPr>
              <w:t xml:space="preserve"> Pretzel Roll</w:t>
            </w:r>
          </w:p>
          <w:p w:rsidR="005F4A9D" w:rsidRPr="005C1FAE" w:rsidRDefault="005F4A9D" w:rsidP="005F4A9D">
            <w:pPr>
              <w:jc w:val="center"/>
              <w:rPr>
                <w:sz w:val="14"/>
                <w:szCs w:val="14"/>
              </w:rPr>
            </w:pPr>
            <w:r w:rsidRPr="005C1FAE">
              <w:rPr>
                <w:sz w:val="14"/>
                <w:szCs w:val="14"/>
              </w:rPr>
              <w:t>Tossed Salad</w:t>
            </w:r>
          </w:p>
          <w:p w:rsidR="005F4A9D" w:rsidRPr="005C1FAE" w:rsidRDefault="005F4A9D" w:rsidP="005F4A9D">
            <w:pPr>
              <w:jc w:val="center"/>
              <w:rPr>
                <w:sz w:val="14"/>
                <w:szCs w:val="14"/>
              </w:rPr>
            </w:pPr>
            <w:r w:rsidRPr="005C1FAE">
              <w:rPr>
                <w:sz w:val="14"/>
                <w:szCs w:val="14"/>
              </w:rPr>
              <w:t>Peas</w:t>
            </w:r>
          </w:p>
          <w:p w:rsidR="005F4A9D" w:rsidRPr="005C1FAE" w:rsidRDefault="005F4A9D" w:rsidP="005F4A9D">
            <w:pPr>
              <w:jc w:val="center"/>
              <w:rPr>
                <w:sz w:val="14"/>
                <w:szCs w:val="14"/>
              </w:rPr>
            </w:pPr>
            <w:r w:rsidRPr="005C1FAE">
              <w:rPr>
                <w:sz w:val="14"/>
                <w:szCs w:val="14"/>
              </w:rPr>
              <w:t>Choice of Fruit / Milk</w:t>
            </w:r>
          </w:p>
          <w:p w:rsidR="005F4A9D" w:rsidRPr="00387F63" w:rsidRDefault="005F4A9D" w:rsidP="005F4A9D">
            <w:pPr>
              <w:jc w:val="center"/>
              <w:rPr>
                <w:b/>
                <w:sz w:val="16"/>
                <w:szCs w:val="16"/>
              </w:rPr>
            </w:pPr>
          </w:p>
          <w:p w:rsidR="005F4A9D" w:rsidRDefault="005F4A9D" w:rsidP="005F4A9D">
            <w:pPr>
              <w:jc w:val="center"/>
              <w:rPr>
                <w:sz w:val="16"/>
                <w:szCs w:val="16"/>
              </w:rPr>
            </w:pPr>
          </w:p>
          <w:p w:rsidR="005F4A9D" w:rsidRDefault="005F4A9D" w:rsidP="005F4A9D">
            <w:pPr>
              <w:jc w:val="center"/>
              <w:rPr>
                <w:sz w:val="16"/>
                <w:szCs w:val="16"/>
              </w:rPr>
            </w:pPr>
          </w:p>
          <w:p w:rsidR="005F4A9D" w:rsidRDefault="005F4A9D" w:rsidP="005F4A9D">
            <w:pPr>
              <w:jc w:val="center"/>
              <w:rPr>
                <w:sz w:val="16"/>
                <w:szCs w:val="16"/>
              </w:rPr>
            </w:pPr>
          </w:p>
          <w:p w:rsidR="005F4A9D" w:rsidRPr="0048760D" w:rsidRDefault="005F4A9D" w:rsidP="005F4A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5F4A9D" w:rsidRDefault="005F4A9D" w:rsidP="005F4A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17</w:t>
            </w:r>
          </w:p>
          <w:p w:rsidR="005F4A9D" w:rsidRDefault="005F4A9D" w:rsidP="005F4A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Alfredo</w:t>
            </w:r>
          </w:p>
          <w:p w:rsidR="005F4A9D" w:rsidRDefault="005F4A9D" w:rsidP="005F4A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/ Roll</w:t>
            </w:r>
          </w:p>
          <w:p w:rsidR="005F4A9D" w:rsidRDefault="005F4A9D" w:rsidP="005F4A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5F4A9D" w:rsidRDefault="005F4A9D" w:rsidP="005F4A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BBQ Rib Sandwich</w:t>
            </w:r>
          </w:p>
          <w:p w:rsidR="005F4A9D" w:rsidRDefault="005F4A9D" w:rsidP="005F4A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5F4A9D" w:rsidRDefault="005F4A9D" w:rsidP="005F4A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Broccoli</w:t>
            </w:r>
          </w:p>
          <w:p w:rsidR="005F4A9D" w:rsidRDefault="005F4A9D" w:rsidP="005F4A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5F4A9D" w:rsidRPr="007862F9" w:rsidRDefault="005F4A9D" w:rsidP="005F4A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5F4A9D" w:rsidRDefault="005F4A9D" w:rsidP="005F4A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18</w:t>
            </w:r>
          </w:p>
          <w:p w:rsidR="005F4A9D" w:rsidRPr="001C4072" w:rsidRDefault="005F4A9D" w:rsidP="005F4A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Popcorn Chicken W/ Roll</w:t>
            </w:r>
          </w:p>
          <w:p w:rsidR="005F4A9D" w:rsidRPr="001C4072" w:rsidRDefault="005F4A9D" w:rsidP="005F4A9D">
            <w:pPr>
              <w:jc w:val="center"/>
              <w:rPr>
                <w:sz w:val="16"/>
                <w:szCs w:val="16"/>
              </w:rPr>
            </w:pPr>
            <w:r w:rsidRPr="001C4072">
              <w:rPr>
                <w:sz w:val="16"/>
                <w:szCs w:val="16"/>
              </w:rPr>
              <w:t>Or</w:t>
            </w:r>
          </w:p>
          <w:p w:rsidR="005F4A9D" w:rsidRPr="001C4072" w:rsidRDefault="005F4A9D" w:rsidP="005F4A9D">
            <w:pPr>
              <w:jc w:val="center"/>
              <w:rPr>
                <w:sz w:val="16"/>
                <w:szCs w:val="16"/>
              </w:rPr>
            </w:pPr>
            <w:r w:rsidRPr="001C4072">
              <w:rPr>
                <w:sz w:val="16"/>
                <w:szCs w:val="16"/>
              </w:rPr>
              <w:t>Turkey Club Wrap</w:t>
            </w:r>
          </w:p>
          <w:p w:rsidR="005F4A9D" w:rsidRPr="001C4072" w:rsidRDefault="004F7D7E" w:rsidP="005F4A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Corn</w:t>
            </w:r>
          </w:p>
          <w:p w:rsidR="005F4A9D" w:rsidRPr="001C4072" w:rsidRDefault="005F4A9D" w:rsidP="005F4A9D">
            <w:pPr>
              <w:jc w:val="center"/>
              <w:rPr>
                <w:sz w:val="16"/>
                <w:szCs w:val="16"/>
              </w:rPr>
            </w:pPr>
            <w:r w:rsidRPr="001C4072">
              <w:rPr>
                <w:sz w:val="16"/>
                <w:szCs w:val="16"/>
              </w:rPr>
              <w:t>Cucumber W / Dip</w:t>
            </w:r>
          </w:p>
          <w:p w:rsidR="005F4A9D" w:rsidRPr="001C4072" w:rsidRDefault="005F4A9D" w:rsidP="005F4A9D">
            <w:pPr>
              <w:jc w:val="center"/>
              <w:rPr>
                <w:sz w:val="16"/>
                <w:szCs w:val="16"/>
              </w:rPr>
            </w:pPr>
            <w:r w:rsidRPr="001C4072">
              <w:rPr>
                <w:sz w:val="16"/>
                <w:szCs w:val="16"/>
              </w:rPr>
              <w:t>Choice of Fruit / Milk</w:t>
            </w:r>
          </w:p>
          <w:p w:rsidR="005F4A9D" w:rsidRPr="00E36637" w:rsidRDefault="005F4A9D" w:rsidP="005F4A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5F4A9D" w:rsidRDefault="005F4A9D" w:rsidP="005F4A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19</w:t>
            </w:r>
          </w:p>
          <w:p w:rsidR="005F4A9D" w:rsidRPr="00EA25B5" w:rsidRDefault="005F4A9D" w:rsidP="005F4A9D">
            <w:pPr>
              <w:jc w:val="center"/>
              <w:rPr>
                <w:sz w:val="16"/>
                <w:szCs w:val="16"/>
              </w:rPr>
            </w:pPr>
            <w:r w:rsidRPr="00EA25B5">
              <w:rPr>
                <w:sz w:val="16"/>
                <w:szCs w:val="16"/>
              </w:rPr>
              <w:t>Walking Taco</w:t>
            </w:r>
          </w:p>
          <w:p w:rsidR="005F4A9D" w:rsidRPr="00EA25B5" w:rsidRDefault="005F4A9D" w:rsidP="005F4A9D">
            <w:pPr>
              <w:jc w:val="center"/>
              <w:rPr>
                <w:sz w:val="16"/>
                <w:szCs w:val="16"/>
              </w:rPr>
            </w:pPr>
            <w:r w:rsidRPr="00EA25B5">
              <w:rPr>
                <w:sz w:val="16"/>
                <w:szCs w:val="16"/>
              </w:rPr>
              <w:t>Or</w:t>
            </w:r>
          </w:p>
          <w:p w:rsidR="005F4A9D" w:rsidRPr="00EA25B5" w:rsidRDefault="005F4A9D" w:rsidP="005F4A9D">
            <w:pPr>
              <w:jc w:val="center"/>
              <w:rPr>
                <w:sz w:val="16"/>
                <w:szCs w:val="16"/>
              </w:rPr>
            </w:pPr>
            <w:r w:rsidRPr="00EA25B5">
              <w:rPr>
                <w:sz w:val="16"/>
                <w:szCs w:val="16"/>
              </w:rPr>
              <w:t>Fish Nuggets</w:t>
            </w:r>
          </w:p>
          <w:p w:rsidR="005F4A9D" w:rsidRPr="00EA25B5" w:rsidRDefault="005F4A9D" w:rsidP="005F4A9D">
            <w:pPr>
              <w:jc w:val="center"/>
              <w:rPr>
                <w:sz w:val="16"/>
                <w:szCs w:val="16"/>
              </w:rPr>
            </w:pPr>
            <w:r w:rsidRPr="00EA25B5">
              <w:rPr>
                <w:sz w:val="16"/>
                <w:szCs w:val="16"/>
              </w:rPr>
              <w:t>W / Roll</w:t>
            </w:r>
          </w:p>
          <w:p w:rsidR="005F4A9D" w:rsidRPr="00EA25B5" w:rsidRDefault="005F4A9D" w:rsidP="005F4A9D">
            <w:pPr>
              <w:jc w:val="center"/>
              <w:rPr>
                <w:sz w:val="16"/>
                <w:szCs w:val="16"/>
              </w:rPr>
            </w:pPr>
            <w:r w:rsidRPr="00EA25B5">
              <w:rPr>
                <w:sz w:val="16"/>
                <w:szCs w:val="16"/>
              </w:rPr>
              <w:t>Refried Beans</w:t>
            </w:r>
          </w:p>
          <w:p w:rsidR="005F4A9D" w:rsidRPr="00EA25B5" w:rsidRDefault="005F4A9D" w:rsidP="005F4A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Choice of Vegetables</w:t>
            </w:r>
          </w:p>
          <w:p w:rsidR="005F4A9D" w:rsidRPr="00EA25B5" w:rsidRDefault="005F4A9D" w:rsidP="005F4A9D">
            <w:pPr>
              <w:jc w:val="center"/>
              <w:rPr>
                <w:sz w:val="16"/>
                <w:szCs w:val="16"/>
              </w:rPr>
            </w:pPr>
            <w:r w:rsidRPr="00EA25B5">
              <w:rPr>
                <w:sz w:val="16"/>
                <w:szCs w:val="16"/>
              </w:rPr>
              <w:t>Choice of Fruit / Milk</w:t>
            </w:r>
          </w:p>
          <w:p w:rsidR="005F4A9D" w:rsidRPr="00BE4788" w:rsidRDefault="005F4A9D" w:rsidP="005F4A9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016" w:type="dxa"/>
          </w:tcPr>
          <w:p w:rsidR="005F4A9D" w:rsidRDefault="005F4A9D" w:rsidP="005F4A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20</w:t>
            </w:r>
          </w:p>
          <w:p w:rsidR="005F4A9D" w:rsidRDefault="005F4A9D" w:rsidP="005F4A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Soft Shell Tacos</w:t>
            </w:r>
          </w:p>
          <w:p w:rsidR="005F4A9D" w:rsidRDefault="005F4A9D" w:rsidP="005F4A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5F4A9D" w:rsidRDefault="005F4A9D" w:rsidP="005F4A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 &amp; Cheese Hoagie</w:t>
            </w:r>
            <w:r w:rsidR="00101377">
              <w:rPr>
                <w:sz w:val="16"/>
                <w:szCs w:val="16"/>
              </w:rPr>
              <w:t xml:space="preserve"> or Flatbread</w:t>
            </w:r>
          </w:p>
          <w:p w:rsidR="005F4A9D" w:rsidRDefault="005F4A9D" w:rsidP="005F4A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Choice of Vegetables</w:t>
            </w:r>
          </w:p>
          <w:p w:rsidR="005F4A9D" w:rsidRDefault="005F4A9D" w:rsidP="005F4A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Choice of Fruit / Milk </w:t>
            </w:r>
          </w:p>
          <w:p w:rsidR="005F4A9D" w:rsidRPr="00934EC8" w:rsidRDefault="005F4A9D" w:rsidP="005F4A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5F4A9D" w:rsidRDefault="005F4A9D" w:rsidP="005F4A9D"/>
        </w:tc>
      </w:tr>
      <w:tr w:rsidR="005F4A9D" w:rsidTr="00241419">
        <w:trPr>
          <w:trHeight w:hRule="exact" w:val="1500"/>
        </w:trPr>
        <w:tc>
          <w:tcPr>
            <w:tcW w:w="2016" w:type="dxa"/>
          </w:tcPr>
          <w:p w:rsidR="005F4A9D" w:rsidRPr="001750D4" w:rsidRDefault="005F4A9D" w:rsidP="005F4A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5F4A9D" w:rsidRDefault="005F4A9D" w:rsidP="005F4A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23</w:t>
            </w:r>
          </w:p>
          <w:p w:rsidR="005F4A9D" w:rsidRDefault="005F4A9D" w:rsidP="005F4A9D">
            <w:pPr>
              <w:jc w:val="center"/>
              <w:rPr>
                <w:b/>
                <w:sz w:val="16"/>
                <w:szCs w:val="16"/>
              </w:rPr>
            </w:pPr>
          </w:p>
          <w:p w:rsidR="005F4A9D" w:rsidRDefault="005F4A9D" w:rsidP="005F4A9D">
            <w:pPr>
              <w:jc w:val="center"/>
              <w:rPr>
                <w:b/>
                <w:sz w:val="16"/>
                <w:szCs w:val="16"/>
              </w:rPr>
            </w:pPr>
          </w:p>
          <w:p w:rsidR="005F4A9D" w:rsidRPr="00CB1C18" w:rsidRDefault="00574915" w:rsidP="005F4A9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No School</w:t>
            </w:r>
          </w:p>
        </w:tc>
        <w:tc>
          <w:tcPr>
            <w:tcW w:w="2016" w:type="dxa"/>
          </w:tcPr>
          <w:p w:rsidR="005F4A9D" w:rsidRDefault="005F4A9D" w:rsidP="005F4A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24</w:t>
            </w:r>
          </w:p>
          <w:p w:rsidR="005F4A9D" w:rsidRDefault="005F4A9D" w:rsidP="005F4A9D">
            <w:pPr>
              <w:jc w:val="center"/>
              <w:rPr>
                <w:sz w:val="14"/>
                <w:szCs w:val="14"/>
              </w:rPr>
            </w:pPr>
          </w:p>
          <w:p w:rsidR="00574915" w:rsidRDefault="00574915" w:rsidP="00574915">
            <w:pPr>
              <w:rPr>
                <w:sz w:val="14"/>
                <w:szCs w:val="14"/>
              </w:rPr>
            </w:pPr>
          </w:p>
          <w:p w:rsidR="00574915" w:rsidRPr="00574915" w:rsidRDefault="00574915" w:rsidP="00574915">
            <w:pPr>
              <w:jc w:val="center"/>
              <w:rPr>
                <w:b/>
                <w:sz w:val="16"/>
                <w:szCs w:val="16"/>
              </w:rPr>
            </w:pPr>
            <w:r w:rsidRPr="00574915">
              <w:rPr>
                <w:b/>
                <w:sz w:val="16"/>
                <w:szCs w:val="16"/>
              </w:rPr>
              <w:t>No School</w:t>
            </w:r>
          </w:p>
        </w:tc>
        <w:tc>
          <w:tcPr>
            <w:tcW w:w="2016" w:type="dxa"/>
          </w:tcPr>
          <w:p w:rsidR="005F4A9D" w:rsidRDefault="005F4A9D" w:rsidP="005F4A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25</w:t>
            </w:r>
          </w:p>
          <w:p w:rsidR="005F4A9D" w:rsidRPr="004923EE" w:rsidRDefault="005F4A9D" w:rsidP="005F4A9D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143000" cy="85725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merry-christmas-13620060235NK[1]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5F4A9D" w:rsidRDefault="005F4A9D" w:rsidP="005F4A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26</w:t>
            </w:r>
          </w:p>
          <w:p w:rsidR="005F4A9D" w:rsidRDefault="005F4A9D" w:rsidP="005F4A9D">
            <w:pPr>
              <w:rPr>
                <w:sz w:val="16"/>
                <w:szCs w:val="16"/>
              </w:rPr>
            </w:pPr>
          </w:p>
          <w:p w:rsidR="005F4A9D" w:rsidRDefault="005F4A9D" w:rsidP="005F4A9D">
            <w:pPr>
              <w:jc w:val="center"/>
              <w:rPr>
                <w:sz w:val="16"/>
                <w:szCs w:val="16"/>
              </w:rPr>
            </w:pPr>
          </w:p>
          <w:p w:rsidR="00574915" w:rsidRPr="00574915" w:rsidRDefault="00574915" w:rsidP="005F4A9D">
            <w:pPr>
              <w:jc w:val="center"/>
              <w:rPr>
                <w:b/>
                <w:sz w:val="16"/>
                <w:szCs w:val="16"/>
              </w:rPr>
            </w:pPr>
            <w:r w:rsidRPr="00574915">
              <w:rPr>
                <w:b/>
                <w:sz w:val="16"/>
                <w:szCs w:val="16"/>
              </w:rPr>
              <w:t>No School</w:t>
            </w:r>
          </w:p>
        </w:tc>
        <w:tc>
          <w:tcPr>
            <w:tcW w:w="2016" w:type="dxa"/>
          </w:tcPr>
          <w:p w:rsidR="005F4A9D" w:rsidRDefault="005F4A9D" w:rsidP="005F4A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27</w:t>
            </w:r>
          </w:p>
          <w:p w:rsidR="005F4A9D" w:rsidRDefault="005F4A9D" w:rsidP="005F4A9D">
            <w:pPr>
              <w:jc w:val="center"/>
              <w:rPr>
                <w:sz w:val="16"/>
                <w:szCs w:val="16"/>
              </w:rPr>
            </w:pPr>
          </w:p>
          <w:p w:rsidR="005F4A9D" w:rsidRDefault="005F4A9D" w:rsidP="005F4A9D">
            <w:pPr>
              <w:jc w:val="center"/>
              <w:rPr>
                <w:sz w:val="16"/>
                <w:szCs w:val="16"/>
              </w:rPr>
            </w:pPr>
          </w:p>
          <w:p w:rsidR="00574915" w:rsidRPr="00574915" w:rsidRDefault="00574915" w:rsidP="005F4A9D">
            <w:pPr>
              <w:jc w:val="center"/>
              <w:rPr>
                <w:b/>
                <w:sz w:val="16"/>
                <w:szCs w:val="16"/>
              </w:rPr>
            </w:pPr>
            <w:r w:rsidRPr="00574915">
              <w:rPr>
                <w:b/>
                <w:sz w:val="16"/>
                <w:szCs w:val="16"/>
              </w:rPr>
              <w:t>No School</w:t>
            </w:r>
          </w:p>
        </w:tc>
        <w:tc>
          <w:tcPr>
            <w:tcW w:w="2016" w:type="dxa"/>
          </w:tcPr>
          <w:p w:rsidR="005F4A9D" w:rsidRDefault="005F4A9D" w:rsidP="005F4A9D">
            <w:r>
              <w:t>Middle/HS Lunch-</w:t>
            </w:r>
          </w:p>
          <w:p w:rsidR="005F4A9D" w:rsidRDefault="005F4A9D" w:rsidP="005F4A9D">
            <w:r>
              <w:t>$ 2.80</w:t>
            </w:r>
          </w:p>
          <w:p w:rsidR="005F4A9D" w:rsidRDefault="005F4A9D" w:rsidP="005F4A9D">
            <w:r>
              <w:t>Milk - .50</w:t>
            </w:r>
          </w:p>
          <w:p w:rsidR="005F4A9D" w:rsidRDefault="005F4A9D" w:rsidP="005F4A9D">
            <w:r>
              <w:t>Reduced - .40</w:t>
            </w:r>
          </w:p>
          <w:p w:rsidR="005F4A9D" w:rsidRDefault="005F4A9D" w:rsidP="005F4A9D"/>
        </w:tc>
      </w:tr>
      <w:tr w:rsidR="005F4A9D" w:rsidRPr="00B51FCA" w:rsidTr="00241419">
        <w:trPr>
          <w:trHeight w:hRule="exact" w:val="1500"/>
        </w:trPr>
        <w:tc>
          <w:tcPr>
            <w:tcW w:w="2016" w:type="dxa"/>
          </w:tcPr>
          <w:p w:rsidR="005F4A9D" w:rsidRPr="00B51FCA" w:rsidRDefault="005F4A9D" w:rsidP="005F4A9D">
            <w:pPr>
              <w:jc w:val="center"/>
              <w:rPr>
                <w:b/>
                <w:i/>
              </w:rPr>
            </w:pPr>
          </w:p>
          <w:p w:rsidR="005F4A9D" w:rsidRPr="00B51FCA" w:rsidRDefault="005F4A9D" w:rsidP="005F4A9D">
            <w:pPr>
              <w:jc w:val="center"/>
              <w:rPr>
                <w:b/>
                <w:i/>
              </w:rPr>
            </w:pPr>
          </w:p>
          <w:p w:rsidR="005F4A9D" w:rsidRPr="00B51FCA" w:rsidRDefault="005F4A9D" w:rsidP="005F4A9D">
            <w:pPr>
              <w:jc w:val="center"/>
              <w:rPr>
                <w:b/>
                <w:i/>
              </w:rPr>
            </w:pPr>
            <w:r w:rsidRPr="00B51FCA">
              <w:rPr>
                <w:b/>
                <w:i/>
              </w:rPr>
              <w:t>No breakfast on two hour delays</w:t>
            </w:r>
          </w:p>
        </w:tc>
        <w:tc>
          <w:tcPr>
            <w:tcW w:w="2016" w:type="dxa"/>
          </w:tcPr>
          <w:p w:rsidR="005F4A9D" w:rsidRDefault="005F4A9D" w:rsidP="005F4A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30</w:t>
            </w:r>
          </w:p>
          <w:p w:rsidR="005F4A9D" w:rsidRDefault="005F4A9D" w:rsidP="005F4A9D">
            <w:pPr>
              <w:jc w:val="center"/>
              <w:rPr>
                <w:sz w:val="16"/>
                <w:szCs w:val="16"/>
              </w:rPr>
            </w:pPr>
          </w:p>
          <w:p w:rsidR="00574915" w:rsidRDefault="00574915" w:rsidP="005F4A9D">
            <w:pPr>
              <w:jc w:val="center"/>
              <w:rPr>
                <w:sz w:val="16"/>
                <w:szCs w:val="16"/>
              </w:rPr>
            </w:pPr>
          </w:p>
          <w:p w:rsidR="00574915" w:rsidRPr="00574915" w:rsidRDefault="00574915" w:rsidP="005F4A9D">
            <w:pPr>
              <w:jc w:val="center"/>
              <w:rPr>
                <w:b/>
                <w:sz w:val="16"/>
                <w:szCs w:val="16"/>
              </w:rPr>
            </w:pPr>
            <w:r w:rsidRPr="00574915">
              <w:rPr>
                <w:b/>
                <w:sz w:val="16"/>
                <w:szCs w:val="16"/>
              </w:rPr>
              <w:t>No School</w:t>
            </w:r>
          </w:p>
        </w:tc>
        <w:tc>
          <w:tcPr>
            <w:tcW w:w="2016" w:type="dxa"/>
          </w:tcPr>
          <w:p w:rsidR="005F4A9D" w:rsidRDefault="005F4A9D" w:rsidP="005F4A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31</w:t>
            </w:r>
          </w:p>
          <w:p w:rsidR="005F4A9D" w:rsidRDefault="005F4A9D" w:rsidP="005F4A9D">
            <w:pPr>
              <w:jc w:val="center"/>
              <w:rPr>
                <w:sz w:val="14"/>
                <w:szCs w:val="14"/>
              </w:rPr>
            </w:pPr>
          </w:p>
          <w:p w:rsidR="00574915" w:rsidRDefault="00574915" w:rsidP="005F4A9D">
            <w:pPr>
              <w:jc w:val="center"/>
              <w:rPr>
                <w:sz w:val="14"/>
                <w:szCs w:val="14"/>
              </w:rPr>
            </w:pPr>
          </w:p>
          <w:p w:rsidR="00574915" w:rsidRPr="00574915" w:rsidRDefault="00574915" w:rsidP="00574915">
            <w:pPr>
              <w:jc w:val="center"/>
              <w:rPr>
                <w:b/>
                <w:sz w:val="16"/>
                <w:szCs w:val="16"/>
              </w:rPr>
            </w:pPr>
            <w:r w:rsidRPr="00574915">
              <w:rPr>
                <w:b/>
                <w:sz w:val="16"/>
                <w:szCs w:val="16"/>
              </w:rPr>
              <w:t>No School</w:t>
            </w:r>
          </w:p>
        </w:tc>
        <w:tc>
          <w:tcPr>
            <w:tcW w:w="2016" w:type="dxa"/>
          </w:tcPr>
          <w:p w:rsidR="005F4A9D" w:rsidRDefault="005F4A9D" w:rsidP="005F4A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1</w:t>
            </w:r>
          </w:p>
          <w:p w:rsidR="005F4A9D" w:rsidRDefault="005F4A9D" w:rsidP="005F4A9D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952500" cy="333375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ircle_sign_2020.svg[1]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4A9D" w:rsidRPr="00B51FCA" w:rsidRDefault="005F4A9D" w:rsidP="005F4A9D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143000" cy="36957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happy-new-year-banner_thumb[8][1]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36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5F4A9D" w:rsidRDefault="005F4A9D" w:rsidP="005F4A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2</w:t>
            </w:r>
          </w:p>
          <w:p w:rsidR="005F4A9D" w:rsidRDefault="005F4A9D" w:rsidP="005F4A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 Ravioli</w:t>
            </w:r>
          </w:p>
          <w:p w:rsidR="005F4A9D" w:rsidRDefault="005F4A9D" w:rsidP="005F4A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Breadstick </w:t>
            </w:r>
          </w:p>
          <w:p w:rsidR="005F4A9D" w:rsidRDefault="005F4A9D" w:rsidP="005F4A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5F4A9D" w:rsidRDefault="005F4A9D" w:rsidP="005F4A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Spicy Chicken Patty</w:t>
            </w:r>
          </w:p>
          <w:p w:rsidR="005F4A9D" w:rsidRDefault="005F4A9D" w:rsidP="0010137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:rsidR="005F4A9D" w:rsidRPr="00B51FCA" w:rsidRDefault="005F4A9D" w:rsidP="005F4A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5F4A9D" w:rsidRDefault="005F4A9D" w:rsidP="005F4A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3</w:t>
            </w:r>
          </w:p>
          <w:p w:rsidR="005F4A9D" w:rsidRDefault="005F4A9D" w:rsidP="005F4A9D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Cheeseburger</w:t>
            </w:r>
          </w:p>
          <w:p w:rsidR="005F4A9D" w:rsidRDefault="005F4A9D" w:rsidP="005F4A9D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Or</w:t>
            </w:r>
          </w:p>
          <w:p w:rsidR="005F4A9D" w:rsidRDefault="005F4A9D" w:rsidP="005F4A9D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Fish Sandwich</w:t>
            </w:r>
          </w:p>
          <w:p w:rsidR="005F4A9D" w:rsidRDefault="005F4A9D" w:rsidP="00101377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Peas</w:t>
            </w:r>
          </w:p>
          <w:p w:rsidR="005F4A9D" w:rsidRDefault="005F4A9D" w:rsidP="005F4A9D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Choice of Fruit / Milk</w:t>
            </w:r>
          </w:p>
          <w:p w:rsidR="005F4A9D" w:rsidRDefault="005F4A9D" w:rsidP="005F4A9D">
            <w:pPr>
              <w:jc w:val="center"/>
              <w:rPr>
                <w:noProof/>
                <w:sz w:val="16"/>
                <w:szCs w:val="16"/>
              </w:rPr>
            </w:pPr>
          </w:p>
          <w:p w:rsidR="005F4A9D" w:rsidRPr="00B51FCA" w:rsidRDefault="005F4A9D" w:rsidP="005F4A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5F4A9D" w:rsidRPr="00B51FCA" w:rsidRDefault="005F4A9D" w:rsidP="005F4A9D">
            <w:pPr>
              <w:jc w:val="center"/>
              <w:rPr>
                <w:b/>
                <w:i/>
                <w:noProof/>
              </w:rPr>
            </w:pPr>
          </w:p>
          <w:p w:rsidR="005F4A9D" w:rsidRPr="00B51FCA" w:rsidRDefault="005F4A9D" w:rsidP="005F4A9D">
            <w:pPr>
              <w:jc w:val="center"/>
              <w:rPr>
                <w:b/>
                <w:i/>
                <w:noProof/>
              </w:rPr>
            </w:pPr>
          </w:p>
          <w:p w:rsidR="005F4A9D" w:rsidRPr="00B51FCA" w:rsidRDefault="005F4A9D" w:rsidP="005F4A9D">
            <w:pPr>
              <w:jc w:val="center"/>
              <w:rPr>
                <w:b/>
                <w:i/>
              </w:rPr>
            </w:pPr>
            <w:r w:rsidRPr="00B51FCA">
              <w:rPr>
                <w:b/>
                <w:i/>
                <w:noProof/>
              </w:rPr>
              <w:t>Menu subject to change</w:t>
            </w:r>
          </w:p>
        </w:tc>
      </w:tr>
    </w:tbl>
    <w:p w:rsidR="00A3297F" w:rsidRPr="00B51FCA" w:rsidRDefault="00A3297F">
      <w:pPr>
        <w:jc w:val="center"/>
        <w:rPr>
          <w:i/>
        </w:rPr>
      </w:pPr>
    </w:p>
    <w:sectPr w:rsidR="00A3297F" w:rsidRPr="00B51FCA">
      <w:pgSz w:w="15840" w:h="12240" w:orient="landscape" w:code="1"/>
      <w:pgMar w:top="1008" w:right="1008" w:bottom="1008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554D99"/>
    <w:multiLevelType w:val="hybridMultilevel"/>
    <w:tmpl w:val="87D8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C6F2F"/>
    <w:multiLevelType w:val="hybridMultilevel"/>
    <w:tmpl w:val="6758291A"/>
    <w:lvl w:ilvl="0" w:tplc="863C0FCC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0C755F"/>
    <w:multiLevelType w:val="hybridMultilevel"/>
    <w:tmpl w:val="944E0B0E"/>
    <w:lvl w:ilvl="0" w:tplc="1A12A0F0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324"/>
    <w:rsid w:val="00006119"/>
    <w:rsid w:val="000134BD"/>
    <w:rsid w:val="000152C8"/>
    <w:rsid w:val="00031507"/>
    <w:rsid w:val="00031EDE"/>
    <w:rsid w:val="00044508"/>
    <w:rsid w:val="000539EA"/>
    <w:rsid w:val="00054908"/>
    <w:rsid w:val="000772BF"/>
    <w:rsid w:val="000834B0"/>
    <w:rsid w:val="00093D17"/>
    <w:rsid w:val="000C0A3E"/>
    <w:rsid w:val="000C4273"/>
    <w:rsid w:val="000D0A8A"/>
    <w:rsid w:val="000D638D"/>
    <w:rsid w:val="000E436B"/>
    <w:rsid w:val="00101377"/>
    <w:rsid w:val="0011320A"/>
    <w:rsid w:val="00137F84"/>
    <w:rsid w:val="001531A1"/>
    <w:rsid w:val="00163B9E"/>
    <w:rsid w:val="001750D4"/>
    <w:rsid w:val="00186CBA"/>
    <w:rsid w:val="001932DA"/>
    <w:rsid w:val="001B0592"/>
    <w:rsid w:val="001C4072"/>
    <w:rsid w:val="001C63DB"/>
    <w:rsid w:val="001E352D"/>
    <w:rsid w:val="00224FDA"/>
    <w:rsid w:val="00227006"/>
    <w:rsid w:val="00241419"/>
    <w:rsid w:val="00243760"/>
    <w:rsid w:val="00250E6E"/>
    <w:rsid w:val="002522BC"/>
    <w:rsid w:val="00262573"/>
    <w:rsid w:val="00276BCA"/>
    <w:rsid w:val="002806BB"/>
    <w:rsid w:val="00281D26"/>
    <w:rsid w:val="0028344D"/>
    <w:rsid w:val="0028362F"/>
    <w:rsid w:val="00283746"/>
    <w:rsid w:val="0029275C"/>
    <w:rsid w:val="002A503A"/>
    <w:rsid w:val="002C5340"/>
    <w:rsid w:val="002D45C8"/>
    <w:rsid w:val="002E24F7"/>
    <w:rsid w:val="002F2560"/>
    <w:rsid w:val="002F7657"/>
    <w:rsid w:val="00302773"/>
    <w:rsid w:val="00303838"/>
    <w:rsid w:val="003071CB"/>
    <w:rsid w:val="00346F66"/>
    <w:rsid w:val="00355051"/>
    <w:rsid w:val="00387F63"/>
    <w:rsid w:val="003B2138"/>
    <w:rsid w:val="003B2413"/>
    <w:rsid w:val="003B2A3F"/>
    <w:rsid w:val="003C43E9"/>
    <w:rsid w:val="003C4DBD"/>
    <w:rsid w:val="003E2535"/>
    <w:rsid w:val="003E7F1E"/>
    <w:rsid w:val="003F50F8"/>
    <w:rsid w:val="00405CB0"/>
    <w:rsid w:val="00411C4F"/>
    <w:rsid w:val="0041589D"/>
    <w:rsid w:val="00415D3C"/>
    <w:rsid w:val="004173FA"/>
    <w:rsid w:val="00422B88"/>
    <w:rsid w:val="004268EC"/>
    <w:rsid w:val="004304C0"/>
    <w:rsid w:val="004378FE"/>
    <w:rsid w:val="004465DA"/>
    <w:rsid w:val="004503ED"/>
    <w:rsid w:val="00451017"/>
    <w:rsid w:val="00455319"/>
    <w:rsid w:val="00460F87"/>
    <w:rsid w:val="00465584"/>
    <w:rsid w:val="0048760D"/>
    <w:rsid w:val="00487744"/>
    <w:rsid w:val="004923EE"/>
    <w:rsid w:val="004A6088"/>
    <w:rsid w:val="004B685C"/>
    <w:rsid w:val="004D452B"/>
    <w:rsid w:val="004D70EF"/>
    <w:rsid w:val="004E2E18"/>
    <w:rsid w:val="004F2E46"/>
    <w:rsid w:val="004F64BA"/>
    <w:rsid w:val="004F7D7E"/>
    <w:rsid w:val="005014E8"/>
    <w:rsid w:val="0050680D"/>
    <w:rsid w:val="005078D7"/>
    <w:rsid w:val="00507C2A"/>
    <w:rsid w:val="00513D79"/>
    <w:rsid w:val="00540343"/>
    <w:rsid w:val="00543428"/>
    <w:rsid w:val="00551BF5"/>
    <w:rsid w:val="00552617"/>
    <w:rsid w:val="00554AD2"/>
    <w:rsid w:val="0055728B"/>
    <w:rsid w:val="005573EA"/>
    <w:rsid w:val="00573087"/>
    <w:rsid w:val="005733E8"/>
    <w:rsid w:val="00574915"/>
    <w:rsid w:val="00586FEC"/>
    <w:rsid w:val="00592B3E"/>
    <w:rsid w:val="005A19A4"/>
    <w:rsid w:val="005A534F"/>
    <w:rsid w:val="005A5A11"/>
    <w:rsid w:val="005B4A28"/>
    <w:rsid w:val="005B6106"/>
    <w:rsid w:val="005B767D"/>
    <w:rsid w:val="005C1FAE"/>
    <w:rsid w:val="005C22DF"/>
    <w:rsid w:val="005D6429"/>
    <w:rsid w:val="005F1CF7"/>
    <w:rsid w:val="005F25FD"/>
    <w:rsid w:val="005F4A9D"/>
    <w:rsid w:val="00603ECE"/>
    <w:rsid w:val="006106A5"/>
    <w:rsid w:val="006200F2"/>
    <w:rsid w:val="00637F28"/>
    <w:rsid w:val="00653C02"/>
    <w:rsid w:val="00662690"/>
    <w:rsid w:val="00676AD6"/>
    <w:rsid w:val="006854E6"/>
    <w:rsid w:val="00685DA2"/>
    <w:rsid w:val="006A03AE"/>
    <w:rsid w:val="006A7324"/>
    <w:rsid w:val="006C1DFF"/>
    <w:rsid w:val="006C6347"/>
    <w:rsid w:val="006D6B82"/>
    <w:rsid w:val="006F70E3"/>
    <w:rsid w:val="0070564A"/>
    <w:rsid w:val="00707043"/>
    <w:rsid w:val="00774237"/>
    <w:rsid w:val="0077431A"/>
    <w:rsid w:val="007862F9"/>
    <w:rsid w:val="007964DB"/>
    <w:rsid w:val="007B6798"/>
    <w:rsid w:val="008003F3"/>
    <w:rsid w:val="00804786"/>
    <w:rsid w:val="0083208E"/>
    <w:rsid w:val="008403D3"/>
    <w:rsid w:val="00841987"/>
    <w:rsid w:val="00861FAA"/>
    <w:rsid w:val="00886A57"/>
    <w:rsid w:val="0088754F"/>
    <w:rsid w:val="00890C70"/>
    <w:rsid w:val="008B2BC8"/>
    <w:rsid w:val="008B6186"/>
    <w:rsid w:val="008C6C9B"/>
    <w:rsid w:val="008E5E15"/>
    <w:rsid w:val="00904612"/>
    <w:rsid w:val="00911C8F"/>
    <w:rsid w:val="00916300"/>
    <w:rsid w:val="0093048E"/>
    <w:rsid w:val="00934EC8"/>
    <w:rsid w:val="0096002E"/>
    <w:rsid w:val="0097013F"/>
    <w:rsid w:val="0097260C"/>
    <w:rsid w:val="00995165"/>
    <w:rsid w:val="009A7A4F"/>
    <w:rsid w:val="009A7BDE"/>
    <w:rsid w:val="009C3A64"/>
    <w:rsid w:val="009C617A"/>
    <w:rsid w:val="009E4A16"/>
    <w:rsid w:val="009F21DB"/>
    <w:rsid w:val="00A3297F"/>
    <w:rsid w:val="00A40C1A"/>
    <w:rsid w:val="00A51D81"/>
    <w:rsid w:val="00A54279"/>
    <w:rsid w:val="00A54481"/>
    <w:rsid w:val="00A57756"/>
    <w:rsid w:val="00A64282"/>
    <w:rsid w:val="00A70DEA"/>
    <w:rsid w:val="00A812BB"/>
    <w:rsid w:val="00A90454"/>
    <w:rsid w:val="00A952CF"/>
    <w:rsid w:val="00AB641F"/>
    <w:rsid w:val="00AC50E0"/>
    <w:rsid w:val="00AD301A"/>
    <w:rsid w:val="00AF79FE"/>
    <w:rsid w:val="00B075E2"/>
    <w:rsid w:val="00B1021B"/>
    <w:rsid w:val="00B3150D"/>
    <w:rsid w:val="00B47372"/>
    <w:rsid w:val="00B51FCA"/>
    <w:rsid w:val="00B53588"/>
    <w:rsid w:val="00B61592"/>
    <w:rsid w:val="00B66AA6"/>
    <w:rsid w:val="00B66EB9"/>
    <w:rsid w:val="00B9563A"/>
    <w:rsid w:val="00BB5C86"/>
    <w:rsid w:val="00BC3A63"/>
    <w:rsid w:val="00BC54F5"/>
    <w:rsid w:val="00BD0ACE"/>
    <w:rsid w:val="00BD4256"/>
    <w:rsid w:val="00BE2689"/>
    <w:rsid w:val="00BE4788"/>
    <w:rsid w:val="00C06085"/>
    <w:rsid w:val="00C17D43"/>
    <w:rsid w:val="00C2754C"/>
    <w:rsid w:val="00C35A32"/>
    <w:rsid w:val="00C8172E"/>
    <w:rsid w:val="00C82287"/>
    <w:rsid w:val="00C93A0A"/>
    <w:rsid w:val="00CB1C18"/>
    <w:rsid w:val="00CB2CFB"/>
    <w:rsid w:val="00CC7C03"/>
    <w:rsid w:val="00CD167D"/>
    <w:rsid w:val="00CD1CBB"/>
    <w:rsid w:val="00CE5E6E"/>
    <w:rsid w:val="00CF37E0"/>
    <w:rsid w:val="00D15785"/>
    <w:rsid w:val="00D25F8C"/>
    <w:rsid w:val="00D517D6"/>
    <w:rsid w:val="00D71A33"/>
    <w:rsid w:val="00D74CF6"/>
    <w:rsid w:val="00D97AC8"/>
    <w:rsid w:val="00D97FAB"/>
    <w:rsid w:val="00DC3D70"/>
    <w:rsid w:val="00DD4A6B"/>
    <w:rsid w:val="00DD5D2D"/>
    <w:rsid w:val="00E20886"/>
    <w:rsid w:val="00E24466"/>
    <w:rsid w:val="00E36637"/>
    <w:rsid w:val="00E47CA4"/>
    <w:rsid w:val="00E54668"/>
    <w:rsid w:val="00E60DBD"/>
    <w:rsid w:val="00EA25B5"/>
    <w:rsid w:val="00EB776F"/>
    <w:rsid w:val="00ED0FB3"/>
    <w:rsid w:val="00EE2E36"/>
    <w:rsid w:val="00EE336A"/>
    <w:rsid w:val="00EF5B27"/>
    <w:rsid w:val="00F0172E"/>
    <w:rsid w:val="00F16D8B"/>
    <w:rsid w:val="00F46745"/>
    <w:rsid w:val="00F90A11"/>
    <w:rsid w:val="00FA585D"/>
    <w:rsid w:val="00FA7717"/>
    <w:rsid w:val="00FD1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10F0B0D"/>
  <w15:docId w15:val="{35B84885-25E1-4D94-9CB1-4B2E9FCAB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color w:val="808080"/>
    </w:rPr>
  </w:style>
  <w:style w:type="paragraph" w:styleId="ListParagraph">
    <w:name w:val="List Paragraph"/>
    <w:basedOn w:val="Normal"/>
    <w:uiPriority w:val="34"/>
    <w:qFormat/>
    <w:rsid w:val="00281D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57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79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3" Type="http://schemas.openxmlformats.org/officeDocument/2006/relationships/numbering" Target="numbering.xml"/><Relationship Id="rId7" Type="http://schemas.openxmlformats.org/officeDocument/2006/relationships/image" Target="media/image1.JPG"/><Relationship Id="rId12" Type="http://schemas.openxmlformats.org/officeDocument/2006/relationships/image" Target="media/image3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0.JPG"/><Relationship Id="rId4" Type="http://schemas.openxmlformats.org/officeDocument/2006/relationships/styles" Target="styles.xml"/><Relationship Id="rId14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7%20day%20calendar%20gri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A1DF965B44243339FA2BAFF05E24B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61BE49-7350-4E64-A3C3-A93717225422}"/>
      </w:docPartPr>
      <w:docPartBody>
        <w:p w:rsidR="0046738D" w:rsidRDefault="00DC1CBF">
          <w:pPr>
            <w:pStyle w:val="1A1DF965B44243339FA2BAFF05E24B4B"/>
          </w:pPr>
          <w:r w:rsidRPr="001D5733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CBF"/>
    <w:rsid w:val="00071A14"/>
    <w:rsid w:val="000946BC"/>
    <w:rsid w:val="000B5137"/>
    <w:rsid w:val="000F1D37"/>
    <w:rsid w:val="00111634"/>
    <w:rsid w:val="0011403D"/>
    <w:rsid w:val="00121A74"/>
    <w:rsid w:val="0014171C"/>
    <w:rsid w:val="001502DF"/>
    <w:rsid w:val="001771CF"/>
    <w:rsid w:val="001C07A5"/>
    <w:rsid w:val="002515FF"/>
    <w:rsid w:val="002727E6"/>
    <w:rsid w:val="002745DE"/>
    <w:rsid w:val="002A556A"/>
    <w:rsid w:val="002C6AA0"/>
    <w:rsid w:val="00321345"/>
    <w:rsid w:val="0033040A"/>
    <w:rsid w:val="00352399"/>
    <w:rsid w:val="003730B6"/>
    <w:rsid w:val="003734A2"/>
    <w:rsid w:val="003A6EAC"/>
    <w:rsid w:val="003F606B"/>
    <w:rsid w:val="00427469"/>
    <w:rsid w:val="004536C1"/>
    <w:rsid w:val="004546AA"/>
    <w:rsid w:val="00464013"/>
    <w:rsid w:val="0046434A"/>
    <w:rsid w:val="0046738D"/>
    <w:rsid w:val="00495B5B"/>
    <w:rsid w:val="004B2F46"/>
    <w:rsid w:val="00536555"/>
    <w:rsid w:val="0055138A"/>
    <w:rsid w:val="005E34B9"/>
    <w:rsid w:val="006017C3"/>
    <w:rsid w:val="00643F30"/>
    <w:rsid w:val="00667C73"/>
    <w:rsid w:val="00672559"/>
    <w:rsid w:val="006A32EB"/>
    <w:rsid w:val="006D58B0"/>
    <w:rsid w:val="006E75B0"/>
    <w:rsid w:val="007737A1"/>
    <w:rsid w:val="00781123"/>
    <w:rsid w:val="007D5056"/>
    <w:rsid w:val="007E4133"/>
    <w:rsid w:val="008C5E13"/>
    <w:rsid w:val="008D2D22"/>
    <w:rsid w:val="00904025"/>
    <w:rsid w:val="00927F01"/>
    <w:rsid w:val="00936F4A"/>
    <w:rsid w:val="00947206"/>
    <w:rsid w:val="00952268"/>
    <w:rsid w:val="00974B7C"/>
    <w:rsid w:val="009850DC"/>
    <w:rsid w:val="00995A8C"/>
    <w:rsid w:val="00A0359E"/>
    <w:rsid w:val="00A20B20"/>
    <w:rsid w:val="00A4185C"/>
    <w:rsid w:val="00AA499B"/>
    <w:rsid w:val="00AC1913"/>
    <w:rsid w:val="00AD3FE3"/>
    <w:rsid w:val="00AF18F4"/>
    <w:rsid w:val="00B04EA8"/>
    <w:rsid w:val="00B55885"/>
    <w:rsid w:val="00B57AC4"/>
    <w:rsid w:val="00B65E4A"/>
    <w:rsid w:val="00BB59F0"/>
    <w:rsid w:val="00BB7A9F"/>
    <w:rsid w:val="00BC3670"/>
    <w:rsid w:val="00C134D2"/>
    <w:rsid w:val="00C42CE0"/>
    <w:rsid w:val="00CA22E2"/>
    <w:rsid w:val="00D612B6"/>
    <w:rsid w:val="00DC1CBF"/>
    <w:rsid w:val="00E34FF8"/>
    <w:rsid w:val="00E50594"/>
    <w:rsid w:val="00E66539"/>
    <w:rsid w:val="00EA2364"/>
    <w:rsid w:val="00EF4FC7"/>
    <w:rsid w:val="00F069E6"/>
    <w:rsid w:val="00F261FE"/>
    <w:rsid w:val="00F45A57"/>
    <w:rsid w:val="00F75D8B"/>
    <w:rsid w:val="00F81F3C"/>
    <w:rsid w:val="00FC5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A1DF965B44243339FA2BAFF05E24B4B">
    <w:name w:val="1A1DF965B44243339FA2BAFF05E24B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60FC7-F2C8-44E6-BF1B-AA53DBBAE5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0C750FC-22E4-4BFD-A212-9F48879F0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 day calendar grid.dotx</Template>
  <TotalTime>41</TotalTime>
  <Pages>1</Pages>
  <Words>351</Words>
  <Characters>2003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2350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Owner</dc:creator>
  <cp:keywords/>
  <cp:lastModifiedBy>Amy Mittermeier</cp:lastModifiedBy>
  <cp:revision>9</cp:revision>
  <cp:lastPrinted>2019-11-04T15:55:00Z</cp:lastPrinted>
  <dcterms:created xsi:type="dcterms:W3CDTF">2019-10-28T14:27:00Z</dcterms:created>
  <dcterms:modified xsi:type="dcterms:W3CDTF">2019-11-07T15:24:00Z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