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404319">
                                  <w:rPr>
                                    <w:sz w:val="28"/>
                                    <w:szCs w:val="28"/>
                                  </w:rPr>
                                  <w:t xml:space="preserve"> December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E04A5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404319">
                            <w:rPr>
                              <w:sz w:val="28"/>
                              <w:szCs w:val="28"/>
                            </w:rPr>
                            <w:t xml:space="preserve"> December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E04A5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404319">
            <w:r>
              <w:rPr>
                <w:noProof/>
              </w:rPr>
              <w:drawing>
                <wp:inline distT="0" distB="0" distL="0" distR="0">
                  <wp:extent cx="1143000" cy="866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9623ff941ff4ef96f0acba35a1c81be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E04A5" w:rsidRDefault="00562898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404319" w:rsidRDefault="00404319" w:rsidP="002E04A5">
            <w:pPr>
              <w:jc w:val="center"/>
              <w:rPr>
                <w:sz w:val="16"/>
                <w:szCs w:val="16"/>
              </w:rPr>
            </w:pPr>
          </w:p>
          <w:p w:rsidR="00404319" w:rsidRDefault="00404319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55728B" w:rsidRDefault="00562898" w:rsidP="000518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404319" w:rsidRDefault="00404319" w:rsidP="00051801">
            <w:pPr>
              <w:jc w:val="center"/>
              <w:rPr>
                <w:sz w:val="16"/>
                <w:szCs w:val="16"/>
              </w:rPr>
            </w:pPr>
          </w:p>
          <w:p w:rsidR="00404319" w:rsidRDefault="00404319" w:rsidP="00051801">
            <w:pPr>
              <w:jc w:val="center"/>
              <w:rPr>
                <w:sz w:val="16"/>
                <w:szCs w:val="16"/>
              </w:rPr>
            </w:pPr>
          </w:p>
          <w:p w:rsidR="00404319" w:rsidRPr="00404319" w:rsidRDefault="00404319" w:rsidP="000518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26F54" w:rsidRDefault="00562898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55728B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EB6BE0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DC1D0A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B6BE0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EB6BE0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EB6BE0" w:rsidRPr="00E60DBD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562898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5</w:t>
            </w:r>
          </w:p>
          <w:p w:rsidR="00EB6BE0" w:rsidRDefault="00EB6BE0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B6BE0" w:rsidRPr="00E60DBD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56289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6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6F54" w:rsidRDefault="00C26F54" w:rsidP="00EB6B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8374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C7504E">
            <w:pPr>
              <w:jc w:val="center"/>
            </w:pPr>
          </w:p>
        </w:tc>
        <w:tc>
          <w:tcPr>
            <w:tcW w:w="2016" w:type="dxa"/>
          </w:tcPr>
          <w:p w:rsidR="009A7BDE" w:rsidRDefault="0040431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9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Popcorn Chicken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278A3" w:rsidRPr="005278A3" w:rsidRDefault="005278A3" w:rsidP="00C750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A6F5F" w:rsidRDefault="00404319" w:rsidP="001A6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10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1A6F5F" w:rsidRPr="001A6F5F" w:rsidRDefault="001A6F5F" w:rsidP="00EB6B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404319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11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7504E" w:rsidRPr="002522BC" w:rsidRDefault="00C7504E" w:rsidP="00C750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</w:p>
          <w:p w:rsidR="00362BDF" w:rsidRPr="0029275C" w:rsidRDefault="00362BDF" w:rsidP="00EB6B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404319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12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62BDF" w:rsidRPr="00552617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404319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13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  <w:r w:rsidR="00EB6BE0">
              <w:rPr>
                <w:sz w:val="16"/>
                <w:szCs w:val="16"/>
              </w:rPr>
              <w:t xml:space="preserve">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362BDF" w:rsidRPr="00C26F54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362BDF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5C22DF" w:rsidRPr="005C22DF" w:rsidRDefault="005C22DF" w:rsidP="00F0172E">
            <w:pPr>
              <w:jc w:val="center"/>
              <w:rPr>
                <w:sz w:val="16"/>
                <w:szCs w:val="16"/>
              </w:rPr>
            </w:pP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4043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16</w:t>
            </w:r>
          </w:p>
          <w:p w:rsidR="00EB6BE0" w:rsidRDefault="000B0169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EB6BE0" w:rsidRPr="00B51FCA" w:rsidRDefault="000E3169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</w:t>
            </w:r>
            <w:bookmarkStart w:id="0" w:name="_GoBack"/>
            <w:bookmarkEnd w:id="0"/>
            <w:r w:rsidR="000B0169">
              <w:rPr>
                <w:sz w:val="16"/>
                <w:szCs w:val="16"/>
              </w:rPr>
              <w:t xml:space="preserve"> Potatoes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C26F54" w:rsidRPr="00C26F54" w:rsidRDefault="00C26F54" w:rsidP="00C26F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8003F3" w:rsidRDefault="004043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17</w:t>
            </w:r>
          </w:p>
          <w:p w:rsidR="005278A3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48760D" w:rsidRDefault="0048760D" w:rsidP="00B86682">
            <w:pPr>
              <w:jc w:val="center"/>
            </w:pPr>
          </w:p>
        </w:tc>
        <w:tc>
          <w:tcPr>
            <w:tcW w:w="2016" w:type="dxa"/>
          </w:tcPr>
          <w:p w:rsidR="0048760D" w:rsidRDefault="0040431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18</w:t>
            </w:r>
          </w:p>
          <w:p w:rsidR="005278A3" w:rsidRDefault="00DC1D0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</w:t>
            </w:r>
            <w:r w:rsidR="005278A3">
              <w:rPr>
                <w:sz w:val="16"/>
                <w:szCs w:val="16"/>
              </w:rPr>
              <w:t>Ravioli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5278A3" w:rsidRDefault="00DC1D0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5278A3" w:rsidRPr="00B51FCA" w:rsidRDefault="00B86682" w:rsidP="00DC1D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DC1D0A">
              <w:rPr>
                <w:sz w:val="16"/>
                <w:szCs w:val="16"/>
              </w:rPr>
              <w:t>/</w:t>
            </w:r>
            <w:r w:rsidR="005278A3">
              <w:rPr>
                <w:sz w:val="16"/>
                <w:szCs w:val="16"/>
              </w:rPr>
              <w:t>Tomatoes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FD4823" w:rsidP="00362BD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043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19</w:t>
            </w:r>
          </w:p>
          <w:p w:rsidR="00934EC8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B86682" w:rsidRDefault="004D7D9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Choice</w:t>
            </w:r>
            <w:r w:rsidR="00DF045E">
              <w:rPr>
                <w:sz w:val="16"/>
                <w:szCs w:val="16"/>
              </w:rPr>
              <w:t xml:space="preserve"> of</w:t>
            </w:r>
            <w:r>
              <w:rPr>
                <w:sz w:val="16"/>
                <w:szCs w:val="16"/>
              </w:rPr>
              <w:t xml:space="preserve"> Vegetable</w:t>
            </w:r>
          </w:p>
          <w:p w:rsidR="004D7D93" w:rsidRPr="00934EC8" w:rsidRDefault="004D7D9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043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278A3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  <w:r w:rsidR="005278A3">
              <w:rPr>
                <w:sz w:val="16"/>
                <w:szCs w:val="16"/>
              </w:rPr>
              <w:t xml:space="preserve"> 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278A3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Choice</w:t>
            </w:r>
            <w:r w:rsidR="00DF045E">
              <w:rPr>
                <w:sz w:val="16"/>
                <w:szCs w:val="16"/>
              </w:rPr>
              <w:t xml:space="preserve"> of</w:t>
            </w:r>
            <w:r>
              <w:rPr>
                <w:sz w:val="16"/>
                <w:szCs w:val="16"/>
              </w:rPr>
              <w:t xml:space="preserve"> Vegetable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D5D41" w:rsidRPr="00934EC8" w:rsidRDefault="00BD5D41" w:rsidP="00E730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B6BE0" w:rsidRDefault="00EB6BE0" w:rsidP="000518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  <w:r w:rsidR="00051801" w:rsidRPr="00051801">
              <w:rPr>
                <w:sz w:val="16"/>
                <w:szCs w:val="16"/>
              </w:rPr>
              <w:t xml:space="preserve"> – </w:t>
            </w:r>
          </w:p>
          <w:p w:rsidR="000B0ABD" w:rsidRPr="00051801" w:rsidRDefault="00EB6BE0" w:rsidP="000518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10</w:t>
            </w:r>
            <w:r w:rsidRPr="00EB6BE0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-</w:t>
            </w:r>
            <w:r w:rsidR="002D4E81">
              <w:rPr>
                <w:sz w:val="16"/>
                <w:szCs w:val="16"/>
              </w:rPr>
              <w:t xml:space="preserve"> </w:t>
            </w:r>
            <w:r w:rsidR="00051801" w:rsidRPr="00051801">
              <w:rPr>
                <w:sz w:val="16"/>
                <w:szCs w:val="16"/>
              </w:rPr>
              <w:t xml:space="preserve"> Chicken</w:t>
            </w:r>
            <w:r w:rsidR="002D4E81">
              <w:rPr>
                <w:sz w:val="16"/>
                <w:szCs w:val="16"/>
              </w:rPr>
              <w:t xml:space="preserve"> Nuggets</w:t>
            </w:r>
            <w:r w:rsidR="00051801" w:rsidRPr="00051801">
              <w:rPr>
                <w:sz w:val="16"/>
                <w:szCs w:val="16"/>
              </w:rPr>
              <w:t xml:space="preserve"> W/ Goldfish Crackers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B47372" w:rsidP="002522BC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8760D" w:rsidRDefault="00404319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23</w:t>
            </w:r>
          </w:p>
          <w:p w:rsidR="008003F3" w:rsidRDefault="008003F3" w:rsidP="005278A3">
            <w:pPr>
              <w:jc w:val="center"/>
              <w:rPr>
                <w:b/>
                <w:sz w:val="16"/>
                <w:szCs w:val="16"/>
              </w:rPr>
            </w:pPr>
          </w:p>
          <w:p w:rsidR="002D4E81" w:rsidRDefault="002D4E81" w:rsidP="005278A3">
            <w:pPr>
              <w:jc w:val="center"/>
              <w:rPr>
                <w:b/>
                <w:sz w:val="16"/>
                <w:szCs w:val="16"/>
              </w:rPr>
            </w:pPr>
          </w:p>
          <w:p w:rsidR="002D4E81" w:rsidRPr="00CB1C18" w:rsidRDefault="002D4E81" w:rsidP="005278A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8760D" w:rsidRDefault="004043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24</w:t>
            </w:r>
          </w:p>
          <w:p w:rsidR="000D638D" w:rsidRDefault="002B44DC" w:rsidP="005278A3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95710E" wp14:editId="2C1EF7E9">
                  <wp:extent cx="795020" cy="81915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nta-claus-1614994_960_720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E81" w:rsidRDefault="002D4E81" w:rsidP="002D4E81">
            <w:pPr>
              <w:rPr>
                <w:sz w:val="14"/>
                <w:szCs w:val="14"/>
              </w:rPr>
            </w:pPr>
          </w:p>
          <w:p w:rsidR="002D4E81" w:rsidRPr="002D4E81" w:rsidRDefault="002D4E81" w:rsidP="002D4E8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404319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25</w:t>
            </w:r>
            <w:r w:rsidR="00B51FCA">
              <w:rPr>
                <w:sz w:val="16"/>
                <w:szCs w:val="16"/>
              </w:rPr>
              <w:t xml:space="preserve"> </w:t>
            </w:r>
          </w:p>
          <w:p w:rsidR="00E73033" w:rsidRDefault="002B44DC" w:rsidP="005278A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09650" cy="7905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ristmas-tree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43B" w:rsidRPr="004923EE" w:rsidRDefault="0030043B" w:rsidP="005278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D4823" w:rsidRDefault="0040431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26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</w:p>
          <w:p w:rsidR="002D4E81" w:rsidRDefault="002D4E81" w:rsidP="00FD4823">
            <w:pPr>
              <w:jc w:val="center"/>
              <w:rPr>
                <w:sz w:val="16"/>
                <w:szCs w:val="16"/>
              </w:rPr>
            </w:pPr>
          </w:p>
          <w:p w:rsidR="002D4E81" w:rsidRPr="002D4E81" w:rsidRDefault="002D4E81" w:rsidP="00FD4823">
            <w:pPr>
              <w:jc w:val="center"/>
              <w:rPr>
                <w:b/>
                <w:sz w:val="16"/>
                <w:szCs w:val="16"/>
              </w:rPr>
            </w:pPr>
            <w:r w:rsidRPr="002D4E81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8760D" w:rsidRDefault="00EB6BE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27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</w:p>
          <w:p w:rsidR="002D4E81" w:rsidRDefault="002D4E81" w:rsidP="00283746">
            <w:pPr>
              <w:jc w:val="center"/>
              <w:rPr>
                <w:sz w:val="16"/>
                <w:szCs w:val="16"/>
              </w:rPr>
            </w:pPr>
          </w:p>
          <w:p w:rsidR="002D4E81" w:rsidRPr="002D4E81" w:rsidRDefault="002D4E81" w:rsidP="002D4E81">
            <w:pPr>
              <w:jc w:val="center"/>
              <w:rPr>
                <w:b/>
                <w:sz w:val="16"/>
                <w:szCs w:val="16"/>
              </w:rPr>
            </w:pPr>
            <w:r w:rsidRPr="002D4E81">
              <w:rPr>
                <w:b/>
                <w:sz w:val="16"/>
                <w:szCs w:val="16"/>
              </w:rPr>
              <w:t>No School</w:t>
            </w:r>
          </w:p>
          <w:p w:rsidR="00C26F54" w:rsidRPr="002D4E81" w:rsidRDefault="00C26F54" w:rsidP="002D4E81">
            <w:pPr>
              <w:jc w:val="center"/>
              <w:rPr>
                <w:b/>
                <w:sz w:val="16"/>
                <w:szCs w:val="16"/>
              </w:rPr>
            </w:pPr>
          </w:p>
          <w:p w:rsidR="00C26F54" w:rsidRPr="00C26F54" w:rsidRDefault="00C26F54" w:rsidP="002837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EB6BE0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30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</w:p>
          <w:p w:rsidR="002D4E81" w:rsidRDefault="002D4E81" w:rsidP="00FD4823">
            <w:pPr>
              <w:jc w:val="center"/>
              <w:rPr>
                <w:sz w:val="16"/>
                <w:szCs w:val="16"/>
              </w:rPr>
            </w:pPr>
          </w:p>
          <w:p w:rsidR="002D4E81" w:rsidRPr="002D4E81" w:rsidRDefault="002D4E81" w:rsidP="00FD4823">
            <w:pPr>
              <w:jc w:val="center"/>
              <w:rPr>
                <w:b/>
                <w:sz w:val="16"/>
                <w:szCs w:val="16"/>
              </w:rPr>
            </w:pPr>
            <w:r w:rsidRPr="002D4E81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003F3" w:rsidRDefault="00EB6BE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31</w:t>
            </w:r>
          </w:p>
          <w:p w:rsidR="0051737A" w:rsidRDefault="0051737A" w:rsidP="005278A3">
            <w:pPr>
              <w:jc w:val="center"/>
              <w:rPr>
                <w:sz w:val="16"/>
                <w:szCs w:val="16"/>
              </w:rPr>
            </w:pPr>
          </w:p>
          <w:p w:rsidR="002D4E81" w:rsidRDefault="002D4E81" w:rsidP="005278A3">
            <w:pPr>
              <w:jc w:val="center"/>
              <w:rPr>
                <w:sz w:val="16"/>
                <w:szCs w:val="16"/>
              </w:rPr>
            </w:pPr>
          </w:p>
          <w:p w:rsidR="002D4E81" w:rsidRPr="002D4E81" w:rsidRDefault="002D4E81" w:rsidP="005278A3">
            <w:pPr>
              <w:jc w:val="center"/>
              <w:rPr>
                <w:b/>
                <w:sz w:val="16"/>
                <w:szCs w:val="16"/>
              </w:rPr>
            </w:pPr>
            <w:r w:rsidRPr="002D4E81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F70E3" w:rsidRDefault="00EB6BE0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8D341E" w:rsidRDefault="002D4E81" w:rsidP="008D341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505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ppy-new-year3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</w:p>
          <w:p w:rsidR="004D35CF" w:rsidRPr="00B51FCA" w:rsidRDefault="004D35CF" w:rsidP="00B23B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EB6BE0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2D4E81" w:rsidRDefault="002C28E3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D4E81" w:rsidRDefault="00DF045E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Vegetable</w:t>
            </w:r>
          </w:p>
          <w:p w:rsidR="004D35CF" w:rsidRPr="00B51FCA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EB6BE0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2D4E81" w:rsidRDefault="00A9609E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</w:t>
            </w:r>
            <w:r w:rsidR="002D4E81">
              <w:rPr>
                <w:sz w:val="16"/>
                <w:szCs w:val="16"/>
              </w:rPr>
              <w:t xml:space="preserve"> Pizza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D4E81" w:rsidRDefault="00DF045E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Vegetable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B04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1801"/>
    <w:rsid w:val="000539EA"/>
    <w:rsid w:val="00054908"/>
    <w:rsid w:val="000772BF"/>
    <w:rsid w:val="000834B0"/>
    <w:rsid w:val="000841A3"/>
    <w:rsid w:val="00093D17"/>
    <w:rsid w:val="000B0169"/>
    <w:rsid w:val="000B0ABD"/>
    <w:rsid w:val="000C4273"/>
    <w:rsid w:val="000D638D"/>
    <w:rsid w:val="000E3169"/>
    <w:rsid w:val="000E436B"/>
    <w:rsid w:val="0011320A"/>
    <w:rsid w:val="00137F84"/>
    <w:rsid w:val="00146F22"/>
    <w:rsid w:val="0015114D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075B9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B44DC"/>
    <w:rsid w:val="002C28E3"/>
    <w:rsid w:val="002C5340"/>
    <w:rsid w:val="002D4E81"/>
    <w:rsid w:val="002E04A5"/>
    <w:rsid w:val="002F2560"/>
    <w:rsid w:val="0030043B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E2535"/>
    <w:rsid w:val="003E7F1E"/>
    <w:rsid w:val="003F50F8"/>
    <w:rsid w:val="00404319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35CF"/>
    <w:rsid w:val="004D452B"/>
    <w:rsid w:val="004D70EF"/>
    <w:rsid w:val="004D7D93"/>
    <w:rsid w:val="004E2E18"/>
    <w:rsid w:val="004F2E46"/>
    <w:rsid w:val="005014E8"/>
    <w:rsid w:val="0050680D"/>
    <w:rsid w:val="005078D7"/>
    <w:rsid w:val="00507C2A"/>
    <w:rsid w:val="00513D79"/>
    <w:rsid w:val="0051737A"/>
    <w:rsid w:val="005278A3"/>
    <w:rsid w:val="00533919"/>
    <w:rsid w:val="00540343"/>
    <w:rsid w:val="00543428"/>
    <w:rsid w:val="00551BF5"/>
    <w:rsid w:val="00552617"/>
    <w:rsid w:val="00554AD2"/>
    <w:rsid w:val="0055728B"/>
    <w:rsid w:val="00562898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46FB2"/>
    <w:rsid w:val="00774237"/>
    <w:rsid w:val="0077431A"/>
    <w:rsid w:val="007B6798"/>
    <w:rsid w:val="008003F3"/>
    <w:rsid w:val="00804786"/>
    <w:rsid w:val="0083208E"/>
    <w:rsid w:val="0083787F"/>
    <w:rsid w:val="008403D3"/>
    <w:rsid w:val="00841987"/>
    <w:rsid w:val="00861FAA"/>
    <w:rsid w:val="00886A57"/>
    <w:rsid w:val="00886F92"/>
    <w:rsid w:val="00890C70"/>
    <w:rsid w:val="008B2BC8"/>
    <w:rsid w:val="008B6186"/>
    <w:rsid w:val="008C6C9B"/>
    <w:rsid w:val="008D341E"/>
    <w:rsid w:val="00911C8F"/>
    <w:rsid w:val="00916300"/>
    <w:rsid w:val="00934EC8"/>
    <w:rsid w:val="0096002E"/>
    <w:rsid w:val="0097260C"/>
    <w:rsid w:val="00995165"/>
    <w:rsid w:val="009A7798"/>
    <w:rsid w:val="009A7BDE"/>
    <w:rsid w:val="009C3A64"/>
    <w:rsid w:val="009C617A"/>
    <w:rsid w:val="009C659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9609E"/>
    <w:rsid w:val="00AB641F"/>
    <w:rsid w:val="00AC50E0"/>
    <w:rsid w:val="00AF79FE"/>
    <w:rsid w:val="00B040ED"/>
    <w:rsid w:val="00B1021B"/>
    <w:rsid w:val="00B23BF8"/>
    <w:rsid w:val="00B3150D"/>
    <w:rsid w:val="00B47372"/>
    <w:rsid w:val="00B500CC"/>
    <w:rsid w:val="00B51FCA"/>
    <w:rsid w:val="00B61592"/>
    <w:rsid w:val="00B66AA6"/>
    <w:rsid w:val="00B66EB9"/>
    <w:rsid w:val="00B86682"/>
    <w:rsid w:val="00B9563A"/>
    <w:rsid w:val="00BC3A63"/>
    <w:rsid w:val="00BD0ACE"/>
    <w:rsid w:val="00BD4256"/>
    <w:rsid w:val="00BD5D41"/>
    <w:rsid w:val="00BE2689"/>
    <w:rsid w:val="00C06085"/>
    <w:rsid w:val="00C10615"/>
    <w:rsid w:val="00C17D43"/>
    <w:rsid w:val="00C26F54"/>
    <w:rsid w:val="00C2754C"/>
    <w:rsid w:val="00C327F0"/>
    <w:rsid w:val="00C35A32"/>
    <w:rsid w:val="00C57017"/>
    <w:rsid w:val="00C7504E"/>
    <w:rsid w:val="00C82287"/>
    <w:rsid w:val="00C93A0A"/>
    <w:rsid w:val="00CA2BFA"/>
    <w:rsid w:val="00CB1C18"/>
    <w:rsid w:val="00CB2CFB"/>
    <w:rsid w:val="00CC7C03"/>
    <w:rsid w:val="00CD167D"/>
    <w:rsid w:val="00CD1CBB"/>
    <w:rsid w:val="00CE5E6E"/>
    <w:rsid w:val="00D15785"/>
    <w:rsid w:val="00D25F8C"/>
    <w:rsid w:val="00D501E3"/>
    <w:rsid w:val="00D517D6"/>
    <w:rsid w:val="00D74CF6"/>
    <w:rsid w:val="00D862B7"/>
    <w:rsid w:val="00D97AC8"/>
    <w:rsid w:val="00DC1D0A"/>
    <w:rsid w:val="00DC3D70"/>
    <w:rsid w:val="00DD4A6B"/>
    <w:rsid w:val="00DD5D2D"/>
    <w:rsid w:val="00DE3DD0"/>
    <w:rsid w:val="00DF045E"/>
    <w:rsid w:val="00E20886"/>
    <w:rsid w:val="00E24466"/>
    <w:rsid w:val="00E36637"/>
    <w:rsid w:val="00E47CA4"/>
    <w:rsid w:val="00E54668"/>
    <w:rsid w:val="00E60DBD"/>
    <w:rsid w:val="00E73033"/>
    <w:rsid w:val="00EB4AC5"/>
    <w:rsid w:val="00EB6BE0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C6F2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A94E1E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63E9B"/>
    <w:rsid w:val="001771CF"/>
    <w:rsid w:val="001C07A5"/>
    <w:rsid w:val="002015CF"/>
    <w:rsid w:val="002378DC"/>
    <w:rsid w:val="002515FF"/>
    <w:rsid w:val="002745DE"/>
    <w:rsid w:val="002A556A"/>
    <w:rsid w:val="002F1B80"/>
    <w:rsid w:val="00352399"/>
    <w:rsid w:val="003667B2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05399"/>
    <w:rsid w:val="005A05EE"/>
    <w:rsid w:val="005E34B9"/>
    <w:rsid w:val="00643F30"/>
    <w:rsid w:val="00667C73"/>
    <w:rsid w:val="00672559"/>
    <w:rsid w:val="006A32EB"/>
    <w:rsid w:val="006A379B"/>
    <w:rsid w:val="006D58B0"/>
    <w:rsid w:val="006E75B0"/>
    <w:rsid w:val="0073692C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9D53BA"/>
    <w:rsid w:val="00A20B20"/>
    <w:rsid w:val="00A553E3"/>
    <w:rsid w:val="00A93E2E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72B77"/>
    <w:rsid w:val="00C916BD"/>
    <w:rsid w:val="00CA22E2"/>
    <w:rsid w:val="00D40D5B"/>
    <w:rsid w:val="00D612B6"/>
    <w:rsid w:val="00DC1CBF"/>
    <w:rsid w:val="00DD37A4"/>
    <w:rsid w:val="00E34FF8"/>
    <w:rsid w:val="00E43945"/>
    <w:rsid w:val="00E50594"/>
    <w:rsid w:val="00E66539"/>
    <w:rsid w:val="00EA2364"/>
    <w:rsid w:val="00ED4A1E"/>
    <w:rsid w:val="00EF4FC7"/>
    <w:rsid w:val="00F001D0"/>
    <w:rsid w:val="00F069E6"/>
    <w:rsid w:val="00F261FE"/>
    <w:rsid w:val="00F45A57"/>
    <w:rsid w:val="00F57FB4"/>
    <w:rsid w:val="00F73A7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8BAEE3-C11C-4004-BE47-0F40AC78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281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16</cp:revision>
  <cp:lastPrinted>2017-08-25T14:15:00Z</cp:lastPrinted>
  <dcterms:created xsi:type="dcterms:W3CDTF">2019-10-28T13:31:00Z</dcterms:created>
  <dcterms:modified xsi:type="dcterms:W3CDTF">2019-11-07T18:47:00Z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