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4095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D14" w:rsidRDefault="00F36D7C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</w:t>
                            </w:r>
                          </w:p>
                          <w:p w:rsidR="00F36D7C" w:rsidRDefault="007D52B6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December</w:t>
                            </w:r>
                            <w:r w:rsidR="00A83030">
                              <w:rPr>
                                <w:b/>
                              </w:rPr>
                              <w:t xml:space="preserve"> 2019</w:t>
                            </w:r>
                          </w:p>
                          <w:p w:rsidR="00EE7B5C" w:rsidRPr="00F36D7C" w:rsidRDefault="00EE7B5C" w:rsidP="00EE7B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Breakfast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">
                <v:textbox>
                  <w:txbxContent>
                    <w:p w:rsidR="00627D14" w:rsidRDefault="00F36D7C" w:rsidP="00627D14">
                      <w:pPr>
                        <w:jc w:val="center"/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</w:t>
                      </w:r>
                    </w:p>
                    <w:p w:rsidR="00F36D7C" w:rsidRDefault="007D52B6" w:rsidP="00627D1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December</w:t>
                      </w:r>
                      <w:r w:rsidR="00A83030">
                        <w:rPr>
                          <w:b/>
                        </w:rPr>
                        <w:t xml:space="preserve"> 2019</w:t>
                      </w:r>
                    </w:p>
                    <w:p w:rsidR="00EE7B5C" w:rsidRPr="00F36D7C" w:rsidRDefault="00EE7B5C" w:rsidP="00EE7B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Breakfast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6A6925">
        <w:trPr>
          <w:trHeight w:hRule="exact" w:val="55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7D52B6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14400" cy="809625"/>
                                        <wp:effectExtent l="0" t="0" r="0" b="952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december-clipart[1]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7D52B6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14400" cy="8096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ecember-clipart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</w:t>
            </w:r>
          </w:p>
          <w:p w:rsidR="00F15C9E" w:rsidRDefault="00F15C9E" w:rsidP="007D52B6">
            <w:pPr>
              <w:jc w:val="center"/>
              <w:rPr>
                <w:sz w:val="16"/>
                <w:szCs w:val="16"/>
              </w:rPr>
            </w:pPr>
          </w:p>
          <w:p w:rsidR="00F15C9E" w:rsidRDefault="00F15C9E" w:rsidP="007D52B6">
            <w:pPr>
              <w:jc w:val="center"/>
              <w:rPr>
                <w:sz w:val="16"/>
                <w:szCs w:val="16"/>
              </w:rPr>
            </w:pPr>
          </w:p>
          <w:p w:rsidR="00F15C9E" w:rsidRDefault="00F15C9E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7D52B6" w:rsidRDefault="007D52B6" w:rsidP="00702D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</w:p>
          <w:p w:rsidR="00627D14" w:rsidRDefault="00627D14" w:rsidP="009A7598">
            <w:pPr>
              <w:jc w:val="center"/>
              <w:rPr>
                <w:sz w:val="16"/>
                <w:szCs w:val="16"/>
              </w:rPr>
            </w:pPr>
          </w:p>
          <w:p w:rsidR="007D52B6" w:rsidRPr="00E60DBD" w:rsidRDefault="007D52B6" w:rsidP="009A7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December 3 </w:t>
            </w:r>
          </w:p>
          <w:p w:rsidR="00F15C9E" w:rsidRDefault="00F15C9E" w:rsidP="007D52B6">
            <w:pPr>
              <w:jc w:val="center"/>
              <w:rPr>
                <w:sz w:val="16"/>
                <w:szCs w:val="16"/>
              </w:rPr>
            </w:pPr>
          </w:p>
          <w:p w:rsidR="00F15C9E" w:rsidRDefault="00F15C9E" w:rsidP="007D52B6">
            <w:pPr>
              <w:jc w:val="center"/>
              <w:rPr>
                <w:sz w:val="16"/>
                <w:szCs w:val="16"/>
              </w:rPr>
            </w:pPr>
          </w:p>
          <w:p w:rsidR="00F15C9E" w:rsidRDefault="00F15C9E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  <w:bookmarkStart w:id="0" w:name="_GoBack"/>
            <w:bookmarkEnd w:id="0"/>
          </w:p>
          <w:p w:rsidR="00627D14" w:rsidRDefault="00627D14" w:rsidP="006A6925">
            <w:pPr>
              <w:jc w:val="center"/>
              <w:rPr>
                <w:sz w:val="16"/>
                <w:szCs w:val="16"/>
              </w:rPr>
            </w:pPr>
          </w:p>
          <w:p w:rsidR="007D52B6" w:rsidRPr="002632D5" w:rsidRDefault="007D52B6" w:rsidP="006A69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4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E60DBD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5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E60DBD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7D52B6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December 6</w:t>
            </w:r>
          </w:p>
          <w:p w:rsidR="00627D14" w:rsidRPr="00627D14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530E9F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627D14" w:rsidRPr="00552617" w:rsidRDefault="00627D14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9A7598" w:rsidRDefault="007D52B6" w:rsidP="009A7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9</w:t>
            </w:r>
            <w:r w:rsidR="00627D14">
              <w:rPr>
                <w:sz w:val="16"/>
                <w:szCs w:val="16"/>
              </w:rPr>
              <w:t xml:space="preserve">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72FE1" w:rsidRDefault="00672FE1" w:rsidP="00672FE1">
            <w:pPr>
              <w:jc w:val="center"/>
              <w:rPr>
                <w:sz w:val="16"/>
                <w:szCs w:val="16"/>
              </w:rPr>
            </w:pPr>
          </w:p>
          <w:p w:rsidR="00627D14" w:rsidRPr="005C22DF" w:rsidRDefault="00627D14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10</w:t>
            </w:r>
          </w:p>
          <w:p w:rsidR="00282554" w:rsidRDefault="00627D1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A12C3">
              <w:rPr>
                <w:sz w:val="16"/>
                <w:szCs w:val="16"/>
              </w:rPr>
              <w:t xml:space="preserve">Scrambled Eggs 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9A7598" w:rsidRDefault="009A7598" w:rsidP="009A7598">
            <w:pPr>
              <w:jc w:val="center"/>
              <w:rPr>
                <w:sz w:val="16"/>
                <w:szCs w:val="16"/>
              </w:rPr>
            </w:pP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D52B6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11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12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552617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13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C85DDE" w:rsidRDefault="00C85DDE" w:rsidP="002D488D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C029DA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67797" cy="951864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ambled-eggs-clipart-5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97" cy="95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282554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16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</w:p>
          <w:p w:rsidR="00282554" w:rsidRPr="007F3E7F" w:rsidRDefault="0028255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17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Default="008E76AC" w:rsidP="00E701E9">
            <w:pPr>
              <w:jc w:val="center"/>
              <w:rPr>
                <w:sz w:val="16"/>
                <w:szCs w:val="16"/>
              </w:rPr>
            </w:pPr>
          </w:p>
          <w:p w:rsidR="00627D14" w:rsidRPr="007F3E7F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7D52B6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18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3A0E21" w:rsidRP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19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7631DF" w:rsidRDefault="00627D14" w:rsidP="00111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7D52B6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20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27D14" w:rsidRPr="00E20886" w:rsidRDefault="00627D14" w:rsidP="00CA73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627D14" w:rsidRDefault="007D52B6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23</w:t>
            </w:r>
          </w:p>
          <w:p w:rsidR="007D52B6" w:rsidRDefault="007D52B6" w:rsidP="005C2D9E">
            <w:pPr>
              <w:jc w:val="center"/>
              <w:rPr>
                <w:sz w:val="16"/>
                <w:szCs w:val="16"/>
              </w:rPr>
            </w:pPr>
          </w:p>
          <w:p w:rsidR="007D52B6" w:rsidRDefault="007D52B6" w:rsidP="005C2D9E">
            <w:pPr>
              <w:jc w:val="center"/>
              <w:rPr>
                <w:sz w:val="16"/>
                <w:szCs w:val="16"/>
              </w:rPr>
            </w:pPr>
          </w:p>
          <w:p w:rsidR="007D52B6" w:rsidRDefault="007D52B6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7D52B6" w:rsidRPr="004923EE" w:rsidRDefault="007D52B6" w:rsidP="005C2D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D52B6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24</w:t>
            </w:r>
          </w:p>
          <w:p w:rsidR="007D52B6" w:rsidRDefault="007D52B6" w:rsidP="00F679FC">
            <w:pPr>
              <w:jc w:val="center"/>
              <w:rPr>
                <w:sz w:val="16"/>
                <w:szCs w:val="16"/>
              </w:rPr>
            </w:pPr>
          </w:p>
          <w:p w:rsidR="007D52B6" w:rsidRDefault="007D52B6" w:rsidP="00F679FC">
            <w:pPr>
              <w:jc w:val="center"/>
              <w:rPr>
                <w:sz w:val="16"/>
                <w:szCs w:val="16"/>
              </w:rPr>
            </w:pPr>
          </w:p>
          <w:p w:rsidR="007D52B6" w:rsidRPr="004923EE" w:rsidRDefault="007D52B6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627D14" w:rsidRDefault="007D52B6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25</w:t>
            </w:r>
          </w:p>
          <w:p w:rsidR="007D52B6" w:rsidRPr="004923EE" w:rsidRDefault="007D52B6" w:rsidP="00E701E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31570" cy="7905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heyzz-santamerrychristmas-11262011[2]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627D14" w:rsidRDefault="007D52B6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26</w:t>
            </w:r>
          </w:p>
          <w:p w:rsidR="007D52B6" w:rsidRDefault="007D52B6" w:rsidP="006D6BA3">
            <w:pPr>
              <w:jc w:val="center"/>
              <w:rPr>
                <w:sz w:val="16"/>
                <w:szCs w:val="16"/>
              </w:rPr>
            </w:pPr>
          </w:p>
          <w:p w:rsidR="007D52B6" w:rsidRDefault="007D52B6" w:rsidP="006D6BA3">
            <w:pPr>
              <w:jc w:val="center"/>
              <w:rPr>
                <w:sz w:val="16"/>
                <w:szCs w:val="16"/>
              </w:rPr>
            </w:pPr>
          </w:p>
          <w:p w:rsidR="007D52B6" w:rsidRPr="004923EE" w:rsidRDefault="007D52B6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627D14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27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</w:p>
          <w:p w:rsidR="007D52B6" w:rsidRPr="004923EE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EE7B5C">
              <w:t>1.55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F679FC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30</w:t>
            </w:r>
          </w:p>
          <w:p w:rsidR="007D52B6" w:rsidRDefault="007D52B6" w:rsidP="00627D14">
            <w:pPr>
              <w:jc w:val="center"/>
              <w:rPr>
                <w:sz w:val="16"/>
                <w:szCs w:val="16"/>
              </w:rPr>
            </w:pPr>
          </w:p>
          <w:p w:rsidR="007D52B6" w:rsidRDefault="007D52B6" w:rsidP="00627D14">
            <w:pPr>
              <w:jc w:val="center"/>
              <w:rPr>
                <w:sz w:val="16"/>
                <w:szCs w:val="16"/>
              </w:rPr>
            </w:pPr>
          </w:p>
          <w:p w:rsidR="007D52B6" w:rsidRPr="005C22DF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F679FC" w:rsidRDefault="007D52B6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31</w:t>
            </w:r>
          </w:p>
          <w:p w:rsidR="007D52B6" w:rsidRDefault="007D52B6" w:rsidP="00674327">
            <w:pPr>
              <w:jc w:val="center"/>
              <w:rPr>
                <w:sz w:val="16"/>
                <w:szCs w:val="16"/>
              </w:rPr>
            </w:pPr>
          </w:p>
          <w:p w:rsidR="007D52B6" w:rsidRDefault="007D52B6" w:rsidP="00674327">
            <w:pPr>
              <w:jc w:val="center"/>
              <w:rPr>
                <w:sz w:val="16"/>
                <w:szCs w:val="16"/>
              </w:rPr>
            </w:pPr>
          </w:p>
          <w:p w:rsidR="007D52B6" w:rsidRPr="004923EE" w:rsidRDefault="007D52B6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627D14" w:rsidRDefault="007D52B6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7D52B6" w:rsidRPr="004923EE" w:rsidRDefault="007D52B6" w:rsidP="00E701E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6191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appy-new-year-banner_thumb[8][1]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6A6925" w:rsidRDefault="007D52B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4923EE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 w:rsidRPr="007D52B6">
              <w:rPr>
                <w:sz w:val="16"/>
                <w:szCs w:val="16"/>
              </w:rPr>
              <w:t>January 3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A6925" w:rsidRDefault="006A6925" w:rsidP="00627D14">
            <w:pPr>
              <w:jc w:val="center"/>
              <w:rPr>
                <w:sz w:val="16"/>
                <w:szCs w:val="16"/>
              </w:rPr>
            </w:pPr>
          </w:p>
          <w:p w:rsidR="007D52B6" w:rsidRPr="007D52B6" w:rsidRDefault="007D52B6" w:rsidP="00627D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Default="00952DB9" w:rsidP="00552617">
            <w:r>
              <w:rPr>
                <w:noProof/>
              </w:rPr>
              <w:drawing>
                <wp:inline distT="0" distB="0" distL="0" distR="0">
                  <wp:extent cx="1143000" cy="7594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affles_with_maple_syrup_and_butter[1]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8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86A74"/>
    <w:rsid w:val="000B0FFC"/>
    <w:rsid w:val="000C4273"/>
    <w:rsid w:val="00111809"/>
    <w:rsid w:val="0011320A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2554"/>
    <w:rsid w:val="0028344D"/>
    <w:rsid w:val="002A08CE"/>
    <w:rsid w:val="002C5340"/>
    <w:rsid w:val="002D488D"/>
    <w:rsid w:val="002F2560"/>
    <w:rsid w:val="003071CB"/>
    <w:rsid w:val="003122D1"/>
    <w:rsid w:val="003313E1"/>
    <w:rsid w:val="00346F66"/>
    <w:rsid w:val="00391A3E"/>
    <w:rsid w:val="003A0E21"/>
    <w:rsid w:val="003A164F"/>
    <w:rsid w:val="003B2138"/>
    <w:rsid w:val="003B2413"/>
    <w:rsid w:val="003B551F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7D14"/>
    <w:rsid w:val="006478CA"/>
    <w:rsid w:val="00653C02"/>
    <w:rsid w:val="00672FE1"/>
    <w:rsid w:val="00674327"/>
    <w:rsid w:val="00676AD6"/>
    <w:rsid w:val="006854E6"/>
    <w:rsid w:val="006A6925"/>
    <w:rsid w:val="006A7324"/>
    <w:rsid w:val="006B7F74"/>
    <w:rsid w:val="006C1DFF"/>
    <w:rsid w:val="006C3105"/>
    <w:rsid w:val="006D6B82"/>
    <w:rsid w:val="006D6BA3"/>
    <w:rsid w:val="006E5940"/>
    <w:rsid w:val="006F70E3"/>
    <w:rsid w:val="00702D55"/>
    <w:rsid w:val="00744D99"/>
    <w:rsid w:val="007631DF"/>
    <w:rsid w:val="00773274"/>
    <w:rsid w:val="007749E8"/>
    <w:rsid w:val="007A5767"/>
    <w:rsid w:val="007D34AD"/>
    <w:rsid w:val="007D44D7"/>
    <w:rsid w:val="007D52B6"/>
    <w:rsid w:val="007E2258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52DB9"/>
    <w:rsid w:val="009A7598"/>
    <w:rsid w:val="009C3A64"/>
    <w:rsid w:val="009C617A"/>
    <w:rsid w:val="00A0554B"/>
    <w:rsid w:val="00A206EE"/>
    <w:rsid w:val="00A3297F"/>
    <w:rsid w:val="00A54279"/>
    <w:rsid w:val="00A57756"/>
    <w:rsid w:val="00A83030"/>
    <w:rsid w:val="00A86FA0"/>
    <w:rsid w:val="00AB641F"/>
    <w:rsid w:val="00AC2C9F"/>
    <w:rsid w:val="00B1021B"/>
    <w:rsid w:val="00B12C61"/>
    <w:rsid w:val="00B47372"/>
    <w:rsid w:val="00B62C7D"/>
    <w:rsid w:val="00B66AA6"/>
    <w:rsid w:val="00B66EB9"/>
    <w:rsid w:val="00B72A69"/>
    <w:rsid w:val="00B9563A"/>
    <w:rsid w:val="00BE2A43"/>
    <w:rsid w:val="00C029DA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77F6A"/>
    <w:rsid w:val="00D912A1"/>
    <w:rsid w:val="00D914FD"/>
    <w:rsid w:val="00DB6A04"/>
    <w:rsid w:val="00DD4E4D"/>
    <w:rsid w:val="00DF2D15"/>
    <w:rsid w:val="00E20886"/>
    <w:rsid w:val="00E25E18"/>
    <w:rsid w:val="00E35A43"/>
    <w:rsid w:val="00E60DBD"/>
    <w:rsid w:val="00E701E9"/>
    <w:rsid w:val="00E94127"/>
    <w:rsid w:val="00EB3424"/>
    <w:rsid w:val="00EB776F"/>
    <w:rsid w:val="00EE7B5C"/>
    <w:rsid w:val="00F1430A"/>
    <w:rsid w:val="00F15C9E"/>
    <w:rsid w:val="00F36D7C"/>
    <w:rsid w:val="00F679FC"/>
    <w:rsid w:val="00F90A11"/>
    <w:rsid w:val="00FA0A83"/>
    <w:rsid w:val="00FA12C3"/>
    <w:rsid w:val="00F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948A7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myschoolaccount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894544-D4D6-4DE3-8B5E-EEDEDE25F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17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6</cp:revision>
  <cp:lastPrinted>2017-08-10T13:14:00Z</cp:lastPrinted>
  <dcterms:created xsi:type="dcterms:W3CDTF">2019-11-08T13:41:00Z</dcterms:created>
  <dcterms:modified xsi:type="dcterms:W3CDTF">2019-11-12T14:15:00Z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