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D97FAB">
                                  <w:rPr>
                                    <w:sz w:val="28"/>
                                    <w:szCs w:val="28"/>
                                  </w:rPr>
                                  <w:t xml:space="preserve"> November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D301A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D97FAB">
                            <w:rPr>
                              <w:sz w:val="28"/>
                              <w:szCs w:val="28"/>
                            </w:rPr>
                            <w:t xml:space="preserve"> November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AD301A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D97FAB">
            <w:r>
              <w:rPr>
                <w:noProof/>
                <w:sz w:val="16"/>
                <w:szCs w:val="16"/>
              </w:rPr>
              <w:drawing>
                <wp:inline distT="0" distB="0" distL="0" distR="0" wp14:anchorId="1ED6D40D" wp14:editId="3291BD15">
                  <wp:extent cx="1143000" cy="8858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v_clip_art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86FEC" w:rsidRPr="00E60DBD" w:rsidRDefault="00586FEC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B0592" w:rsidRPr="002522BC" w:rsidRDefault="001B0592" w:rsidP="001B0592">
            <w:pPr>
              <w:jc w:val="center"/>
              <w:rPr>
                <w:b/>
                <w:sz w:val="24"/>
                <w:szCs w:val="24"/>
              </w:rPr>
            </w:pPr>
          </w:p>
          <w:p w:rsidR="001C4072" w:rsidRPr="00E60DBD" w:rsidRDefault="001C4072" w:rsidP="001C407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B075E2" w:rsidRPr="00E60DBD" w:rsidRDefault="00B075E2" w:rsidP="001B05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C4072" w:rsidRPr="00E60DBD" w:rsidRDefault="001C4072" w:rsidP="001B05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D97FA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0592" w:rsidRDefault="009A7A4F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Rotisserie Chicken Wrap</w:t>
            </w:r>
            <w:r w:rsidR="001B0592">
              <w:rPr>
                <w:sz w:val="16"/>
                <w:szCs w:val="16"/>
              </w:rPr>
              <w:t xml:space="preserve"> 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97260C" w:rsidRPr="00552617" w:rsidRDefault="001B0592" w:rsidP="001B0592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Pr="002522BC" w:rsidRDefault="00D97FAB" w:rsidP="001B05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952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all-daylight-savings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51BF5" w:rsidRDefault="007964DB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4</w:t>
            </w:r>
          </w:p>
          <w:p w:rsidR="001B0592" w:rsidRDefault="00465584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</w:t>
            </w:r>
            <w:r w:rsidR="004378FE">
              <w:rPr>
                <w:sz w:val="16"/>
                <w:szCs w:val="16"/>
              </w:rPr>
              <w:t>Patty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1B0592" w:rsidRDefault="005C1FAE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1B0592" w:rsidRDefault="00707043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</w:t>
            </w:r>
            <w:r w:rsidR="001B0592">
              <w:rPr>
                <w:sz w:val="16"/>
                <w:szCs w:val="16"/>
              </w:rPr>
              <w:t xml:space="preserve"> Fries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Pr="005C22DF" w:rsidRDefault="001932DA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7964D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5</w:t>
            </w:r>
          </w:p>
          <w:p w:rsidR="001B0592" w:rsidRPr="001C4072" w:rsidRDefault="00387F63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Cheeseburger </w:t>
            </w:r>
          </w:p>
          <w:p w:rsidR="001B0592" w:rsidRPr="001C4072" w:rsidRDefault="001B0592" w:rsidP="001B059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Or</w:t>
            </w:r>
          </w:p>
          <w:p w:rsidR="001B0592" w:rsidRPr="001C4072" w:rsidRDefault="004378FE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1B0592" w:rsidRPr="001C4072" w:rsidRDefault="001B0592" w:rsidP="001B059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Peas</w:t>
            </w:r>
          </w:p>
          <w:p w:rsidR="001B0592" w:rsidRPr="001C4072" w:rsidRDefault="001B0592" w:rsidP="001B059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Red Peppers W / Dip</w:t>
            </w:r>
          </w:p>
          <w:p w:rsidR="001932DA" w:rsidRDefault="001B0592" w:rsidP="001B059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Choice of Fruit / Milk</w:t>
            </w:r>
          </w:p>
          <w:p w:rsidR="001932DA" w:rsidRDefault="001932DA" w:rsidP="0048760D">
            <w:pPr>
              <w:jc w:val="center"/>
              <w:rPr>
                <w:sz w:val="16"/>
                <w:szCs w:val="16"/>
              </w:rPr>
            </w:pPr>
          </w:p>
          <w:p w:rsidR="005C22DF" w:rsidRPr="00E20886" w:rsidRDefault="005C22DF" w:rsidP="001B05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7964DB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6</w:t>
            </w:r>
          </w:p>
          <w:p w:rsidR="002E24F7" w:rsidRDefault="00387F63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Buffalo Chicken or Cheese </w:t>
            </w:r>
            <w:r w:rsidR="001932DA">
              <w:rPr>
                <w:sz w:val="16"/>
                <w:szCs w:val="16"/>
              </w:rPr>
              <w:t>Pizza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E24F7" w:rsidRDefault="002E24F7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87F63">
              <w:rPr>
                <w:sz w:val="16"/>
                <w:szCs w:val="16"/>
              </w:rPr>
              <w:t>Hot Dog</w:t>
            </w:r>
          </w:p>
          <w:p w:rsidR="002E24F7" w:rsidRDefault="00EA25B5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29275C" w:rsidRPr="0029275C" w:rsidRDefault="0029275C" w:rsidP="00AD30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7964D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7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 xml:space="preserve">General Tso’s Chicken 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w/ W/G roll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Or</w:t>
            </w:r>
          </w:p>
          <w:p w:rsidR="00AD301A" w:rsidRPr="00BB5C86" w:rsidRDefault="005C1FAE" w:rsidP="00AD30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Oriental Vegs/ Rice</w:t>
            </w:r>
          </w:p>
          <w:p w:rsidR="00AD301A" w:rsidRPr="00BB5C86" w:rsidRDefault="00EA25B5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 xml:space="preserve"> Baby Carrots</w:t>
            </w:r>
          </w:p>
          <w:p w:rsidR="0029275C" w:rsidRPr="00552617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7964D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:rsidR="00886A57" w:rsidRPr="00861FAA" w:rsidRDefault="001932D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551BF5" w:rsidRPr="00861FAA" w:rsidRDefault="00551BF5" w:rsidP="00E36637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 xml:space="preserve">Or </w:t>
            </w:r>
          </w:p>
          <w:p w:rsidR="00551BF5" w:rsidRPr="00861FAA" w:rsidRDefault="00AD301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</w:t>
            </w:r>
            <w:r w:rsidR="00C8172E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key &amp; Cheese Flatbread</w:t>
            </w:r>
          </w:p>
          <w:p w:rsidR="00551BF5" w:rsidRPr="00861FAA" w:rsidRDefault="00224FD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51017" w:rsidRPr="00861FAA" w:rsidRDefault="00BB5C86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61FAA" w:rsidRPr="00861FAA" w:rsidRDefault="00861FAA" w:rsidP="00E36637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>Choice of Fruit / Milk</w:t>
            </w:r>
          </w:p>
          <w:p w:rsidR="0041589D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  <w:p w:rsidR="0041589D" w:rsidRPr="00886A57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AD301A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Taco</w:t>
            </w:r>
            <w:r w:rsidR="00F0172E">
              <w:rPr>
                <w:b/>
                <w:noProof/>
                <w:sz w:val="16"/>
                <w:szCs w:val="16"/>
              </w:rPr>
              <w:t xml:space="preserve"> Salad</w:t>
            </w:r>
            <w:r w:rsidR="00F0172E"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="009A7A4F">
              <w:rPr>
                <w:b/>
                <w:noProof/>
                <w:sz w:val="16"/>
                <w:szCs w:val="16"/>
              </w:rPr>
              <w:t xml:space="preserve"> &amp; M</w:t>
            </w:r>
            <w:r w:rsidRPr="000134BD">
              <w:rPr>
                <w:b/>
                <w:noProof/>
                <w:sz w:val="16"/>
                <w:szCs w:val="16"/>
              </w:rPr>
              <w:t>ilk are included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</w:t>
            </w:r>
            <w:r w:rsidR="009A7A4F">
              <w:rPr>
                <w:sz w:val="16"/>
                <w:szCs w:val="16"/>
              </w:rPr>
              <w:t xml:space="preserve">la and fat free strawberry </w:t>
            </w:r>
          </w:p>
        </w:tc>
        <w:tc>
          <w:tcPr>
            <w:tcW w:w="2016" w:type="dxa"/>
          </w:tcPr>
          <w:p w:rsidR="0048760D" w:rsidRDefault="00387F6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11</w:t>
            </w:r>
          </w:p>
          <w:p w:rsidR="00E36637" w:rsidRPr="00387F63" w:rsidRDefault="00D97FAB" w:rsidP="00283746">
            <w:pPr>
              <w:jc w:val="center"/>
              <w:rPr>
                <w:b/>
                <w:sz w:val="16"/>
                <w:szCs w:val="16"/>
              </w:rPr>
            </w:pPr>
            <w:r w:rsidRPr="00387F63">
              <w:rPr>
                <w:b/>
                <w:sz w:val="16"/>
                <w:szCs w:val="16"/>
              </w:rPr>
              <w:t>No School</w:t>
            </w:r>
          </w:p>
          <w:p w:rsidR="00D97FAB" w:rsidRDefault="00D97FAB" w:rsidP="0028374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6451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eterans_Day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0592" w:rsidRDefault="001B0592" w:rsidP="00283746">
            <w:pPr>
              <w:jc w:val="center"/>
              <w:rPr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41589D" w:rsidRPr="0048760D" w:rsidRDefault="0041589D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387F6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12</w:t>
            </w:r>
          </w:p>
          <w:p w:rsidR="007862F9" w:rsidRDefault="00387F63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:rsidR="007862F9" w:rsidRDefault="00387F63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Italian Sub</w:t>
            </w:r>
          </w:p>
          <w:p w:rsidR="007862F9" w:rsidRDefault="007862F9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862F9" w:rsidRDefault="002F7657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7862F9" w:rsidRDefault="00224FDA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7862F9" w:rsidRDefault="007862F9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7862F9" w:rsidRPr="007862F9" w:rsidRDefault="007862F9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387F63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13</w:t>
            </w:r>
          </w:p>
          <w:p w:rsidR="00EA25B5" w:rsidRDefault="00EA25B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EA25B5" w:rsidRDefault="00EA25B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EA25B5" w:rsidRDefault="00EA25B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A25B5" w:rsidRDefault="002F7657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:rsidR="008E5E15" w:rsidRDefault="002F7657" w:rsidP="008E5E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D0ACE" w:rsidRDefault="008E5E15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D0ACE" w:rsidRDefault="00BD0ACE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E36637" w:rsidRDefault="00B51FCA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387F6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:rsidR="00934EC8" w:rsidRDefault="00AD301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AD301A" w:rsidRDefault="00AD301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34EC8" w:rsidRDefault="00387F63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:rsidR="00934EC8" w:rsidRDefault="007862F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934EC8" w:rsidRDefault="008E5E1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</w:t>
            </w:r>
            <w:r w:rsidR="00934EC8">
              <w:rPr>
                <w:sz w:val="16"/>
                <w:szCs w:val="16"/>
              </w:rPr>
              <w:t xml:space="preserve"> Salad</w:t>
            </w:r>
          </w:p>
          <w:p w:rsidR="00934EC8" w:rsidRP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387F6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:rsidR="0048760D" w:rsidRDefault="00934EC8" w:rsidP="00E36637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934EC8" w:rsidRDefault="00465584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Fries</w:t>
            </w:r>
          </w:p>
          <w:p w:rsidR="00934EC8" w:rsidRP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48760D" w:rsidP="0048760D">
            <w:bookmarkStart w:id="0" w:name="_GoBack"/>
            <w:bookmarkEnd w:id="0"/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1750D4" w:rsidRDefault="00B47372" w:rsidP="00387F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387F6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18</w:t>
            </w:r>
          </w:p>
          <w:p w:rsidR="00AD301A" w:rsidRPr="005C1FAE" w:rsidRDefault="00AD301A" w:rsidP="008003F3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>Baked Spaghetti</w:t>
            </w:r>
          </w:p>
          <w:p w:rsidR="00AD301A" w:rsidRPr="005C1FAE" w:rsidRDefault="00AD301A" w:rsidP="008003F3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>Texas Toast</w:t>
            </w:r>
          </w:p>
          <w:p w:rsidR="00934EC8" w:rsidRPr="005C1FAE" w:rsidRDefault="00934EC8" w:rsidP="008003F3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 xml:space="preserve">Or </w:t>
            </w:r>
          </w:p>
          <w:p w:rsidR="002F7657" w:rsidRDefault="005C1FAE" w:rsidP="008003F3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>Turkey</w:t>
            </w:r>
            <w:r w:rsidR="00BE4788" w:rsidRPr="005C1FAE">
              <w:rPr>
                <w:sz w:val="14"/>
                <w:szCs w:val="14"/>
              </w:rPr>
              <w:t xml:space="preserve"> &amp; Cheese</w:t>
            </w:r>
          </w:p>
          <w:p w:rsidR="00BE4788" w:rsidRPr="005C1FAE" w:rsidRDefault="00BE4788" w:rsidP="008003F3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 xml:space="preserve"> Pretzel Roll</w:t>
            </w:r>
          </w:p>
          <w:p w:rsidR="00934EC8" w:rsidRPr="005C1FAE" w:rsidRDefault="007862F9" w:rsidP="008003F3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 xml:space="preserve">Tossed </w:t>
            </w:r>
            <w:r w:rsidR="00934EC8" w:rsidRPr="005C1FAE">
              <w:rPr>
                <w:sz w:val="14"/>
                <w:szCs w:val="14"/>
              </w:rPr>
              <w:t>Salad</w:t>
            </w:r>
          </w:p>
          <w:p w:rsidR="00934EC8" w:rsidRPr="005C1FAE" w:rsidRDefault="00934EC8" w:rsidP="008003F3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>Peas</w:t>
            </w:r>
          </w:p>
          <w:p w:rsidR="00934EC8" w:rsidRPr="005C1FAE" w:rsidRDefault="00934EC8" w:rsidP="008003F3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>Choice of Fruit / Milk</w:t>
            </w:r>
          </w:p>
          <w:p w:rsidR="008003F3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8003F3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8003F3" w:rsidRPr="00CB1C18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387F6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19</w:t>
            </w:r>
          </w:p>
          <w:p w:rsidR="00387F63" w:rsidRDefault="00387F63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387F63" w:rsidRDefault="00387F63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87F63" w:rsidRDefault="00387F63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87F63" w:rsidRDefault="00387F63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387F63" w:rsidRDefault="00387F63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387F63" w:rsidRDefault="00387F63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387F63" w:rsidRDefault="00387F63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1C4072" w:rsidRPr="00163B9E" w:rsidRDefault="001C4072" w:rsidP="00387F6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B51FCA" w:rsidRDefault="00387F63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</w:t>
            </w:r>
          </w:p>
          <w:p w:rsidR="00387F63" w:rsidRPr="001C4072" w:rsidRDefault="00387F63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387F63" w:rsidRPr="001C4072" w:rsidRDefault="00387F63" w:rsidP="00387F63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Or</w:t>
            </w:r>
          </w:p>
          <w:p w:rsidR="00387F63" w:rsidRPr="001C4072" w:rsidRDefault="00387F63" w:rsidP="00387F63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Turkey Club Wrap</w:t>
            </w:r>
          </w:p>
          <w:p w:rsidR="00387F63" w:rsidRPr="001C4072" w:rsidRDefault="00387F63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387F63" w:rsidRPr="001C4072" w:rsidRDefault="00387F63" w:rsidP="00387F63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Cucumber W / Dip</w:t>
            </w:r>
          </w:p>
          <w:p w:rsidR="00387F63" w:rsidRPr="001C4072" w:rsidRDefault="00387F63" w:rsidP="00387F63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Choice of Fruit / Milk</w:t>
            </w:r>
          </w:p>
          <w:p w:rsidR="00B51FCA" w:rsidRPr="004923EE" w:rsidRDefault="00B51FCA" w:rsidP="00387F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387F6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</w:p>
          <w:p w:rsidR="005573EA" w:rsidRDefault="005573EA" w:rsidP="005573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</w:t>
            </w:r>
          </w:p>
          <w:p w:rsidR="00B51FCA" w:rsidRDefault="005573EA" w:rsidP="005573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Gravy &amp; Stuffing</w:t>
            </w:r>
            <w:r w:rsidR="00CF37E0">
              <w:rPr>
                <w:sz w:val="16"/>
                <w:szCs w:val="16"/>
              </w:rPr>
              <w:t xml:space="preserve"> Or Roll</w:t>
            </w:r>
          </w:p>
          <w:p w:rsidR="005573EA" w:rsidRDefault="005573EA" w:rsidP="005573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573EA" w:rsidRDefault="005573EA" w:rsidP="005573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5573EA" w:rsidRDefault="005573EA" w:rsidP="005573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5573EA" w:rsidRDefault="005573EA" w:rsidP="005573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5573EA" w:rsidRDefault="005573EA" w:rsidP="005573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573EA" w:rsidRDefault="005573EA" w:rsidP="005573EA">
            <w:pPr>
              <w:rPr>
                <w:sz w:val="16"/>
                <w:szCs w:val="16"/>
              </w:rPr>
            </w:pPr>
          </w:p>
          <w:p w:rsidR="00934EC8" w:rsidRPr="004923EE" w:rsidRDefault="00934EC8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387F6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22</w:t>
            </w:r>
          </w:p>
          <w:p w:rsidR="002D45C8" w:rsidRDefault="002D45C8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Tacos</w:t>
            </w:r>
          </w:p>
          <w:p w:rsidR="002D45C8" w:rsidRDefault="002D45C8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D45C8" w:rsidRDefault="002D45C8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:rsidR="002D45C8" w:rsidRDefault="002D45C8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2D45C8" w:rsidRDefault="00224FDA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1B0592" w:rsidRDefault="002D45C8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  <w:r w:rsidR="00934EC8">
              <w:rPr>
                <w:sz w:val="16"/>
                <w:szCs w:val="16"/>
              </w:rPr>
              <w:t xml:space="preserve"> 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</w:p>
          <w:p w:rsidR="00934EC8" w:rsidRPr="004923EE" w:rsidRDefault="00934EC8" w:rsidP="00387F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EE336A">
              <w:t>2.80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8003F3" w:rsidRDefault="00387F63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25</w:t>
            </w:r>
          </w:p>
          <w:p w:rsidR="0093048E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Fajita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A25B5" w:rsidRDefault="002F7657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EA25B5" w:rsidRPr="00B51FCA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Milk / Fruit</w:t>
            </w:r>
          </w:p>
        </w:tc>
        <w:tc>
          <w:tcPr>
            <w:tcW w:w="2016" w:type="dxa"/>
          </w:tcPr>
          <w:p w:rsidR="008003F3" w:rsidRDefault="00387F63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26</w:t>
            </w:r>
          </w:p>
          <w:p w:rsidR="00BE4788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Walking Taco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Or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 xml:space="preserve">Fish Nuggets 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W / Roll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Refried Beans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Baby Carrots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Choice of Fruit / Milk</w:t>
            </w:r>
          </w:p>
          <w:p w:rsidR="00EA25B5" w:rsidRPr="00BE4788" w:rsidRDefault="00EA25B5" w:rsidP="0028374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6F70E3" w:rsidRDefault="00387F63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27</w:t>
            </w:r>
          </w:p>
          <w:p w:rsidR="00CF37E0" w:rsidRDefault="00CF37E0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Ravioli</w:t>
            </w:r>
          </w:p>
          <w:p w:rsidR="00BE4788" w:rsidRDefault="00CF37E0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  <w:r w:rsidR="00BE4788">
              <w:rPr>
                <w:sz w:val="16"/>
                <w:szCs w:val="16"/>
              </w:rPr>
              <w:t xml:space="preserve"> </w:t>
            </w:r>
          </w:p>
          <w:p w:rsidR="00BE4788" w:rsidRDefault="00BE478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E4788" w:rsidRDefault="00387F63" w:rsidP="004F64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:rsidR="0093048E" w:rsidRDefault="004F64BA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Vegetable</w:t>
            </w:r>
          </w:p>
          <w:p w:rsidR="0093048E" w:rsidRPr="00B51FCA" w:rsidRDefault="0093048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E4788" w:rsidRDefault="00D97FAB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</w:p>
          <w:p w:rsidR="00D97FAB" w:rsidRPr="00B51FCA" w:rsidRDefault="00D97FAB" w:rsidP="00BE47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38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ppy_thanksgiving_turkey_wooden_ornament_sign[2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B51FCA" w:rsidRDefault="00D97FAB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29</w:t>
            </w:r>
          </w:p>
          <w:p w:rsidR="00D97FAB" w:rsidRDefault="00D97FAB" w:rsidP="00995165">
            <w:pPr>
              <w:jc w:val="center"/>
              <w:rPr>
                <w:noProof/>
                <w:sz w:val="16"/>
                <w:szCs w:val="16"/>
              </w:rPr>
            </w:pPr>
          </w:p>
          <w:p w:rsidR="0093048E" w:rsidRPr="00B51FCA" w:rsidRDefault="00D97FAB" w:rsidP="0099516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605155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lack-friday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6119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93D17"/>
    <w:rsid w:val="000C0A3E"/>
    <w:rsid w:val="000C4273"/>
    <w:rsid w:val="000D638D"/>
    <w:rsid w:val="000E436B"/>
    <w:rsid w:val="0011320A"/>
    <w:rsid w:val="00137F84"/>
    <w:rsid w:val="001531A1"/>
    <w:rsid w:val="00163B9E"/>
    <w:rsid w:val="001750D4"/>
    <w:rsid w:val="00186CBA"/>
    <w:rsid w:val="001932DA"/>
    <w:rsid w:val="001B0592"/>
    <w:rsid w:val="001C4072"/>
    <w:rsid w:val="001C63DB"/>
    <w:rsid w:val="001E352D"/>
    <w:rsid w:val="00224FDA"/>
    <w:rsid w:val="00227006"/>
    <w:rsid w:val="00241419"/>
    <w:rsid w:val="00243760"/>
    <w:rsid w:val="00250E6E"/>
    <w:rsid w:val="002522BC"/>
    <w:rsid w:val="00262573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D45C8"/>
    <w:rsid w:val="002E24F7"/>
    <w:rsid w:val="002F2560"/>
    <w:rsid w:val="002F7657"/>
    <w:rsid w:val="00302773"/>
    <w:rsid w:val="003071CB"/>
    <w:rsid w:val="00346F66"/>
    <w:rsid w:val="00355051"/>
    <w:rsid w:val="00387F63"/>
    <w:rsid w:val="003B2138"/>
    <w:rsid w:val="003B2413"/>
    <w:rsid w:val="003B2A3F"/>
    <w:rsid w:val="003C43E9"/>
    <w:rsid w:val="003C4DBD"/>
    <w:rsid w:val="003E2535"/>
    <w:rsid w:val="003E7F1E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378FE"/>
    <w:rsid w:val="004465DA"/>
    <w:rsid w:val="004503ED"/>
    <w:rsid w:val="00451017"/>
    <w:rsid w:val="00455319"/>
    <w:rsid w:val="00460F87"/>
    <w:rsid w:val="00465584"/>
    <w:rsid w:val="0048760D"/>
    <w:rsid w:val="00487744"/>
    <w:rsid w:val="004923EE"/>
    <w:rsid w:val="004A6088"/>
    <w:rsid w:val="004B685C"/>
    <w:rsid w:val="004D452B"/>
    <w:rsid w:val="004D70EF"/>
    <w:rsid w:val="004E2E18"/>
    <w:rsid w:val="004F2E46"/>
    <w:rsid w:val="004F64BA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573EA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1FAE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6B82"/>
    <w:rsid w:val="006F70E3"/>
    <w:rsid w:val="0070564A"/>
    <w:rsid w:val="00707043"/>
    <w:rsid w:val="00774237"/>
    <w:rsid w:val="0077431A"/>
    <w:rsid w:val="007862F9"/>
    <w:rsid w:val="007964DB"/>
    <w:rsid w:val="007B6798"/>
    <w:rsid w:val="008003F3"/>
    <w:rsid w:val="00804786"/>
    <w:rsid w:val="0083208E"/>
    <w:rsid w:val="008403D3"/>
    <w:rsid w:val="00841987"/>
    <w:rsid w:val="00861FAA"/>
    <w:rsid w:val="00886A57"/>
    <w:rsid w:val="0088754F"/>
    <w:rsid w:val="00890C70"/>
    <w:rsid w:val="008B2BC8"/>
    <w:rsid w:val="008B6186"/>
    <w:rsid w:val="008C6C9B"/>
    <w:rsid w:val="008E5E15"/>
    <w:rsid w:val="00904612"/>
    <w:rsid w:val="00911C8F"/>
    <w:rsid w:val="00916300"/>
    <w:rsid w:val="0093048E"/>
    <w:rsid w:val="00934EC8"/>
    <w:rsid w:val="0096002E"/>
    <w:rsid w:val="0097013F"/>
    <w:rsid w:val="0097260C"/>
    <w:rsid w:val="00995165"/>
    <w:rsid w:val="009A7A4F"/>
    <w:rsid w:val="009A7BDE"/>
    <w:rsid w:val="009C3A64"/>
    <w:rsid w:val="009C617A"/>
    <w:rsid w:val="009E4A16"/>
    <w:rsid w:val="009F21DB"/>
    <w:rsid w:val="00A3297F"/>
    <w:rsid w:val="00A51D81"/>
    <w:rsid w:val="00A54279"/>
    <w:rsid w:val="00A54481"/>
    <w:rsid w:val="00A57756"/>
    <w:rsid w:val="00A64282"/>
    <w:rsid w:val="00A70DEA"/>
    <w:rsid w:val="00A812BB"/>
    <w:rsid w:val="00A952CF"/>
    <w:rsid w:val="00AB641F"/>
    <w:rsid w:val="00AC50E0"/>
    <w:rsid w:val="00AD301A"/>
    <w:rsid w:val="00AF79FE"/>
    <w:rsid w:val="00B075E2"/>
    <w:rsid w:val="00B1021B"/>
    <w:rsid w:val="00B3150D"/>
    <w:rsid w:val="00B47372"/>
    <w:rsid w:val="00B51FCA"/>
    <w:rsid w:val="00B53588"/>
    <w:rsid w:val="00B61592"/>
    <w:rsid w:val="00B66AA6"/>
    <w:rsid w:val="00B66EB9"/>
    <w:rsid w:val="00B9563A"/>
    <w:rsid w:val="00BB5C86"/>
    <w:rsid w:val="00BC3A63"/>
    <w:rsid w:val="00BD0ACE"/>
    <w:rsid w:val="00BD4256"/>
    <w:rsid w:val="00BE2689"/>
    <w:rsid w:val="00BE4788"/>
    <w:rsid w:val="00C06085"/>
    <w:rsid w:val="00C17D43"/>
    <w:rsid w:val="00C2754C"/>
    <w:rsid w:val="00C35A32"/>
    <w:rsid w:val="00C8172E"/>
    <w:rsid w:val="00C82287"/>
    <w:rsid w:val="00C93A0A"/>
    <w:rsid w:val="00CB1C18"/>
    <w:rsid w:val="00CB2CFB"/>
    <w:rsid w:val="00CC7C03"/>
    <w:rsid w:val="00CD167D"/>
    <w:rsid w:val="00CD1CBB"/>
    <w:rsid w:val="00CE5E6E"/>
    <w:rsid w:val="00CF37E0"/>
    <w:rsid w:val="00D15785"/>
    <w:rsid w:val="00D25F8C"/>
    <w:rsid w:val="00D517D6"/>
    <w:rsid w:val="00D71A33"/>
    <w:rsid w:val="00D74CF6"/>
    <w:rsid w:val="00D97AC8"/>
    <w:rsid w:val="00D97FAB"/>
    <w:rsid w:val="00DC3D70"/>
    <w:rsid w:val="00DD4A6B"/>
    <w:rsid w:val="00DD5D2D"/>
    <w:rsid w:val="00E20886"/>
    <w:rsid w:val="00E24466"/>
    <w:rsid w:val="00E36637"/>
    <w:rsid w:val="00E47CA4"/>
    <w:rsid w:val="00E54668"/>
    <w:rsid w:val="00E60DBD"/>
    <w:rsid w:val="00EA25B5"/>
    <w:rsid w:val="00EB776F"/>
    <w:rsid w:val="00ED0FB3"/>
    <w:rsid w:val="00EE2E36"/>
    <w:rsid w:val="00EE336A"/>
    <w:rsid w:val="00EF5B27"/>
    <w:rsid w:val="00F0172E"/>
    <w:rsid w:val="00F16D8B"/>
    <w:rsid w:val="00F46745"/>
    <w:rsid w:val="00F90A11"/>
    <w:rsid w:val="00FA585D"/>
    <w:rsid w:val="00FA7717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44D886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F1D37"/>
    <w:rsid w:val="00111634"/>
    <w:rsid w:val="0011403D"/>
    <w:rsid w:val="00121A74"/>
    <w:rsid w:val="0014171C"/>
    <w:rsid w:val="001502DF"/>
    <w:rsid w:val="001771CF"/>
    <w:rsid w:val="001C07A5"/>
    <w:rsid w:val="002515FF"/>
    <w:rsid w:val="002745DE"/>
    <w:rsid w:val="002A556A"/>
    <w:rsid w:val="002C6AA0"/>
    <w:rsid w:val="00321345"/>
    <w:rsid w:val="0033040A"/>
    <w:rsid w:val="00352399"/>
    <w:rsid w:val="003730B6"/>
    <w:rsid w:val="003734A2"/>
    <w:rsid w:val="003A6EAC"/>
    <w:rsid w:val="003F606B"/>
    <w:rsid w:val="004536C1"/>
    <w:rsid w:val="004546AA"/>
    <w:rsid w:val="00464013"/>
    <w:rsid w:val="0046434A"/>
    <w:rsid w:val="0046738D"/>
    <w:rsid w:val="00495B5B"/>
    <w:rsid w:val="004B2F46"/>
    <w:rsid w:val="00536555"/>
    <w:rsid w:val="005E34B9"/>
    <w:rsid w:val="006017C3"/>
    <w:rsid w:val="00643F30"/>
    <w:rsid w:val="00667C73"/>
    <w:rsid w:val="00672559"/>
    <w:rsid w:val="006A32EB"/>
    <w:rsid w:val="006D58B0"/>
    <w:rsid w:val="006E75B0"/>
    <w:rsid w:val="007737A1"/>
    <w:rsid w:val="00781123"/>
    <w:rsid w:val="007D5056"/>
    <w:rsid w:val="007E4133"/>
    <w:rsid w:val="008C5E13"/>
    <w:rsid w:val="008D2D22"/>
    <w:rsid w:val="00904025"/>
    <w:rsid w:val="00936F4A"/>
    <w:rsid w:val="00947206"/>
    <w:rsid w:val="00952268"/>
    <w:rsid w:val="00974B7C"/>
    <w:rsid w:val="00A0359E"/>
    <w:rsid w:val="00A20B20"/>
    <w:rsid w:val="00A4185C"/>
    <w:rsid w:val="00AA499B"/>
    <w:rsid w:val="00AC1913"/>
    <w:rsid w:val="00AD3FE3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A22E2"/>
    <w:rsid w:val="00D612B6"/>
    <w:rsid w:val="00DC1CBF"/>
    <w:rsid w:val="00E34FF8"/>
    <w:rsid w:val="00E50594"/>
    <w:rsid w:val="00E66539"/>
    <w:rsid w:val="00EA2364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2DF6F1-8C26-4D63-B3BA-D9D0627E8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47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13</cp:revision>
  <cp:lastPrinted>2015-09-04T12:23:00Z</cp:lastPrinted>
  <dcterms:created xsi:type="dcterms:W3CDTF">2019-10-08T14:34:00Z</dcterms:created>
  <dcterms:modified xsi:type="dcterms:W3CDTF">2019-10-15T14:01:00Z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