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4095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D14" w:rsidRDefault="00F36D7C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</w:t>
                            </w:r>
                          </w:p>
                          <w:p w:rsidR="00F36D7C" w:rsidRDefault="006A6925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November</w:t>
                            </w:r>
                            <w:r w:rsidR="00A83030">
                              <w:rPr>
                                <w:b/>
                              </w:rPr>
                              <w:t xml:space="preserve"> 2019</w:t>
                            </w:r>
                          </w:p>
                          <w:p w:rsidR="00EE7B5C" w:rsidRPr="00F36D7C" w:rsidRDefault="00EE7B5C" w:rsidP="00EE7B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Breakfast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">
                <v:textbox>
                  <w:txbxContent>
                    <w:p w:rsidR="00627D14" w:rsidRDefault="00F36D7C" w:rsidP="00627D14">
                      <w:pPr>
                        <w:jc w:val="center"/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</w:t>
                      </w:r>
                    </w:p>
                    <w:p w:rsidR="00F36D7C" w:rsidRDefault="006A6925" w:rsidP="00627D1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November</w:t>
                      </w:r>
                      <w:r w:rsidR="00A83030">
                        <w:rPr>
                          <w:b/>
                        </w:rPr>
                        <w:t xml:space="preserve"> 2019</w:t>
                      </w:r>
                    </w:p>
                    <w:p w:rsidR="00EE7B5C" w:rsidRPr="00F36D7C" w:rsidRDefault="00EE7B5C" w:rsidP="00EE7B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Breakfast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6A6925">
        <w:trPr>
          <w:trHeight w:hRule="exact" w:val="55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6A6925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1038225" cy="771525"/>
                                        <wp:effectExtent l="0" t="0" r="9525" b="952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2329693d-2ea7-4703-bd22-3f0859f440ce[1]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82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6A6925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38225" cy="7715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329693d-2ea7-4703-bd22-3f0859f440ce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2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627D14" w:rsidRPr="00E60DBD" w:rsidRDefault="00627D14" w:rsidP="009A7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Pr="002632D5" w:rsidRDefault="00627D14" w:rsidP="006A69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Pr="00E60DBD" w:rsidRDefault="00627D14" w:rsidP="00627D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Pr="00E60DBD" w:rsidRDefault="00627D14" w:rsidP="00627D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A6925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1</w:t>
            </w:r>
          </w:p>
          <w:p w:rsidR="00627D14" w:rsidRPr="00627D14" w:rsidRDefault="00627D14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530E9F" w:rsidRDefault="00530E9F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627D14" w:rsidRPr="00552617" w:rsidRDefault="00627D14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6A6925">
            <w:r>
              <w:rPr>
                <w:noProof/>
              </w:rPr>
              <w:drawing>
                <wp:inline distT="0" distB="0" distL="0" distR="0">
                  <wp:extent cx="1143000" cy="9029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all_back2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A7598" w:rsidRDefault="006A6925" w:rsidP="009A7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4</w:t>
            </w:r>
            <w:r w:rsidR="00627D14">
              <w:rPr>
                <w:sz w:val="16"/>
                <w:szCs w:val="16"/>
              </w:rPr>
              <w:t xml:space="preserve">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72FE1" w:rsidRDefault="00672FE1" w:rsidP="00672FE1">
            <w:pPr>
              <w:jc w:val="center"/>
              <w:rPr>
                <w:sz w:val="16"/>
                <w:szCs w:val="16"/>
              </w:rPr>
            </w:pPr>
          </w:p>
          <w:p w:rsidR="00627D14" w:rsidRPr="005C22DF" w:rsidRDefault="00627D14" w:rsidP="00672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A6925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5</w:t>
            </w:r>
          </w:p>
          <w:p w:rsidR="00282554" w:rsidRDefault="00627D1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A12C3">
              <w:rPr>
                <w:sz w:val="16"/>
                <w:szCs w:val="16"/>
              </w:rPr>
              <w:t xml:space="preserve">Scrambled Eggs 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9A7598" w:rsidRDefault="009A7598" w:rsidP="009A7598">
            <w:pPr>
              <w:jc w:val="center"/>
              <w:rPr>
                <w:sz w:val="16"/>
                <w:szCs w:val="16"/>
              </w:rPr>
            </w:pP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825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A6925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6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6A6925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552617" w:rsidRDefault="00627D14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A6925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C85DDE" w:rsidRDefault="00C85DDE" w:rsidP="002D488D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C029DA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67797" cy="951864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ambled-eggs-clipart-5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97" cy="95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8E76AC" w:rsidRDefault="006A6925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11</w:t>
            </w:r>
          </w:p>
          <w:p w:rsidR="006A6925" w:rsidRDefault="006A6925" w:rsidP="003A164F">
            <w:pPr>
              <w:jc w:val="center"/>
              <w:rPr>
                <w:sz w:val="16"/>
                <w:szCs w:val="16"/>
              </w:rPr>
            </w:pPr>
          </w:p>
          <w:p w:rsidR="00627D14" w:rsidRDefault="006A6925" w:rsidP="0028255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2500" cy="6762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member-Vets-button[2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</w:p>
          <w:p w:rsidR="00282554" w:rsidRPr="007F3E7F" w:rsidRDefault="00282554" w:rsidP="002825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3313E1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12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Scrambled Eggs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Default="008E76AC" w:rsidP="00E701E9">
            <w:pPr>
              <w:jc w:val="center"/>
              <w:rPr>
                <w:sz w:val="16"/>
                <w:szCs w:val="16"/>
              </w:rPr>
            </w:pPr>
          </w:p>
          <w:p w:rsidR="00627D14" w:rsidRPr="007F3E7F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3313E1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13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3A0E21" w:rsidRP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3313E1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7631DF" w:rsidRDefault="00627D14" w:rsidP="001118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3313E1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27D14" w:rsidRPr="00E20886" w:rsidRDefault="00627D14" w:rsidP="00CA73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632D5" w:rsidP="002632D5">
            <w:bookmarkStart w:id="0" w:name="_GoBack"/>
            <w:bookmarkEnd w:id="0"/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C2D9E" w:rsidRDefault="003313E1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18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5C2D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3313E1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19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Scrambled Eggs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Default="00F679FC" w:rsidP="00F679FC">
            <w:pPr>
              <w:jc w:val="center"/>
              <w:rPr>
                <w:sz w:val="16"/>
                <w:szCs w:val="16"/>
              </w:rPr>
            </w:pPr>
          </w:p>
          <w:p w:rsidR="00627D14" w:rsidRPr="004923EE" w:rsidRDefault="00627D14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3313E1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3313E1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  <w:r w:rsidR="00627D14">
              <w:rPr>
                <w:sz w:val="16"/>
                <w:szCs w:val="16"/>
              </w:rPr>
              <w:t xml:space="preserve">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C1981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3313E1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22</w:t>
            </w:r>
          </w:p>
          <w:p w:rsidR="006A6925" w:rsidRPr="00FD7197" w:rsidRDefault="006A6925" w:rsidP="006A6925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6A6925" w:rsidRPr="00FD7197" w:rsidRDefault="006A6925" w:rsidP="006A6925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A6925" w:rsidRPr="00FD7197" w:rsidRDefault="006A6925" w:rsidP="006A6925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A6925" w:rsidRPr="00FD7197" w:rsidRDefault="006A6925" w:rsidP="006A6925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A6925" w:rsidRPr="00FD7197" w:rsidRDefault="006A6925" w:rsidP="006A6925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A6925" w:rsidRPr="00FD7197" w:rsidRDefault="006A6925" w:rsidP="006A6925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27D14" w:rsidRDefault="00627D14" w:rsidP="00627D14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086A74" w:rsidRPr="00627D14" w:rsidRDefault="00086A74" w:rsidP="00086A74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627D14" w:rsidRPr="004923EE" w:rsidRDefault="00627D14" w:rsidP="00D541BC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EE7B5C">
              <w:t>1.55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F679FC" w:rsidRDefault="003313E1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25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5C22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F679FC" w:rsidRDefault="003313E1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26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Scrambled Eggs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Pr="004923EE" w:rsidRDefault="00F679FC" w:rsidP="006743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3313E1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27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A6925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:rsidR="006A6925" w:rsidRPr="004923EE" w:rsidRDefault="006A6925" w:rsidP="00627D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42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rge_happy-thanksgiving-title[1]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A86FA0" w:rsidRDefault="006A6925" w:rsidP="00391A3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29</w:t>
            </w:r>
          </w:p>
          <w:p w:rsidR="008E76AC" w:rsidRDefault="008E76AC" w:rsidP="00627D14">
            <w:pPr>
              <w:jc w:val="center"/>
              <w:rPr>
                <w:sz w:val="16"/>
                <w:szCs w:val="16"/>
              </w:rPr>
            </w:pPr>
          </w:p>
          <w:p w:rsidR="006A6925" w:rsidRPr="006A6925" w:rsidRDefault="006A6925" w:rsidP="00627D14">
            <w:pPr>
              <w:jc w:val="center"/>
              <w:rPr>
                <w:b/>
                <w:sz w:val="16"/>
                <w:szCs w:val="16"/>
              </w:rPr>
            </w:pPr>
            <w:r w:rsidRPr="006A6925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CE5E6E" w:rsidRDefault="00952DB9" w:rsidP="00552617">
            <w:r>
              <w:rPr>
                <w:noProof/>
              </w:rPr>
              <w:drawing>
                <wp:inline distT="0" distB="0" distL="0" distR="0">
                  <wp:extent cx="1143000" cy="7594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affles_with_maple_syrup_and_butter[1]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t xml:space="preserve">To manage </w:t>
      </w:r>
      <w:proofErr w:type="gramStart"/>
      <w:r>
        <w:t>accounts:</w:t>
      </w:r>
      <w:proofErr w:type="gramEnd"/>
      <w:r>
        <w:t xml:space="preserve"> </w:t>
      </w:r>
      <w:hyperlink r:id="rId18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86A74"/>
    <w:rsid w:val="000B0FFC"/>
    <w:rsid w:val="000C4273"/>
    <w:rsid w:val="00111809"/>
    <w:rsid w:val="0011320A"/>
    <w:rsid w:val="001750D4"/>
    <w:rsid w:val="0019107D"/>
    <w:rsid w:val="001A396D"/>
    <w:rsid w:val="001C63DB"/>
    <w:rsid w:val="001D0DA3"/>
    <w:rsid w:val="00227006"/>
    <w:rsid w:val="00245DF6"/>
    <w:rsid w:val="002632D5"/>
    <w:rsid w:val="00281D26"/>
    <w:rsid w:val="00282554"/>
    <w:rsid w:val="0028344D"/>
    <w:rsid w:val="002A08CE"/>
    <w:rsid w:val="002C5340"/>
    <w:rsid w:val="002D488D"/>
    <w:rsid w:val="002F2560"/>
    <w:rsid w:val="003071CB"/>
    <w:rsid w:val="003122D1"/>
    <w:rsid w:val="003313E1"/>
    <w:rsid w:val="00346F66"/>
    <w:rsid w:val="00391A3E"/>
    <w:rsid w:val="003A0E21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7D14"/>
    <w:rsid w:val="006478CA"/>
    <w:rsid w:val="00653C02"/>
    <w:rsid w:val="00672FE1"/>
    <w:rsid w:val="00674327"/>
    <w:rsid w:val="00676AD6"/>
    <w:rsid w:val="006854E6"/>
    <w:rsid w:val="006A6925"/>
    <w:rsid w:val="006A7324"/>
    <w:rsid w:val="006B7F74"/>
    <w:rsid w:val="006C1DFF"/>
    <w:rsid w:val="006C3105"/>
    <w:rsid w:val="006D6B82"/>
    <w:rsid w:val="006D6BA3"/>
    <w:rsid w:val="006E5940"/>
    <w:rsid w:val="006F70E3"/>
    <w:rsid w:val="00744D99"/>
    <w:rsid w:val="007631DF"/>
    <w:rsid w:val="00773274"/>
    <w:rsid w:val="007749E8"/>
    <w:rsid w:val="007A5767"/>
    <w:rsid w:val="007D34AD"/>
    <w:rsid w:val="007D44D7"/>
    <w:rsid w:val="007E2258"/>
    <w:rsid w:val="007F1790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52DB9"/>
    <w:rsid w:val="009A7598"/>
    <w:rsid w:val="009C3A64"/>
    <w:rsid w:val="009C617A"/>
    <w:rsid w:val="00A0554B"/>
    <w:rsid w:val="00A206EE"/>
    <w:rsid w:val="00A3297F"/>
    <w:rsid w:val="00A54279"/>
    <w:rsid w:val="00A57756"/>
    <w:rsid w:val="00A83030"/>
    <w:rsid w:val="00A86FA0"/>
    <w:rsid w:val="00AB641F"/>
    <w:rsid w:val="00AC2C9F"/>
    <w:rsid w:val="00B1021B"/>
    <w:rsid w:val="00B12C61"/>
    <w:rsid w:val="00B47372"/>
    <w:rsid w:val="00B62C7D"/>
    <w:rsid w:val="00B66AA6"/>
    <w:rsid w:val="00B66EB9"/>
    <w:rsid w:val="00B72A69"/>
    <w:rsid w:val="00B9563A"/>
    <w:rsid w:val="00BE2A43"/>
    <w:rsid w:val="00C029DA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77F6A"/>
    <w:rsid w:val="00D912A1"/>
    <w:rsid w:val="00D914FD"/>
    <w:rsid w:val="00DB6A04"/>
    <w:rsid w:val="00DD4E4D"/>
    <w:rsid w:val="00DF2D15"/>
    <w:rsid w:val="00E20886"/>
    <w:rsid w:val="00E25E18"/>
    <w:rsid w:val="00E35A43"/>
    <w:rsid w:val="00E60DBD"/>
    <w:rsid w:val="00E701E9"/>
    <w:rsid w:val="00E94127"/>
    <w:rsid w:val="00EB3424"/>
    <w:rsid w:val="00EB776F"/>
    <w:rsid w:val="00EE7B5C"/>
    <w:rsid w:val="00F1430A"/>
    <w:rsid w:val="00F36D7C"/>
    <w:rsid w:val="00F679FC"/>
    <w:rsid w:val="00F90A11"/>
    <w:rsid w:val="00FA0A83"/>
    <w:rsid w:val="00FA12C3"/>
    <w:rsid w:val="00FD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F6905F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myschoolaccount.co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44FC7C-A786-4B8F-9198-FF144B9C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0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2</cp:revision>
  <cp:lastPrinted>2017-08-10T13:14:00Z</cp:lastPrinted>
  <dcterms:created xsi:type="dcterms:W3CDTF">2019-10-09T14:21:00Z</dcterms:created>
  <dcterms:modified xsi:type="dcterms:W3CDTF">2019-10-09T14:21:00Z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