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1801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E04A5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1801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E04A5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051801">
            <w:r>
              <w:rPr>
                <w:noProof/>
              </w:rPr>
              <w:drawing>
                <wp:inline distT="0" distB="0" distL="0" distR="0">
                  <wp:extent cx="1096645" cy="885825"/>
                  <wp:effectExtent l="0" t="0" r="825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vember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55728B" w:rsidRPr="00E60DBD" w:rsidRDefault="0055728B" w:rsidP="000518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55728B" w:rsidRPr="00E60DBD" w:rsidRDefault="0055728B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83746" w:rsidRPr="00E60DBD" w:rsidRDefault="00283746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051801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C26F54" w:rsidRPr="00861FAA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861FAA">
              <w:rPr>
                <w:sz w:val="16"/>
                <w:szCs w:val="16"/>
              </w:rPr>
              <w:t>Pizza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C26F54" w:rsidRPr="00861FAA" w:rsidRDefault="00392FF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92FF2" w:rsidRPr="00861FAA" w:rsidRDefault="002075B9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C26F54" w:rsidRPr="00861FAA" w:rsidRDefault="00C26F54" w:rsidP="00C26F54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C26F54" w:rsidRDefault="00C26F54" w:rsidP="00C26F54">
            <w:pPr>
              <w:jc w:val="center"/>
              <w:rPr>
                <w:b/>
                <w:sz w:val="16"/>
                <w:szCs w:val="16"/>
              </w:rPr>
            </w:pPr>
          </w:p>
          <w:p w:rsidR="0097260C" w:rsidRDefault="0097260C" w:rsidP="0028374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051801" w:rsidP="002414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43000" cy="8648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ll_back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7F" w:rsidRPr="002522BC" w:rsidRDefault="00A3297F" w:rsidP="002522BC"/>
        </w:tc>
        <w:tc>
          <w:tcPr>
            <w:tcW w:w="2016" w:type="dxa"/>
          </w:tcPr>
          <w:p w:rsidR="009A7BDE" w:rsidRDefault="00051801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:rsidR="00551BF5" w:rsidRDefault="00392FF2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392FF2" w:rsidRDefault="00392FF2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362BDF" w:rsidRDefault="00362BDF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62BDF" w:rsidRDefault="002075B9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62BDF" w:rsidRDefault="00362BDF" w:rsidP="002075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Pr="001A6F5F" w:rsidRDefault="00551BF5" w:rsidP="00551B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1A6F5F" w:rsidRDefault="00051801" w:rsidP="001A6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362BDF" w:rsidRDefault="00392FF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1A6F5F" w:rsidRPr="001A6F5F" w:rsidRDefault="001A6F5F" w:rsidP="001A6F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051801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Patty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362BDF" w:rsidRDefault="00BD5D41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29275C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62BDF" w:rsidRPr="0029275C" w:rsidRDefault="00362BDF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051801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DE3DD0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  <w:bookmarkStart w:id="0" w:name="_GoBack"/>
            <w:bookmarkEnd w:id="0"/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362BDF" w:rsidRDefault="002075B9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362BDF">
              <w:rPr>
                <w:sz w:val="16"/>
                <w:szCs w:val="16"/>
              </w:rPr>
              <w:t xml:space="preserve"> Salad</w:t>
            </w:r>
          </w:p>
          <w:p w:rsidR="00362BDF" w:rsidRPr="00552617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051801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French Bread Pizza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62BDF" w:rsidRDefault="00051801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589D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62BDF" w:rsidRPr="00C26F54" w:rsidRDefault="00362BDF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C22DF" w:rsidRPr="005C22DF" w:rsidRDefault="005C22DF" w:rsidP="00F0172E">
            <w:pPr>
              <w:jc w:val="center"/>
              <w:rPr>
                <w:sz w:val="16"/>
                <w:szCs w:val="16"/>
              </w:rPr>
            </w:pP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051801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:rsidR="0041589D" w:rsidRPr="00051801" w:rsidRDefault="00051801" w:rsidP="00C26F54">
            <w:pPr>
              <w:jc w:val="center"/>
              <w:rPr>
                <w:b/>
                <w:sz w:val="16"/>
                <w:szCs w:val="16"/>
              </w:rPr>
            </w:pPr>
            <w:r w:rsidRPr="00051801">
              <w:rPr>
                <w:b/>
                <w:sz w:val="16"/>
                <w:szCs w:val="16"/>
              </w:rPr>
              <w:t>No School</w:t>
            </w:r>
          </w:p>
          <w:p w:rsidR="00C26F54" w:rsidRDefault="00051801" w:rsidP="00C26F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4516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terans_Day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6F54" w:rsidRPr="00C26F54" w:rsidRDefault="00C26F54" w:rsidP="00C26F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8003F3" w:rsidRDefault="00051801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Carrots W / Dip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8760D" w:rsidRDefault="0048760D" w:rsidP="00362BDF">
            <w:pPr>
              <w:jc w:val="center"/>
            </w:pPr>
          </w:p>
        </w:tc>
        <w:tc>
          <w:tcPr>
            <w:tcW w:w="2016" w:type="dxa"/>
          </w:tcPr>
          <w:p w:rsidR="0048760D" w:rsidRDefault="00FC6F27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362BDF" w:rsidRDefault="00D501E3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92FF2" w:rsidRDefault="00362BDF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392FF2" w:rsidRDefault="00051801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392FF2">
              <w:rPr>
                <w:sz w:val="16"/>
                <w:szCs w:val="16"/>
              </w:rPr>
              <w:t xml:space="preserve"> Broccoli</w:t>
            </w:r>
          </w:p>
          <w:p w:rsidR="00392FF2" w:rsidRDefault="002075B9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 w:rsidR="00392FF2">
              <w:rPr>
                <w:sz w:val="16"/>
                <w:szCs w:val="16"/>
              </w:rPr>
              <w:t xml:space="preserve"> </w:t>
            </w:r>
          </w:p>
          <w:p w:rsidR="00392FF2" w:rsidRDefault="00392FF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FC6F27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62BDF" w:rsidRDefault="00392FF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934EC8" w:rsidRPr="00934EC8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FC6F27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:rsidR="00934EC8" w:rsidRDefault="00E7303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E73033" w:rsidRDefault="00E7303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/ Roll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BD5D41" w:rsidRPr="00934EC8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97052" w:rsidP="0048760D">
            <w:pPr>
              <w:rPr>
                <w:sz w:val="16"/>
                <w:szCs w:val="16"/>
              </w:rPr>
            </w:pPr>
            <w:r w:rsidRPr="000B0ABD">
              <w:rPr>
                <w:sz w:val="16"/>
                <w:szCs w:val="16"/>
              </w:rPr>
              <w:t>Pre-K Alternative</w:t>
            </w:r>
            <w:r w:rsidR="00BD5D41">
              <w:rPr>
                <w:sz w:val="16"/>
                <w:szCs w:val="16"/>
              </w:rPr>
              <w:t>:</w:t>
            </w:r>
          </w:p>
          <w:p w:rsidR="000B0ABD" w:rsidRPr="00051801" w:rsidRDefault="00051801" w:rsidP="00051801">
            <w:pPr>
              <w:rPr>
                <w:sz w:val="16"/>
                <w:szCs w:val="16"/>
              </w:rPr>
            </w:pPr>
            <w:r w:rsidRPr="00051801">
              <w:rPr>
                <w:sz w:val="16"/>
                <w:szCs w:val="16"/>
              </w:rPr>
              <w:t>November 12</w:t>
            </w:r>
            <w:r w:rsidRPr="00051801">
              <w:rPr>
                <w:sz w:val="16"/>
                <w:szCs w:val="16"/>
                <w:vertAlign w:val="superscript"/>
              </w:rPr>
              <w:t>th</w:t>
            </w:r>
            <w:r w:rsidRPr="00051801">
              <w:rPr>
                <w:sz w:val="16"/>
                <w:szCs w:val="16"/>
              </w:rPr>
              <w:t xml:space="preserve"> – Popcorn Chicken W/ Goldfish Crackers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B47372" w:rsidP="002522BC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48760D" w:rsidRDefault="0005180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:rsidR="008003F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Tomato Soup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 xml:space="preserve">Grilled Cheese 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Or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BBQ Rib Sandwich</w:t>
            </w:r>
          </w:p>
          <w:p w:rsidR="008003F3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96375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96375" w:rsidRPr="00FD4823" w:rsidRDefault="00196375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051801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E73033" w:rsidRDefault="00DE3DD0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3033" w:rsidRDefault="00D501E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0D638D" w:rsidRPr="00163B9E" w:rsidRDefault="000D638D" w:rsidP="00E7303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051801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  <w:r w:rsidR="00B51FCA">
              <w:rPr>
                <w:sz w:val="16"/>
                <w:szCs w:val="16"/>
              </w:rPr>
              <w:t xml:space="preserve"> </w:t>
            </w:r>
          </w:p>
          <w:p w:rsidR="00E73033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Ravioli</w:t>
            </w:r>
          </w:p>
          <w:p w:rsidR="00E73033" w:rsidRPr="00B51FCA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73033" w:rsidRDefault="00DE3DD0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E73033" w:rsidRPr="00B51FCA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E73033" w:rsidRPr="00B51FCA" w:rsidRDefault="00392FF2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3033" w:rsidRPr="00B51FCA" w:rsidRDefault="00E73033" w:rsidP="00E7303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30043B" w:rsidRPr="004923EE" w:rsidRDefault="0030043B" w:rsidP="005173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D4823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Turkey, Gravy &amp; Stuffing or Roll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Mashed Potatoes </w:t>
            </w:r>
          </w:p>
          <w:p w:rsidR="00B500CC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B500CC" w:rsidRPr="004923EE" w:rsidRDefault="00B500CC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051801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:rsidR="00051801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C10615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10615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C10615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C10615" w:rsidRDefault="002075B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10615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C10615" w:rsidRDefault="00C1061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</w:p>
          <w:p w:rsidR="00C26F54" w:rsidRDefault="00C26F54" w:rsidP="00C26F54">
            <w:pPr>
              <w:rPr>
                <w:sz w:val="16"/>
                <w:szCs w:val="16"/>
              </w:rPr>
            </w:pPr>
          </w:p>
          <w:p w:rsidR="00C26F54" w:rsidRPr="00C26F54" w:rsidRDefault="00C26F54" w:rsidP="002837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C1061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:rsidR="0051737A" w:rsidRPr="002075B9" w:rsidRDefault="00BD5D41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Macaroni &amp; Beef Pasta</w:t>
            </w:r>
          </w:p>
          <w:p w:rsidR="00BD5D41" w:rsidRPr="002075B9" w:rsidRDefault="00BD5D41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Breadstick</w:t>
            </w:r>
          </w:p>
          <w:p w:rsidR="00BD5D41" w:rsidRPr="002075B9" w:rsidRDefault="00BD5D41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Or</w:t>
            </w:r>
          </w:p>
          <w:p w:rsidR="00BD5D41" w:rsidRPr="002075B9" w:rsidRDefault="002075B9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Grilled Chicken Sandwich</w:t>
            </w:r>
          </w:p>
          <w:p w:rsidR="00BD5D41" w:rsidRPr="002075B9" w:rsidRDefault="00BD5D41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Peas</w:t>
            </w:r>
          </w:p>
          <w:p w:rsidR="00BD5D41" w:rsidRPr="002075B9" w:rsidRDefault="00BD5D41" w:rsidP="00FD4823">
            <w:pPr>
              <w:jc w:val="center"/>
              <w:rPr>
                <w:sz w:val="15"/>
                <w:szCs w:val="15"/>
              </w:rPr>
            </w:pPr>
            <w:r w:rsidRPr="002075B9">
              <w:rPr>
                <w:sz w:val="15"/>
                <w:szCs w:val="15"/>
              </w:rPr>
              <w:t>Celery W / Dip</w:t>
            </w:r>
          </w:p>
          <w:p w:rsidR="00BD5D41" w:rsidRPr="00B51FCA" w:rsidRDefault="00BD5D41" w:rsidP="00FD4823">
            <w:pPr>
              <w:jc w:val="center"/>
              <w:rPr>
                <w:sz w:val="16"/>
                <w:szCs w:val="16"/>
              </w:rPr>
            </w:pPr>
            <w:r w:rsidRPr="002075B9">
              <w:rPr>
                <w:sz w:val="15"/>
                <w:szCs w:val="15"/>
              </w:rPr>
              <w:t>Choice of Fruit / Milk</w:t>
            </w:r>
          </w:p>
        </w:tc>
        <w:tc>
          <w:tcPr>
            <w:tcW w:w="2016" w:type="dxa"/>
          </w:tcPr>
          <w:p w:rsidR="008003F3" w:rsidRDefault="00C1061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D341E" w:rsidRDefault="00392FF2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1737A" w:rsidRPr="00B51FCA" w:rsidRDefault="0051737A" w:rsidP="00E730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C10615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Shrimp Poppers 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D341E" w:rsidRDefault="002075B9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Vegetable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</w:p>
          <w:p w:rsidR="004D35CF" w:rsidRPr="00B51FCA" w:rsidRDefault="004D35CF" w:rsidP="00B23B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C1061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:rsidR="004D35CF" w:rsidRPr="00B51FCA" w:rsidRDefault="00B040ED" w:rsidP="008D341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8966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anutsThanksgiving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B51FCA" w:rsidRDefault="00C1061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29</w:t>
            </w:r>
          </w:p>
          <w:p w:rsidR="004D35CF" w:rsidRPr="00B51FCA" w:rsidRDefault="00B040ED" w:rsidP="00B040E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004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lack-friday-2894130_960_720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1801"/>
    <w:rsid w:val="000539EA"/>
    <w:rsid w:val="00054908"/>
    <w:rsid w:val="000772BF"/>
    <w:rsid w:val="000834B0"/>
    <w:rsid w:val="000841A3"/>
    <w:rsid w:val="00093D17"/>
    <w:rsid w:val="000B0ABD"/>
    <w:rsid w:val="000C4273"/>
    <w:rsid w:val="000D638D"/>
    <w:rsid w:val="000E436B"/>
    <w:rsid w:val="0011320A"/>
    <w:rsid w:val="00137F84"/>
    <w:rsid w:val="00146F22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075B9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E04A5"/>
    <w:rsid w:val="002F2560"/>
    <w:rsid w:val="0030043B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E2535"/>
    <w:rsid w:val="003E7F1E"/>
    <w:rsid w:val="003F50F8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1737A"/>
    <w:rsid w:val="0053391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74237"/>
    <w:rsid w:val="0077431A"/>
    <w:rsid w:val="007B6798"/>
    <w:rsid w:val="008003F3"/>
    <w:rsid w:val="00804786"/>
    <w:rsid w:val="0083208E"/>
    <w:rsid w:val="008403D3"/>
    <w:rsid w:val="00841987"/>
    <w:rsid w:val="00861FAA"/>
    <w:rsid w:val="00886A57"/>
    <w:rsid w:val="00886F92"/>
    <w:rsid w:val="00890C70"/>
    <w:rsid w:val="008B2BC8"/>
    <w:rsid w:val="008B6186"/>
    <w:rsid w:val="008C6C9B"/>
    <w:rsid w:val="008D341E"/>
    <w:rsid w:val="00911C8F"/>
    <w:rsid w:val="00916300"/>
    <w:rsid w:val="00934EC8"/>
    <w:rsid w:val="0096002E"/>
    <w:rsid w:val="0097260C"/>
    <w:rsid w:val="00995165"/>
    <w:rsid w:val="009A7BDE"/>
    <w:rsid w:val="009C3A64"/>
    <w:rsid w:val="009C617A"/>
    <w:rsid w:val="009C659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F79FE"/>
    <w:rsid w:val="00B040ED"/>
    <w:rsid w:val="00B1021B"/>
    <w:rsid w:val="00B23BF8"/>
    <w:rsid w:val="00B3150D"/>
    <w:rsid w:val="00B47372"/>
    <w:rsid w:val="00B500CC"/>
    <w:rsid w:val="00B51FCA"/>
    <w:rsid w:val="00B61592"/>
    <w:rsid w:val="00B66AA6"/>
    <w:rsid w:val="00B66EB9"/>
    <w:rsid w:val="00B9563A"/>
    <w:rsid w:val="00BC3A63"/>
    <w:rsid w:val="00BD0ACE"/>
    <w:rsid w:val="00BD4256"/>
    <w:rsid w:val="00BD5D41"/>
    <w:rsid w:val="00BE2689"/>
    <w:rsid w:val="00C06085"/>
    <w:rsid w:val="00C10615"/>
    <w:rsid w:val="00C17D43"/>
    <w:rsid w:val="00C26F54"/>
    <w:rsid w:val="00C2754C"/>
    <w:rsid w:val="00C327F0"/>
    <w:rsid w:val="00C35A32"/>
    <w:rsid w:val="00C57017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01E3"/>
    <w:rsid w:val="00D517D6"/>
    <w:rsid w:val="00D74CF6"/>
    <w:rsid w:val="00D862B7"/>
    <w:rsid w:val="00D97AC8"/>
    <w:rsid w:val="00DC3D70"/>
    <w:rsid w:val="00DD4A6B"/>
    <w:rsid w:val="00DD5D2D"/>
    <w:rsid w:val="00DE3DD0"/>
    <w:rsid w:val="00E20886"/>
    <w:rsid w:val="00E24466"/>
    <w:rsid w:val="00E36637"/>
    <w:rsid w:val="00E47CA4"/>
    <w:rsid w:val="00E54668"/>
    <w:rsid w:val="00E60DBD"/>
    <w:rsid w:val="00E73033"/>
    <w:rsid w:val="00EB4AC5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C6F2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DD76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771CF"/>
    <w:rsid w:val="001C07A5"/>
    <w:rsid w:val="002015CF"/>
    <w:rsid w:val="002515FF"/>
    <w:rsid w:val="002745DE"/>
    <w:rsid w:val="002A556A"/>
    <w:rsid w:val="002F1B80"/>
    <w:rsid w:val="00352399"/>
    <w:rsid w:val="003667B2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43F30"/>
    <w:rsid w:val="00667C73"/>
    <w:rsid w:val="00672559"/>
    <w:rsid w:val="006A32EB"/>
    <w:rsid w:val="006D58B0"/>
    <w:rsid w:val="006E75B0"/>
    <w:rsid w:val="0073692C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9D53BA"/>
    <w:rsid w:val="00A20B20"/>
    <w:rsid w:val="00A553E3"/>
    <w:rsid w:val="00A93E2E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72B77"/>
    <w:rsid w:val="00C916BD"/>
    <w:rsid w:val="00CA22E2"/>
    <w:rsid w:val="00D40D5B"/>
    <w:rsid w:val="00D612B6"/>
    <w:rsid w:val="00DC1CBF"/>
    <w:rsid w:val="00E34FF8"/>
    <w:rsid w:val="00E43945"/>
    <w:rsid w:val="00E50594"/>
    <w:rsid w:val="00E66539"/>
    <w:rsid w:val="00EA2364"/>
    <w:rsid w:val="00ED4A1E"/>
    <w:rsid w:val="00EF4FC7"/>
    <w:rsid w:val="00F069E6"/>
    <w:rsid w:val="00F261FE"/>
    <w:rsid w:val="00F45A57"/>
    <w:rsid w:val="00F57FB4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15174C-55BD-4E90-AB99-8447B5D8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32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2017-08-25T14:15:00Z</cp:lastPrinted>
  <dcterms:created xsi:type="dcterms:W3CDTF">2019-10-08T13:52:00Z</dcterms:created>
  <dcterms:modified xsi:type="dcterms:W3CDTF">2019-10-09T14:35:00Z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