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F36D7C" w:rsidRDefault="007F3E7F" w:rsidP="003C43E9">
      <w:pPr>
        <w:pStyle w:val="Heading2"/>
        <w:rPr>
          <w:sz w:val="24"/>
          <w:szCs w:val="24"/>
        </w:rPr>
      </w:pPr>
      <w:r w:rsidRPr="00F36D7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DCB5C8" wp14:editId="2E36772C">
                <wp:simplePos x="0" y="0"/>
                <wp:positionH relativeFrom="column">
                  <wp:posOffset>2341245</wp:posOffset>
                </wp:positionH>
                <wp:positionV relativeFrom="paragraph">
                  <wp:posOffset>0</wp:posOffset>
                </wp:positionV>
                <wp:extent cx="4724400" cy="40957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D14" w:rsidRDefault="00F36D7C" w:rsidP="00627D1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36D7C">
                              <w:rPr>
                                <w:b/>
                              </w:rPr>
                              <w:t xml:space="preserve">FANNETT-METAL SCHOOL DISTRICT – </w:t>
                            </w:r>
                            <w:r w:rsidR="00EB3424">
                              <w:rPr>
                                <w:b/>
                              </w:rPr>
                              <w:t>Elementary</w:t>
                            </w:r>
                            <w:r w:rsidR="001D0DA3">
                              <w:rPr>
                                <w:b/>
                              </w:rPr>
                              <w:t xml:space="preserve"> School</w:t>
                            </w:r>
                            <w:r w:rsidR="007D44D7">
                              <w:rPr>
                                <w:b/>
                              </w:rPr>
                              <w:t xml:space="preserve"> –</w:t>
                            </w:r>
                          </w:p>
                          <w:p w:rsidR="00F36D7C" w:rsidRDefault="00282554" w:rsidP="00627D1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October</w:t>
                            </w:r>
                            <w:r w:rsidR="00A83030">
                              <w:rPr>
                                <w:b/>
                              </w:rPr>
                              <w:t xml:space="preserve"> 2019</w:t>
                            </w:r>
                          </w:p>
                          <w:p w:rsidR="00EE7B5C" w:rsidRPr="00F36D7C" w:rsidRDefault="00EE7B5C" w:rsidP="00EE7B5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Breakfast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CB5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35pt;margin-top:0;width:372pt;height:32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">
                <v:textbox>
                  <w:txbxContent>
                    <w:p w:rsidR="00627D14" w:rsidRDefault="00F36D7C" w:rsidP="00627D14">
                      <w:pPr>
                        <w:jc w:val="center"/>
                        <w:rPr>
                          <w:b/>
                        </w:rPr>
                      </w:pPr>
                      <w:r w:rsidRPr="00F36D7C">
                        <w:rPr>
                          <w:b/>
                        </w:rPr>
                        <w:t xml:space="preserve">FANNETT-METAL SCHOOL DISTRICT – </w:t>
                      </w:r>
                      <w:r w:rsidR="00EB3424">
                        <w:rPr>
                          <w:b/>
                        </w:rPr>
                        <w:t>Elementary</w:t>
                      </w:r>
                      <w:r w:rsidR="001D0DA3">
                        <w:rPr>
                          <w:b/>
                        </w:rPr>
                        <w:t xml:space="preserve"> School</w:t>
                      </w:r>
                      <w:r w:rsidR="007D44D7">
                        <w:rPr>
                          <w:b/>
                        </w:rPr>
                        <w:t xml:space="preserve"> –</w:t>
                      </w:r>
                    </w:p>
                    <w:p w:rsidR="00F36D7C" w:rsidRDefault="00282554" w:rsidP="00627D1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October</w:t>
                      </w:r>
                      <w:r w:rsidR="00A83030">
                        <w:rPr>
                          <w:b/>
                        </w:rPr>
                        <w:t xml:space="preserve"> 2019</w:t>
                      </w:r>
                    </w:p>
                    <w:p w:rsidR="00EE7B5C" w:rsidRPr="00F36D7C" w:rsidRDefault="00EE7B5C" w:rsidP="00EE7B5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Breakfast Menu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6D7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A86B1B1" wp14:editId="1C5BCF6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323850"/>
                <wp:effectExtent l="0" t="0" r="1143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A3297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6B1B1" id="_x0000_s1027" type="#_x0000_t202" style="position:absolute;margin-left:474.4pt;margin-top:0;width:525.6pt;height:25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gJsgIAALA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" o:allowincell="f" filled="f" stroked="f">
                <v:textbox inset="0,0,0,0">
                  <w:txbxContent>
                    <w:p w:rsidR="00A3297F" w:rsidRDefault="00A3297F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93124B3" wp14:editId="3D599EED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1D13B" wp14:editId="1DD4A0AC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24B3" id="Text Box 3" o:spid="_x0000_s1029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QWsQIAALA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4051D13B" wp14:editId="1DD4A0AC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7F3E7F">
      <w:r w:rsidRPr="00F36D7C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E08DC65" wp14:editId="74FBF0B2">
                <wp:simplePos x="0" y="0"/>
                <wp:positionH relativeFrom="margin">
                  <wp:posOffset>2646045</wp:posOffset>
                </wp:positionH>
                <wp:positionV relativeFrom="paragraph">
                  <wp:posOffset>251460</wp:posOffset>
                </wp:positionV>
                <wp:extent cx="3686175" cy="2857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D7C" w:rsidRDefault="00466409">
                            <w:r>
                              <w:t>Fannett-Metal School District is an equal opportunity provider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DC65" id="_x0000_s1029" type="#_x0000_t202" style="position:absolute;margin-left:208.35pt;margin-top:19.8pt;width:290.2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">
                <v:textbox>
                  <w:txbxContent>
                    <w:p w:rsidR="00F36D7C" w:rsidRDefault="00466409">
                      <w:r>
                        <w:t>Fannett-Metal School District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632D5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632D5">
        <w:trPr>
          <w:trHeight w:hRule="exact" w:val="1495"/>
        </w:trPr>
        <w:tc>
          <w:tcPr>
            <w:tcW w:w="2016" w:type="dxa"/>
          </w:tcPr>
          <w:p w:rsidR="00A3297F" w:rsidRDefault="00B4737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D6C4DE" wp14:editId="744B3D6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3810</wp:posOffset>
                      </wp:positionV>
                      <wp:extent cx="1087120" cy="9144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712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7372" w:rsidRPr="00B47372" w:rsidRDefault="00D77F6A" w:rsidP="00B47372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24"/>
                                      <w:szCs w:val="2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outline/>
                                      <w:noProof/>
                                      <w:color w:val="FFFFFF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822960" cy="822960"/>
                                        <wp:effectExtent l="0" t="0" r="0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October_Halloween_-_XL[1].gif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2960" cy="8229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6C4DE" id="Text Box 7" o:spid="_x0000_s1030" type="#_x0000_t202" style="position:absolute;margin-left:.2pt;margin-top:.3pt;width:85.6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" filled="f" stroked="f">
                      <v:textbox>
                        <w:txbxContent>
                          <w:p w:rsidR="00B47372" w:rsidRPr="00B47372" w:rsidRDefault="00D77F6A" w:rsidP="00B47372">
                            <w:pPr>
                              <w:jc w:val="center"/>
                              <w:rPr>
                                <w:b/>
                                <w:outline/>
                                <w:color w:val="4BACC6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822960" cy="82296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October_Halloween_-_XL[1].g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96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16" w:type="dxa"/>
          </w:tcPr>
          <w:p w:rsidR="00627D14" w:rsidRPr="00E60DBD" w:rsidRDefault="00627D14" w:rsidP="009A75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679FC" w:rsidRDefault="00282554" w:rsidP="00032B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</w:t>
            </w:r>
          </w:p>
          <w:p w:rsidR="00627D14" w:rsidRDefault="00FA12C3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Scrambled Eggs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2632D5" w:rsidRDefault="00627D14" w:rsidP="00032B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632D5" w:rsidRDefault="00282554" w:rsidP="00032B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</w:t>
            </w:r>
          </w:p>
          <w:p w:rsidR="00627D14" w:rsidRDefault="0028255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</w:t>
            </w:r>
            <w:r w:rsidR="00627D14">
              <w:rPr>
                <w:sz w:val="16"/>
                <w:szCs w:val="16"/>
              </w:rPr>
              <w:t>atty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627D14" w:rsidRPr="00E60DBD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2632D5" w:rsidRDefault="00282554" w:rsidP="002632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3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627D14" w:rsidRPr="00E60DBD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627D14" w:rsidRDefault="00282554" w:rsidP="00627D1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October 4</w:t>
            </w:r>
          </w:p>
          <w:p w:rsidR="00627D14" w:rsidRPr="00627D14" w:rsidRDefault="00627D14" w:rsidP="00627D1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FD7197">
              <w:rPr>
                <w:sz w:val="16"/>
                <w:szCs w:val="16"/>
              </w:rPr>
              <w:t>Mini Pancakes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  <w:p w:rsidR="00530E9F" w:rsidRDefault="00530E9F" w:rsidP="00466409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627D14" w:rsidRPr="00552617" w:rsidRDefault="00627D14" w:rsidP="0046640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Pr="00281D26" w:rsidRDefault="00281D26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3297F"/>
        </w:tc>
        <w:tc>
          <w:tcPr>
            <w:tcW w:w="2016" w:type="dxa"/>
          </w:tcPr>
          <w:p w:rsidR="009A7598" w:rsidRDefault="00282554" w:rsidP="009A7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7</w:t>
            </w:r>
            <w:r w:rsidR="00627D14">
              <w:rPr>
                <w:sz w:val="16"/>
                <w:szCs w:val="16"/>
              </w:rPr>
              <w:t xml:space="preserve"> 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</w:p>
          <w:p w:rsidR="00672FE1" w:rsidRDefault="00672FE1" w:rsidP="00672FE1">
            <w:pPr>
              <w:jc w:val="center"/>
              <w:rPr>
                <w:sz w:val="16"/>
                <w:szCs w:val="16"/>
              </w:rPr>
            </w:pPr>
          </w:p>
          <w:p w:rsidR="00627D14" w:rsidRPr="005C22DF" w:rsidRDefault="00627D14" w:rsidP="00672FE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28255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8</w:t>
            </w:r>
          </w:p>
          <w:p w:rsidR="00282554" w:rsidRDefault="00627D1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FA12C3">
              <w:rPr>
                <w:sz w:val="16"/>
                <w:szCs w:val="16"/>
              </w:rPr>
              <w:t xml:space="preserve">Scrambled Eggs 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9A7598" w:rsidRDefault="009A7598" w:rsidP="009A7598">
            <w:pPr>
              <w:jc w:val="center"/>
              <w:rPr>
                <w:sz w:val="16"/>
                <w:szCs w:val="16"/>
              </w:rPr>
            </w:pP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</w:p>
          <w:p w:rsidR="00627D14" w:rsidRPr="00E20886" w:rsidRDefault="00627D14" w:rsidP="002825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282554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9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19107D" w:rsidRPr="0019107D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627D14" w:rsidRDefault="0028255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10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Breakfast Pizza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C85DDE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552617" w:rsidRDefault="00627D14" w:rsidP="006D6B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28255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11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 xml:space="preserve"> Mini Pancakes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  <w:p w:rsidR="00C85DDE" w:rsidRDefault="00C85DDE" w:rsidP="002D488D">
            <w:pPr>
              <w:jc w:val="center"/>
              <w:rPr>
                <w:sz w:val="16"/>
                <w:szCs w:val="16"/>
              </w:rPr>
            </w:pPr>
          </w:p>
          <w:p w:rsidR="00627D14" w:rsidRPr="00E20886" w:rsidRDefault="00627D14" w:rsidP="002D48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C6B67" w:rsidRPr="005C22DF" w:rsidRDefault="00952DB9" w:rsidP="009126BB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02995" cy="952500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10_F_59697180_5PQYsjJNrccVaiHaIZ9UoWk0Behehiad[2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2D5" w:rsidTr="002632D5">
        <w:trPr>
          <w:trHeight w:hRule="exact" w:val="1500"/>
        </w:trPr>
        <w:tc>
          <w:tcPr>
            <w:tcW w:w="2016" w:type="dxa"/>
          </w:tcPr>
          <w:p w:rsidR="002632D5" w:rsidRPr="001750D4" w:rsidRDefault="002632D5" w:rsidP="002632D5">
            <w:pPr>
              <w:rPr>
                <w:b/>
                <w:sz w:val="16"/>
                <w:szCs w:val="16"/>
                <w:u w:val="single"/>
              </w:rPr>
            </w:pPr>
          </w:p>
          <w:p w:rsidR="002632D5" w:rsidRPr="001750D4" w:rsidRDefault="002632D5" w:rsidP="002632D5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2632D5" w:rsidRPr="001750D4" w:rsidRDefault="002632D5" w:rsidP="002632D5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8E76AC" w:rsidRDefault="00282554" w:rsidP="003A16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14</w:t>
            </w:r>
          </w:p>
          <w:p w:rsidR="00627D14" w:rsidRDefault="00627D14" w:rsidP="00282554">
            <w:pPr>
              <w:jc w:val="center"/>
              <w:rPr>
                <w:sz w:val="16"/>
                <w:szCs w:val="16"/>
              </w:rPr>
            </w:pP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</w:p>
          <w:p w:rsidR="00282554" w:rsidRPr="007F3E7F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627D14" w:rsidRDefault="0028255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15</w:t>
            </w:r>
          </w:p>
          <w:p w:rsidR="00627D14" w:rsidRDefault="00FA12C3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Scrambled Eggs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8E76AC" w:rsidRDefault="008E76AC" w:rsidP="00E701E9">
            <w:pPr>
              <w:jc w:val="center"/>
              <w:rPr>
                <w:sz w:val="16"/>
                <w:szCs w:val="16"/>
              </w:rPr>
            </w:pPr>
          </w:p>
          <w:p w:rsidR="00627D14" w:rsidRPr="007F3E7F" w:rsidRDefault="00627D14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631DF" w:rsidRDefault="00282554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16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3A0E21" w:rsidRPr="007631DF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627D14" w:rsidRDefault="0028255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17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Breakfast Pizza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631DF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7631DF" w:rsidRDefault="00627D14" w:rsidP="001118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631DF" w:rsidRDefault="00282554" w:rsidP="00CA73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18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Mini Pancakes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  <w:p w:rsidR="00627D14" w:rsidRPr="00E20886" w:rsidRDefault="00627D14" w:rsidP="00CA73E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632D5" w:rsidRDefault="002632D5" w:rsidP="002632D5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B47372" w:rsidRPr="001750D4" w:rsidRDefault="007F3E7F" w:rsidP="002C534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78510" cy="952500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4336-illustration-of-a-carton-of-milk-pv[2]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5C2D9E" w:rsidRDefault="00282554" w:rsidP="005C2D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21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4923EE" w:rsidRDefault="00627D14" w:rsidP="005C2D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28255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22</w:t>
            </w:r>
          </w:p>
          <w:p w:rsidR="00627D14" w:rsidRDefault="00FA12C3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Scrambled Eggs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F679FC" w:rsidRDefault="00F679FC" w:rsidP="00F679FC">
            <w:pPr>
              <w:jc w:val="center"/>
              <w:rPr>
                <w:sz w:val="16"/>
                <w:szCs w:val="16"/>
              </w:rPr>
            </w:pPr>
          </w:p>
          <w:p w:rsidR="00627D14" w:rsidRPr="004923EE" w:rsidRDefault="00627D14" w:rsidP="00F679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28255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23</w:t>
            </w:r>
            <w:r w:rsidR="00627D14">
              <w:rPr>
                <w:sz w:val="16"/>
                <w:szCs w:val="16"/>
              </w:rPr>
              <w:t xml:space="preserve">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F679FC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4923EE" w:rsidRDefault="00627D14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28255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24</w:t>
            </w:r>
            <w:r w:rsidR="00627D14">
              <w:rPr>
                <w:sz w:val="16"/>
                <w:szCs w:val="16"/>
              </w:rPr>
              <w:t xml:space="preserve">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CC1981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4923EE" w:rsidRDefault="00627D14" w:rsidP="006D6B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679FC" w:rsidRDefault="00282554" w:rsidP="00627D1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October 25</w:t>
            </w:r>
          </w:p>
          <w:p w:rsidR="00627D14" w:rsidRDefault="00627D14" w:rsidP="00627D14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086A74" w:rsidRPr="00627D14" w:rsidRDefault="00086A74" w:rsidP="00086A7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No School</w:t>
            </w:r>
          </w:p>
          <w:p w:rsidR="00627D14" w:rsidRPr="004923EE" w:rsidRDefault="00627D14" w:rsidP="00D541BC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85DDE" w:rsidRDefault="00C85DDE">
            <w:r>
              <w:t>Elementary</w:t>
            </w:r>
            <w:r w:rsidR="002A08CE">
              <w:t xml:space="preserve"> &amp; MS/HS</w:t>
            </w:r>
          </w:p>
          <w:p w:rsidR="00D15785" w:rsidRDefault="0019107D">
            <w:r>
              <w:t>Breakfast</w:t>
            </w:r>
            <w:r w:rsidR="00D15785">
              <w:t>-</w:t>
            </w:r>
            <w:r w:rsidR="005A534F">
              <w:t xml:space="preserve">$ </w:t>
            </w:r>
            <w:r w:rsidR="00EE7B5C">
              <w:t>1.55</w:t>
            </w:r>
          </w:p>
          <w:p w:rsidR="00D15785" w:rsidRDefault="00D15785">
            <w:r>
              <w:t>Milk -</w:t>
            </w:r>
            <w:r w:rsidR="002A08CE">
              <w:t>$</w:t>
            </w:r>
            <w:r>
              <w:t>.50</w:t>
            </w:r>
          </w:p>
          <w:p w:rsidR="00D15785" w:rsidRDefault="00810018">
            <w:r>
              <w:t>Reduced -$.25</w:t>
            </w:r>
          </w:p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3297F" w:rsidP="00CC7C03">
            <w:pPr>
              <w:jc w:val="center"/>
            </w:pPr>
          </w:p>
        </w:tc>
        <w:tc>
          <w:tcPr>
            <w:tcW w:w="2016" w:type="dxa"/>
          </w:tcPr>
          <w:p w:rsidR="00F679FC" w:rsidRDefault="00282554" w:rsidP="00F679F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28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F679FC" w:rsidRPr="005C22DF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F679FC" w:rsidRDefault="00282554" w:rsidP="006743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29</w:t>
            </w:r>
          </w:p>
          <w:p w:rsidR="00627D14" w:rsidRDefault="00FA12C3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Scrambled Eggs </w:t>
            </w:r>
            <w:bookmarkStart w:id="0" w:name="_GoBack"/>
            <w:bookmarkEnd w:id="0"/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F679FC" w:rsidRPr="004923EE" w:rsidRDefault="00F679FC" w:rsidP="006743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28255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30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Waffle &amp; Sausage Patty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F679FC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4923EE" w:rsidRDefault="00627D14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679FC" w:rsidRDefault="00627D14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3</w:t>
            </w:r>
            <w:r w:rsidR="00282554">
              <w:rPr>
                <w:sz w:val="16"/>
                <w:szCs w:val="16"/>
              </w:rPr>
              <w:t>1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627D14" w:rsidRPr="004923EE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A86FA0" w:rsidRDefault="00282554" w:rsidP="00391A3E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November 1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Mini Pancakes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8E76AC" w:rsidRPr="008E76AC" w:rsidRDefault="00627D14" w:rsidP="00627D14">
            <w:pPr>
              <w:jc w:val="center"/>
              <w:rPr>
                <w:b/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CE5E6E" w:rsidRDefault="00952DB9" w:rsidP="00552617">
            <w:r>
              <w:rPr>
                <w:noProof/>
              </w:rPr>
              <w:drawing>
                <wp:inline distT="0" distB="0" distL="0" distR="0">
                  <wp:extent cx="1143000" cy="759460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affles_with_maple_syrup_and_butter[1]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785" w:rsidRDefault="00D15785" w:rsidP="00CC7C03">
      <w:pPr>
        <w:jc w:val="center"/>
      </w:pPr>
      <w:r>
        <w:t xml:space="preserve">To manage </w:t>
      </w:r>
      <w:proofErr w:type="gramStart"/>
      <w:r>
        <w:t>accounts:</w:t>
      </w:r>
      <w:proofErr w:type="gramEnd"/>
      <w:r>
        <w:t xml:space="preserve"> </w:t>
      </w:r>
      <w:hyperlink r:id="rId16" w:history="1">
        <w:r w:rsidRPr="00111FC3">
          <w:rPr>
            <w:rStyle w:val="Hyperlink"/>
          </w:rPr>
          <w:t>www.myschoolaccount.com</w:t>
        </w:r>
      </w:hyperlink>
      <w:r>
        <w:t xml:space="preserve">    No breakfast on 2 hour delays</w:t>
      </w:r>
      <w:r w:rsidR="00CE5E6E">
        <w:tab/>
      </w:r>
      <w:r w:rsidR="00CE5E6E" w:rsidRPr="00552617">
        <w:rPr>
          <w:b/>
        </w:rPr>
        <w:t>*Menu Subject to Change</w:t>
      </w:r>
    </w:p>
    <w:p w:rsidR="00A3297F" w:rsidRDefault="00D15785">
      <w:r>
        <w:lastRenderedPageBreak/>
        <w:tab/>
      </w:r>
    </w:p>
    <w:p w:rsidR="00A3297F" w:rsidRDefault="00A3297F">
      <w:pPr>
        <w:jc w:val="center"/>
      </w:pPr>
    </w:p>
    <w:sectPr w:rsidR="00A3297F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32B0F"/>
    <w:rsid w:val="00054908"/>
    <w:rsid w:val="00054A9C"/>
    <w:rsid w:val="00082184"/>
    <w:rsid w:val="00086A74"/>
    <w:rsid w:val="000B0FFC"/>
    <w:rsid w:val="000C4273"/>
    <w:rsid w:val="00111809"/>
    <w:rsid w:val="0011320A"/>
    <w:rsid w:val="001750D4"/>
    <w:rsid w:val="0019107D"/>
    <w:rsid w:val="001A396D"/>
    <w:rsid w:val="001C63DB"/>
    <w:rsid w:val="001D0DA3"/>
    <w:rsid w:val="00227006"/>
    <w:rsid w:val="00245DF6"/>
    <w:rsid w:val="002632D5"/>
    <w:rsid w:val="00281D26"/>
    <w:rsid w:val="00282554"/>
    <w:rsid w:val="0028344D"/>
    <w:rsid w:val="002A08CE"/>
    <w:rsid w:val="002C5340"/>
    <w:rsid w:val="002D488D"/>
    <w:rsid w:val="002F2560"/>
    <w:rsid w:val="003071CB"/>
    <w:rsid w:val="003122D1"/>
    <w:rsid w:val="00346F66"/>
    <w:rsid w:val="00391A3E"/>
    <w:rsid w:val="003A0E21"/>
    <w:rsid w:val="003A164F"/>
    <w:rsid w:val="003B2138"/>
    <w:rsid w:val="003B2413"/>
    <w:rsid w:val="003C43E9"/>
    <w:rsid w:val="003D43A9"/>
    <w:rsid w:val="003E2535"/>
    <w:rsid w:val="004173FA"/>
    <w:rsid w:val="004465DA"/>
    <w:rsid w:val="004503ED"/>
    <w:rsid w:val="00460F87"/>
    <w:rsid w:val="00466409"/>
    <w:rsid w:val="0046719A"/>
    <w:rsid w:val="00480E7F"/>
    <w:rsid w:val="00480FFB"/>
    <w:rsid w:val="00487744"/>
    <w:rsid w:val="004923EE"/>
    <w:rsid w:val="00497DCE"/>
    <w:rsid w:val="004B119F"/>
    <w:rsid w:val="004D452B"/>
    <w:rsid w:val="004E2E18"/>
    <w:rsid w:val="004F2E46"/>
    <w:rsid w:val="005078D7"/>
    <w:rsid w:val="00513D79"/>
    <w:rsid w:val="00530E9F"/>
    <w:rsid w:val="00543428"/>
    <w:rsid w:val="00552617"/>
    <w:rsid w:val="00573087"/>
    <w:rsid w:val="005733E8"/>
    <w:rsid w:val="00575AC4"/>
    <w:rsid w:val="005A534F"/>
    <w:rsid w:val="005B4A28"/>
    <w:rsid w:val="005C22DF"/>
    <w:rsid w:val="005C2D9E"/>
    <w:rsid w:val="00627D14"/>
    <w:rsid w:val="006478CA"/>
    <w:rsid w:val="00653C02"/>
    <w:rsid w:val="00672FE1"/>
    <w:rsid w:val="00674327"/>
    <w:rsid w:val="00676AD6"/>
    <w:rsid w:val="006854E6"/>
    <w:rsid w:val="006A7324"/>
    <w:rsid w:val="006B7F74"/>
    <w:rsid w:val="006C1DFF"/>
    <w:rsid w:val="006C3105"/>
    <w:rsid w:val="006D6B82"/>
    <w:rsid w:val="006D6BA3"/>
    <w:rsid w:val="006E5940"/>
    <w:rsid w:val="006F70E3"/>
    <w:rsid w:val="00744D99"/>
    <w:rsid w:val="007631DF"/>
    <w:rsid w:val="00773274"/>
    <w:rsid w:val="007749E8"/>
    <w:rsid w:val="007A5767"/>
    <w:rsid w:val="007D34AD"/>
    <w:rsid w:val="007D44D7"/>
    <w:rsid w:val="007E2258"/>
    <w:rsid w:val="007F1790"/>
    <w:rsid w:val="007F3E7F"/>
    <w:rsid w:val="00810018"/>
    <w:rsid w:val="0083208E"/>
    <w:rsid w:val="00841987"/>
    <w:rsid w:val="00887D57"/>
    <w:rsid w:val="00893BA3"/>
    <w:rsid w:val="008B2BC8"/>
    <w:rsid w:val="008E3591"/>
    <w:rsid w:val="008E76AC"/>
    <w:rsid w:val="00911C8F"/>
    <w:rsid w:val="009126BB"/>
    <w:rsid w:val="00916300"/>
    <w:rsid w:val="00952DB9"/>
    <w:rsid w:val="009A7598"/>
    <w:rsid w:val="009C3A64"/>
    <w:rsid w:val="009C617A"/>
    <w:rsid w:val="00A0554B"/>
    <w:rsid w:val="00A206EE"/>
    <w:rsid w:val="00A3297F"/>
    <w:rsid w:val="00A54279"/>
    <w:rsid w:val="00A57756"/>
    <w:rsid w:val="00A83030"/>
    <w:rsid w:val="00A86FA0"/>
    <w:rsid w:val="00AB641F"/>
    <w:rsid w:val="00AC2C9F"/>
    <w:rsid w:val="00B1021B"/>
    <w:rsid w:val="00B12C61"/>
    <w:rsid w:val="00B47372"/>
    <w:rsid w:val="00B62C7D"/>
    <w:rsid w:val="00B66AA6"/>
    <w:rsid w:val="00B66EB9"/>
    <w:rsid w:val="00B72A69"/>
    <w:rsid w:val="00B9563A"/>
    <w:rsid w:val="00BE2A43"/>
    <w:rsid w:val="00C32C56"/>
    <w:rsid w:val="00C35A32"/>
    <w:rsid w:val="00C727B1"/>
    <w:rsid w:val="00C82287"/>
    <w:rsid w:val="00C85DDE"/>
    <w:rsid w:val="00CA73E5"/>
    <w:rsid w:val="00CC1981"/>
    <w:rsid w:val="00CC6B67"/>
    <w:rsid w:val="00CC7C03"/>
    <w:rsid w:val="00CE5E6E"/>
    <w:rsid w:val="00CF1638"/>
    <w:rsid w:val="00D15785"/>
    <w:rsid w:val="00D541BC"/>
    <w:rsid w:val="00D77F6A"/>
    <w:rsid w:val="00D912A1"/>
    <w:rsid w:val="00D914FD"/>
    <w:rsid w:val="00DB6A04"/>
    <w:rsid w:val="00DD4E4D"/>
    <w:rsid w:val="00E20886"/>
    <w:rsid w:val="00E25E18"/>
    <w:rsid w:val="00E35A43"/>
    <w:rsid w:val="00E60DBD"/>
    <w:rsid w:val="00E701E9"/>
    <w:rsid w:val="00E94127"/>
    <w:rsid w:val="00EB3424"/>
    <w:rsid w:val="00EB776F"/>
    <w:rsid w:val="00EE7B5C"/>
    <w:rsid w:val="00F1430A"/>
    <w:rsid w:val="00F36D7C"/>
    <w:rsid w:val="00F679FC"/>
    <w:rsid w:val="00F90A11"/>
    <w:rsid w:val="00FA0A83"/>
    <w:rsid w:val="00FA12C3"/>
    <w:rsid w:val="00FD7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773574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2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20.gi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myschoolaccount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E642B8-4971-4286-B840-273561492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10</TotalTime>
  <Pages>2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6</cp:revision>
  <cp:lastPrinted>2017-08-10T13:14:00Z</cp:lastPrinted>
  <dcterms:created xsi:type="dcterms:W3CDTF">2019-09-04T17:46:00Z</dcterms:created>
  <dcterms:modified xsi:type="dcterms:W3CDTF">2019-09-10T12:12:00Z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