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73F950C" wp14:editId="7D45A7A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6381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:rsidR="00A3297F" w:rsidRDefault="003C43E9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9C659A">
                                  <w:rPr>
                                    <w:sz w:val="28"/>
                                    <w:szCs w:val="28"/>
                                  </w:rPr>
                                  <w:t xml:space="preserve"> - Elementary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School</w:t>
                                </w:r>
                                <w:r w:rsidR="00C26F54">
                                  <w:rPr>
                                    <w:sz w:val="28"/>
                                    <w:szCs w:val="28"/>
                                  </w:rPr>
                                  <w:t xml:space="preserve"> October</w:t>
                                </w:r>
                                <w:r w:rsidR="00C93A0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2E04A5">
                                  <w:rPr>
                                    <w:sz w:val="28"/>
                                    <w:szCs w:val="28"/>
                                  </w:rPr>
                                  <w:t>2019</w:t>
                                </w:r>
                              </w:p>
                            </w:sdtContent>
                          </w:sdt>
                          <w:p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Pr="00551BF5" w:rsidRDefault="00D74CF6" w:rsidP="00137F84">
                            <w:pPr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3F9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50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jaqwIAAKk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:rsidR="00A3297F" w:rsidRDefault="003C43E9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9C659A">
                            <w:rPr>
                              <w:sz w:val="28"/>
                              <w:szCs w:val="28"/>
                            </w:rPr>
                            <w:t xml:space="preserve"> - Elementary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School</w:t>
                          </w:r>
                          <w:r w:rsidR="00C26F54">
                            <w:rPr>
                              <w:sz w:val="28"/>
                              <w:szCs w:val="28"/>
                            </w:rPr>
                            <w:t xml:space="preserve"> October</w:t>
                          </w:r>
                          <w:r w:rsidR="00C93A0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2E04A5">
                            <w:rPr>
                              <w:sz w:val="28"/>
                              <w:szCs w:val="28"/>
                            </w:rPr>
                            <w:t>2019</w:t>
                          </w:r>
                        </w:p>
                      </w:sdtContent>
                    </w:sdt>
                    <w:p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Pr="00551BF5" w:rsidRDefault="00D74CF6" w:rsidP="00137F84">
                      <w:pPr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4DA0075" wp14:editId="7A50749F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4D107" wp14:editId="1C73AC59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0075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G9sgIAALA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2124D107" wp14:editId="1C73AC59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Default="008D341E">
            <w:r>
              <w:rPr>
                <w:noProof/>
              </w:rPr>
              <w:drawing>
                <wp:inline distT="0" distB="0" distL="0" distR="0">
                  <wp:extent cx="1143000" cy="8953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ctober-002[1]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2E04A5" w:rsidRDefault="002E04A5" w:rsidP="002E04A5">
            <w:pPr>
              <w:jc w:val="center"/>
              <w:rPr>
                <w:sz w:val="16"/>
                <w:szCs w:val="16"/>
              </w:rPr>
            </w:pPr>
          </w:p>
          <w:p w:rsidR="002E04A5" w:rsidRDefault="002E04A5" w:rsidP="002E04A5">
            <w:pPr>
              <w:jc w:val="center"/>
              <w:rPr>
                <w:sz w:val="16"/>
                <w:szCs w:val="16"/>
              </w:rPr>
            </w:pPr>
          </w:p>
          <w:p w:rsidR="00586FEC" w:rsidRPr="001A6F5F" w:rsidRDefault="00586FEC" w:rsidP="002E04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6" w:type="dxa"/>
          </w:tcPr>
          <w:p w:rsidR="002E04A5" w:rsidRDefault="00C26F54" w:rsidP="002E04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</w:t>
            </w:r>
          </w:p>
          <w:p w:rsidR="002E04A5" w:rsidRDefault="00BD5D41" w:rsidP="002E04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Drum Stick</w:t>
            </w:r>
          </w:p>
          <w:p w:rsidR="002E04A5" w:rsidRDefault="00BD5D41" w:rsidP="002E04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2E04A5" w:rsidRDefault="002E04A5" w:rsidP="002E04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2E04A5" w:rsidRDefault="0030043B" w:rsidP="002E04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:rsidR="002E04A5" w:rsidRDefault="00886F92" w:rsidP="002E04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Potatoes</w:t>
            </w:r>
          </w:p>
          <w:p w:rsidR="002E04A5" w:rsidRDefault="002E04A5" w:rsidP="002E04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2E04A5" w:rsidRDefault="002E04A5" w:rsidP="002E04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Choice of Fruit / Milk </w:t>
            </w:r>
          </w:p>
          <w:p w:rsidR="0055728B" w:rsidRPr="00E60DBD" w:rsidRDefault="0055728B" w:rsidP="00554AD2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016" w:type="dxa"/>
          </w:tcPr>
          <w:p w:rsidR="002E04A5" w:rsidRDefault="00C26F54" w:rsidP="002E04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</w:t>
            </w:r>
          </w:p>
          <w:p w:rsidR="00C26F54" w:rsidRDefault="00BD5D41" w:rsidP="00C26F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Lasagna</w:t>
            </w:r>
            <w:r w:rsidR="00C26F54">
              <w:rPr>
                <w:sz w:val="16"/>
                <w:szCs w:val="16"/>
              </w:rPr>
              <w:t xml:space="preserve"> </w:t>
            </w:r>
          </w:p>
          <w:p w:rsidR="00C26F54" w:rsidRDefault="00BD5D41" w:rsidP="00C26F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C26F54" w:rsidRDefault="00C26F54" w:rsidP="00C26F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C26F54" w:rsidRDefault="00BD5D41" w:rsidP="00C26F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Ham &amp; Cheese</w:t>
            </w:r>
          </w:p>
          <w:p w:rsidR="00C26F54" w:rsidRDefault="00BD5D41" w:rsidP="00C26F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C26F54" w:rsidRDefault="00BD5D41" w:rsidP="00C26F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Red Peppers W / Dip</w:t>
            </w:r>
          </w:p>
          <w:p w:rsidR="00C26F54" w:rsidRDefault="00C26F54" w:rsidP="00C26F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55728B" w:rsidRPr="00E60DBD" w:rsidRDefault="0055728B" w:rsidP="00C26F5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2E04A5" w:rsidRDefault="00C26F54" w:rsidP="002E04A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3</w:t>
            </w:r>
          </w:p>
          <w:p w:rsidR="00BD5D41" w:rsidRDefault="00BD5D41" w:rsidP="00BD5D4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 Bowl</w:t>
            </w:r>
          </w:p>
          <w:p w:rsidR="00BD5D41" w:rsidRDefault="00BD5D41" w:rsidP="00BD5D4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C26F54" w:rsidRDefault="00C26F54" w:rsidP="00C26F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C26F54" w:rsidRDefault="00BD5D41" w:rsidP="00C26F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C26F54" w:rsidRDefault="00BD5D41" w:rsidP="00C26F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C26F54" w:rsidRDefault="00BD5D41" w:rsidP="00C26F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283746" w:rsidRPr="00E60DBD" w:rsidRDefault="00C26F54" w:rsidP="00C26F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C26F54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4</w:t>
            </w:r>
          </w:p>
          <w:p w:rsidR="00C26F54" w:rsidRPr="00861FAA" w:rsidRDefault="00C26F54" w:rsidP="00C26F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861FAA">
              <w:rPr>
                <w:sz w:val="16"/>
                <w:szCs w:val="16"/>
              </w:rPr>
              <w:t>Pizza</w:t>
            </w:r>
          </w:p>
          <w:p w:rsidR="00C26F54" w:rsidRDefault="00C26F54" w:rsidP="00C26F54">
            <w:pPr>
              <w:jc w:val="center"/>
              <w:rPr>
                <w:sz w:val="16"/>
                <w:szCs w:val="16"/>
              </w:rPr>
            </w:pPr>
            <w:r w:rsidRPr="00861FAA">
              <w:rPr>
                <w:sz w:val="16"/>
                <w:szCs w:val="16"/>
              </w:rPr>
              <w:t xml:space="preserve">Or </w:t>
            </w:r>
          </w:p>
          <w:p w:rsidR="00C26F54" w:rsidRPr="00861FAA" w:rsidRDefault="00392FF2" w:rsidP="00392F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Steak</w:t>
            </w:r>
          </w:p>
          <w:p w:rsidR="00C26F54" w:rsidRDefault="00C26F54" w:rsidP="00C26F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392FF2" w:rsidRPr="00861FAA" w:rsidRDefault="00886F92" w:rsidP="00C26F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Fries</w:t>
            </w:r>
          </w:p>
          <w:p w:rsidR="00C26F54" w:rsidRPr="00861FAA" w:rsidRDefault="00C26F54" w:rsidP="00C26F54">
            <w:pPr>
              <w:jc w:val="center"/>
              <w:rPr>
                <w:sz w:val="16"/>
                <w:szCs w:val="16"/>
              </w:rPr>
            </w:pPr>
            <w:r w:rsidRPr="00861FAA">
              <w:rPr>
                <w:sz w:val="16"/>
                <w:szCs w:val="16"/>
              </w:rPr>
              <w:t>Choice of Fruit / Milk</w:t>
            </w:r>
          </w:p>
          <w:p w:rsidR="00C26F54" w:rsidRDefault="00C26F54" w:rsidP="00C26F54">
            <w:pPr>
              <w:jc w:val="center"/>
              <w:rPr>
                <w:b/>
                <w:sz w:val="16"/>
                <w:szCs w:val="16"/>
              </w:rPr>
            </w:pPr>
          </w:p>
          <w:p w:rsidR="0097260C" w:rsidRDefault="0097260C" w:rsidP="00283746">
            <w:pPr>
              <w:jc w:val="center"/>
              <w:rPr>
                <w:sz w:val="24"/>
                <w:szCs w:val="24"/>
                <w:vertAlign w:val="superscript"/>
              </w:rPr>
            </w:pPr>
          </w:p>
          <w:p w:rsidR="0097260C" w:rsidRPr="00552617" w:rsidRDefault="0097260C" w:rsidP="0097260C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:rsidR="00281D26" w:rsidRDefault="00281D26">
            <w:r>
              <w:t>Offer verses serve -</w:t>
            </w:r>
          </w:p>
          <w:p w:rsidR="00281D26" w:rsidRDefault="00281D26">
            <w:r>
              <w:t>Students must take</w:t>
            </w:r>
          </w:p>
          <w:p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241419" w:rsidRPr="002522BC" w:rsidRDefault="00241419" w:rsidP="00241419">
            <w:pPr>
              <w:jc w:val="center"/>
              <w:rPr>
                <w:b/>
                <w:sz w:val="24"/>
                <w:szCs w:val="24"/>
              </w:rPr>
            </w:pPr>
          </w:p>
          <w:p w:rsidR="00A3297F" w:rsidRPr="002522BC" w:rsidRDefault="00A3297F" w:rsidP="002522BC"/>
        </w:tc>
        <w:tc>
          <w:tcPr>
            <w:tcW w:w="2016" w:type="dxa"/>
          </w:tcPr>
          <w:p w:rsidR="009A7BDE" w:rsidRDefault="00C26F54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7</w:t>
            </w:r>
          </w:p>
          <w:p w:rsidR="00551BF5" w:rsidRDefault="00392FF2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Stuffed Shells</w:t>
            </w:r>
          </w:p>
          <w:p w:rsidR="00392FF2" w:rsidRDefault="00392FF2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362BDF" w:rsidRDefault="00362BDF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362BDF" w:rsidRDefault="00362BDF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:rsidR="00362BDF" w:rsidRDefault="00362BDF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362BDF" w:rsidRDefault="00362BDF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362BDF" w:rsidRDefault="00362BDF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551BF5" w:rsidRPr="001A6F5F" w:rsidRDefault="00551BF5" w:rsidP="00551BF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6" w:type="dxa"/>
          </w:tcPr>
          <w:p w:rsidR="001A6F5F" w:rsidRDefault="00C26F54" w:rsidP="001A6F5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8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Nuggets</w:t>
            </w:r>
          </w:p>
          <w:p w:rsidR="00362BDF" w:rsidRPr="00B51FCA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Or</w:t>
            </w:r>
          </w:p>
          <w:p w:rsidR="00362BDF" w:rsidRDefault="00392FF2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Cheeseburger</w:t>
            </w:r>
          </w:p>
          <w:p w:rsidR="00362BDF" w:rsidRPr="00B51FCA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362BDF" w:rsidRPr="00B51FCA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W / Dip</w:t>
            </w:r>
          </w:p>
          <w:p w:rsidR="00362BDF" w:rsidRPr="00B51FCA" w:rsidRDefault="00362BDF" w:rsidP="00362BDF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Choice of Fruit / Milk</w:t>
            </w:r>
          </w:p>
          <w:p w:rsidR="001A6F5F" w:rsidRPr="001A6F5F" w:rsidRDefault="001A6F5F" w:rsidP="001A6F5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6" w:type="dxa"/>
          </w:tcPr>
          <w:p w:rsidR="00362BDF" w:rsidRDefault="00C26F54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9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Chicken Patty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Soft Shell Taco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Refried Beans</w:t>
            </w:r>
          </w:p>
          <w:p w:rsidR="00362BDF" w:rsidRDefault="00BD5D41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Red Peppers</w:t>
            </w:r>
          </w:p>
          <w:p w:rsidR="0029275C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362BDF" w:rsidRPr="0029275C" w:rsidRDefault="00362BDF" w:rsidP="00C26F5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29275C" w:rsidRDefault="00C26F54" w:rsidP="00C327F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10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Spaghetti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Texas Toast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362BDF" w:rsidRDefault="00392FF2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Turkey</w:t>
            </w:r>
            <w:r w:rsidR="00362BDF">
              <w:rPr>
                <w:sz w:val="16"/>
                <w:szCs w:val="16"/>
              </w:rPr>
              <w:t xml:space="preserve"> &amp; Cheese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Broccoli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Romaine Salad</w:t>
            </w:r>
          </w:p>
          <w:p w:rsidR="00362BDF" w:rsidRPr="00552617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362BDF" w:rsidRDefault="00C26F54" w:rsidP="00362BDF">
            <w:pPr>
              <w:jc w:val="center"/>
              <w:rPr>
                <w:sz w:val="16"/>
                <w:szCs w:val="16"/>
              </w:rPr>
            </w:pPr>
            <w:r w:rsidRPr="00C26F54">
              <w:rPr>
                <w:sz w:val="16"/>
                <w:szCs w:val="16"/>
              </w:rPr>
              <w:t>October 11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French Bread Pizza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362BDF" w:rsidRDefault="00886F92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</w:t>
            </w:r>
            <w:r w:rsidR="00362BDF">
              <w:rPr>
                <w:sz w:val="16"/>
                <w:szCs w:val="16"/>
              </w:rPr>
              <w:t xml:space="preserve"> Fries</w:t>
            </w:r>
          </w:p>
          <w:p w:rsidR="0041589D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362BDF" w:rsidRPr="00C26F54" w:rsidRDefault="00362BDF" w:rsidP="00C26F54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C22DF" w:rsidRPr="005C22DF" w:rsidRDefault="008D341E" w:rsidP="00F0172E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1143000" cy="84582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ootball[1]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760D" w:rsidTr="00241419">
        <w:trPr>
          <w:trHeight w:hRule="exact" w:val="1500"/>
        </w:trPr>
        <w:tc>
          <w:tcPr>
            <w:tcW w:w="2016" w:type="dxa"/>
          </w:tcPr>
          <w:p w:rsidR="0048760D" w:rsidRPr="001750D4" w:rsidRDefault="0048760D" w:rsidP="0048760D">
            <w:pPr>
              <w:rPr>
                <w:b/>
                <w:sz w:val="16"/>
                <w:szCs w:val="16"/>
                <w:u w:val="single"/>
              </w:rPr>
            </w:pPr>
          </w:p>
          <w:p w:rsidR="0048760D" w:rsidRPr="001750D4" w:rsidRDefault="0048760D" w:rsidP="0048760D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48760D" w:rsidRPr="001750D4" w:rsidRDefault="0048760D" w:rsidP="0048760D">
            <w:pPr>
              <w:rPr>
                <w:b/>
                <w:sz w:val="16"/>
                <w:szCs w:val="16"/>
                <w:vertAlign w:val="subscript"/>
              </w:rPr>
            </w:pPr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</w:tc>
        <w:tc>
          <w:tcPr>
            <w:tcW w:w="2016" w:type="dxa"/>
          </w:tcPr>
          <w:p w:rsidR="0048760D" w:rsidRDefault="00C26F54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14</w:t>
            </w:r>
          </w:p>
          <w:p w:rsidR="0041589D" w:rsidRDefault="0041589D" w:rsidP="00C26F54">
            <w:pPr>
              <w:jc w:val="center"/>
              <w:rPr>
                <w:sz w:val="16"/>
                <w:szCs w:val="16"/>
              </w:rPr>
            </w:pPr>
          </w:p>
          <w:p w:rsidR="00C26F54" w:rsidRDefault="00C26F54" w:rsidP="00C26F54">
            <w:pPr>
              <w:jc w:val="center"/>
              <w:rPr>
                <w:sz w:val="16"/>
                <w:szCs w:val="16"/>
              </w:rPr>
            </w:pPr>
          </w:p>
          <w:p w:rsidR="00C26F54" w:rsidRPr="00C26F54" w:rsidRDefault="00C26F54" w:rsidP="00C26F54">
            <w:pPr>
              <w:jc w:val="center"/>
              <w:rPr>
                <w:b/>
                <w:sz w:val="24"/>
                <w:szCs w:val="24"/>
              </w:rPr>
            </w:pPr>
            <w:r w:rsidRPr="00C26F54">
              <w:rPr>
                <w:b/>
                <w:sz w:val="24"/>
                <w:szCs w:val="24"/>
              </w:rPr>
              <w:t>No School</w:t>
            </w:r>
          </w:p>
        </w:tc>
        <w:tc>
          <w:tcPr>
            <w:tcW w:w="2016" w:type="dxa"/>
          </w:tcPr>
          <w:p w:rsidR="008003F3" w:rsidRDefault="00C26F54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15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Walking Taco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Dog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Carrots W / Dip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48760D" w:rsidRDefault="0048760D" w:rsidP="00362BDF">
            <w:pPr>
              <w:jc w:val="center"/>
            </w:pPr>
          </w:p>
        </w:tc>
        <w:tc>
          <w:tcPr>
            <w:tcW w:w="2016" w:type="dxa"/>
          </w:tcPr>
          <w:p w:rsidR="0048760D" w:rsidRDefault="00C26F54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16</w:t>
            </w:r>
          </w:p>
          <w:p w:rsidR="00362BDF" w:rsidRDefault="00D501E3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Alfredo</w:t>
            </w:r>
            <w:bookmarkStart w:id="0" w:name="_GoBack"/>
            <w:bookmarkEnd w:id="0"/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392FF2" w:rsidRDefault="00362BDF" w:rsidP="00392F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Chef Salad W / Roll</w:t>
            </w:r>
          </w:p>
          <w:p w:rsidR="00392FF2" w:rsidRDefault="00392FF2" w:rsidP="00392F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Cheesy Broccoli</w:t>
            </w:r>
          </w:p>
          <w:p w:rsidR="00392FF2" w:rsidRDefault="00886F92" w:rsidP="00392F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</w:t>
            </w:r>
            <w:r w:rsidR="00392FF2">
              <w:rPr>
                <w:sz w:val="16"/>
                <w:szCs w:val="16"/>
              </w:rPr>
              <w:t xml:space="preserve"> </w:t>
            </w:r>
          </w:p>
          <w:p w:rsidR="00392FF2" w:rsidRDefault="00392FF2" w:rsidP="00392FF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392FF2" w:rsidRDefault="00392FF2" w:rsidP="00362BDF">
            <w:pPr>
              <w:jc w:val="center"/>
              <w:rPr>
                <w:sz w:val="16"/>
                <w:szCs w:val="16"/>
              </w:rPr>
            </w:pPr>
          </w:p>
          <w:p w:rsidR="00392FF2" w:rsidRDefault="00392FF2" w:rsidP="00362BDF">
            <w:pPr>
              <w:jc w:val="center"/>
              <w:rPr>
                <w:sz w:val="16"/>
                <w:szCs w:val="16"/>
              </w:rPr>
            </w:pPr>
          </w:p>
          <w:p w:rsidR="00392FF2" w:rsidRDefault="00392FF2" w:rsidP="00392FF2">
            <w:pPr>
              <w:rPr>
                <w:sz w:val="16"/>
                <w:szCs w:val="16"/>
              </w:rPr>
            </w:pPr>
          </w:p>
          <w:p w:rsidR="00FD4823" w:rsidRPr="00E36637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C26F54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17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Macaroni &amp; Cheese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Nuggets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362BDF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362BDF" w:rsidRDefault="00392FF2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934EC8" w:rsidRPr="00934EC8" w:rsidRDefault="00362BDF" w:rsidP="00362BD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C26F54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18</w:t>
            </w:r>
          </w:p>
          <w:p w:rsidR="00934EC8" w:rsidRDefault="00E73033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Pepperoni Pizza</w:t>
            </w:r>
          </w:p>
          <w:p w:rsidR="00E73033" w:rsidRDefault="00E73033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73033" w:rsidRDefault="00E73033" w:rsidP="00E730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Shrimp Poppers / Roll</w:t>
            </w:r>
          </w:p>
          <w:p w:rsidR="00E73033" w:rsidRDefault="00E73033" w:rsidP="00E730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E73033" w:rsidRDefault="00E73033" w:rsidP="00E730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Cucumbers W / Dip</w:t>
            </w:r>
          </w:p>
          <w:p w:rsidR="00BD5D41" w:rsidRPr="00934EC8" w:rsidRDefault="00BD5D41" w:rsidP="00E730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197052" w:rsidP="0048760D">
            <w:pPr>
              <w:rPr>
                <w:sz w:val="16"/>
                <w:szCs w:val="16"/>
              </w:rPr>
            </w:pPr>
            <w:r w:rsidRPr="000B0ABD">
              <w:rPr>
                <w:sz w:val="16"/>
                <w:szCs w:val="16"/>
              </w:rPr>
              <w:t>Pre-K Alternative</w:t>
            </w:r>
            <w:r w:rsidR="00BD5D41">
              <w:rPr>
                <w:sz w:val="16"/>
                <w:szCs w:val="16"/>
              </w:rPr>
              <w:t>:</w:t>
            </w:r>
          </w:p>
          <w:p w:rsidR="00BD5D41" w:rsidRPr="000B0ABD" w:rsidRDefault="00BD5D41" w:rsidP="0048760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15</w:t>
            </w:r>
            <w:r w:rsidRPr="00BD5D41">
              <w:rPr>
                <w:sz w:val="16"/>
                <w:szCs w:val="16"/>
                <w:vertAlign w:val="superscript"/>
              </w:rPr>
              <w:t>th</w:t>
            </w:r>
            <w:r>
              <w:rPr>
                <w:sz w:val="16"/>
                <w:szCs w:val="16"/>
              </w:rPr>
              <w:t xml:space="preserve"> – Chicken Nuggets W / Roll</w:t>
            </w:r>
          </w:p>
          <w:p w:rsidR="00196375" w:rsidRDefault="00196375" w:rsidP="00196375"/>
          <w:p w:rsidR="000B0ABD" w:rsidRDefault="000B0ABD" w:rsidP="0048760D"/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B47372" w:rsidRPr="004D35CF" w:rsidRDefault="00C327F0" w:rsidP="002522BC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133475" cy="818515"/>
                  <wp:effectExtent l="0" t="0" r="9525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zza[2]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168" cy="833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48760D" w:rsidRDefault="00C26F54" w:rsidP="00C26F5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21</w:t>
            </w:r>
          </w:p>
          <w:p w:rsidR="008003F3" w:rsidRPr="00FD4823" w:rsidRDefault="00FD4823" w:rsidP="008003F3">
            <w:pPr>
              <w:jc w:val="center"/>
              <w:rPr>
                <w:sz w:val="16"/>
                <w:szCs w:val="16"/>
              </w:rPr>
            </w:pPr>
            <w:r w:rsidRPr="00FD4823">
              <w:rPr>
                <w:sz w:val="16"/>
                <w:szCs w:val="16"/>
              </w:rPr>
              <w:t>Tomato Soup</w:t>
            </w:r>
          </w:p>
          <w:p w:rsidR="00FD4823" w:rsidRPr="00FD4823" w:rsidRDefault="00FD4823" w:rsidP="008003F3">
            <w:pPr>
              <w:jc w:val="center"/>
              <w:rPr>
                <w:sz w:val="16"/>
                <w:szCs w:val="16"/>
              </w:rPr>
            </w:pPr>
            <w:r w:rsidRPr="00FD4823">
              <w:rPr>
                <w:sz w:val="16"/>
                <w:szCs w:val="16"/>
              </w:rPr>
              <w:t xml:space="preserve">Grilled Cheese </w:t>
            </w:r>
          </w:p>
          <w:p w:rsidR="00FD4823" w:rsidRPr="00FD4823" w:rsidRDefault="00FD4823" w:rsidP="008003F3">
            <w:pPr>
              <w:jc w:val="center"/>
              <w:rPr>
                <w:sz w:val="16"/>
                <w:szCs w:val="16"/>
              </w:rPr>
            </w:pPr>
            <w:r w:rsidRPr="00FD4823">
              <w:rPr>
                <w:sz w:val="16"/>
                <w:szCs w:val="16"/>
              </w:rPr>
              <w:t>Or</w:t>
            </w:r>
          </w:p>
          <w:p w:rsidR="00FD4823" w:rsidRPr="00FD4823" w:rsidRDefault="00FD4823" w:rsidP="008003F3">
            <w:pPr>
              <w:jc w:val="center"/>
              <w:rPr>
                <w:sz w:val="16"/>
                <w:szCs w:val="16"/>
              </w:rPr>
            </w:pPr>
            <w:r w:rsidRPr="00FD4823">
              <w:rPr>
                <w:sz w:val="16"/>
                <w:szCs w:val="16"/>
              </w:rPr>
              <w:t>BBQ Rib Sandwich</w:t>
            </w:r>
          </w:p>
          <w:p w:rsidR="008003F3" w:rsidRDefault="0030043B" w:rsidP="008003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196375" w:rsidRDefault="0030043B" w:rsidP="008003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196375" w:rsidRPr="00FD4823" w:rsidRDefault="00196375" w:rsidP="008003F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8003F3" w:rsidRPr="00CB1C18" w:rsidRDefault="008003F3" w:rsidP="008003F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C26F54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22</w:t>
            </w:r>
          </w:p>
          <w:p w:rsidR="00E73033" w:rsidRDefault="00E73033" w:rsidP="00E730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:rsidR="00E73033" w:rsidRDefault="00E73033" w:rsidP="00E730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73033" w:rsidRDefault="00E73033" w:rsidP="00E730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Fajita</w:t>
            </w:r>
          </w:p>
          <w:p w:rsidR="00E73033" w:rsidRDefault="00E73033" w:rsidP="00E730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E73033" w:rsidRDefault="00D501E3" w:rsidP="00E730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E73033" w:rsidRDefault="00E73033" w:rsidP="00E730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Choice of Fruit / Milk </w:t>
            </w:r>
          </w:p>
          <w:p w:rsidR="000D638D" w:rsidRPr="00163B9E" w:rsidRDefault="000D638D" w:rsidP="00E73033">
            <w:pPr>
              <w:jc w:val="center"/>
              <w:rPr>
                <w:sz w:val="14"/>
                <w:szCs w:val="14"/>
              </w:rPr>
            </w:pPr>
          </w:p>
        </w:tc>
        <w:tc>
          <w:tcPr>
            <w:tcW w:w="2016" w:type="dxa"/>
          </w:tcPr>
          <w:p w:rsidR="00B51FCA" w:rsidRDefault="00C26F54" w:rsidP="00B51F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23</w:t>
            </w:r>
            <w:r w:rsidR="00B51FCA">
              <w:rPr>
                <w:sz w:val="16"/>
                <w:szCs w:val="16"/>
              </w:rPr>
              <w:t xml:space="preserve"> </w:t>
            </w:r>
          </w:p>
          <w:p w:rsidR="00E73033" w:rsidRDefault="00BD5D41" w:rsidP="00E730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Ravioli</w:t>
            </w:r>
          </w:p>
          <w:p w:rsidR="00E73033" w:rsidRPr="00B51FCA" w:rsidRDefault="00E73033" w:rsidP="00E730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E73033" w:rsidRDefault="00E73033" w:rsidP="00E73033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Or</w:t>
            </w:r>
          </w:p>
          <w:p w:rsidR="00E73033" w:rsidRDefault="00E73033" w:rsidP="00E730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Ham &amp; Cheese</w:t>
            </w:r>
          </w:p>
          <w:p w:rsidR="00E73033" w:rsidRPr="00B51FCA" w:rsidRDefault="00BD5D41" w:rsidP="00E730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E73033" w:rsidRPr="00B51FCA" w:rsidRDefault="00392FF2" w:rsidP="00E730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E73033" w:rsidRPr="00B51FCA" w:rsidRDefault="00E73033" w:rsidP="00E73033">
            <w:pPr>
              <w:jc w:val="center"/>
              <w:rPr>
                <w:sz w:val="16"/>
                <w:szCs w:val="16"/>
              </w:rPr>
            </w:pPr>
            <w:r w:rsidRPr="00B51FCA">
              <w:rPr>
                <w:sz w:val="16"/>
                <w:szCs w:val="16"/>
              </w:rPr>
              <w:t>Choice of Fruit / Milk</w:t>
            </w:r>
          </w:p>
          <w:p w:rsidR="0030043B" w:rsidRPr="004923EE" w:rsidRDefault="0030043B" w:rsidP="0051737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C26F54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24</w:t>
            </w:r>
          </w:p>
          <w:p w:rsidR="00E73033" w:rsidRDefault="00E73033" w:rsidP="00E730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 Bowl</w:t>
            </w:r>
          </w:p>
          <w:p w:rsidR="00E73033" w:rsidRDefault="00E73033" w:rsidP="00E730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E73033" w:rsidRDefault="00E73033" w:rsidP="00E730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73033" w:rsidRDefault="00E73033" w:rsidP="00E730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E73033" w:rsidRDefault="00E73033" w:rsidP="00E730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E73033" w:rsidRDefault="00E73033" w:rsidP="00E730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E73033" w:rsidRDefault="00E73033" w:rsidP="00E730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Choice of Fruit / Milk </w:t>
            </w:r>
          </w:p>
          <w:p w:rsidR="00FD4823" w:rsidRPr="004923EE" w:rsidRDefault="00FD4823" w:rsidP="00FD482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C26F54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25</w:t>
            </w:r>
          </w:p>
          <w:p w:rsidR="00934EC8" w:rsidRDefault="00934EC8" w:rsidP="00283746">
            <w:pPr>
              <w:jc w:val="center"/>
              <w:rPr>
                <w:sz w:val="16"/>
                <w:szCs w:val="16"/>
              </w:rPr>
            </w:pPr>
          </w:p>
          <w:p w:rsidR="00C26F54" w:rsidRDefault="00C26F54" w:rsidP="00C26F54">
            <w:pPr>
              <w:rPr>
                <w:sz w:val="16"/>
                <w:szCs w:val="16"/>
              </w:rPr>
            </w:pPr>
          </w:p>
          <w:p w:rsidR="00C26F54" w:rsidRPr="00C26F54" w:rsidRDefault="00C26F54" w:rsidP="00283746">
            <w:pPr>
              <w:jc w:val="center"/>
              <w:rPr>
                <w:b/>
                <w:sz w:val="24"/>
                <w:szCs w:val="24"/>
              </w:rPr>
            </w:pPr>
            <w:r w:rsidRPr="00C26F54">
              <w:rPr>
                <w:b/>
                <w:sz w:val="24"/>
                <w:szCs w:val="24"/>
              </w:rPr>
              <w:t>No School</w:t>
            </w:r>
          </w:p>
        </w:tc>
        <w:tc>
          <w:tcPr>
            <w:tcW w:w="2016" w:type="dxa"/>
          </w:tcPr>
          <w:p w:rsidR="00A3297F" w:rsidRDefault="002E04A5">
            <w:r>
              <w:t>Elementary Lunch</w:t>
            </w:r>
            <w:r w:rsidR="00D15785">
              <w:t>-</w:t>
            </w:r>
          </w:p>
          <w:p w:rsidR="00D15785" w:rsidRDefault="005A534F">
            <w:r>
              <w:t xml:space="preserve">$ </w:t>
            </w:r>
            <w:r w:rsidR="002E04A5">
              <w:t>2.65</w:t>
            </w:r>
          </w:p>
          <w:p w:rsidR="00D15785" w:rsidRDefault="00D15785">
            <w:r>
              <w:t>Milk - .50</w:t>
            </w:r>
          </w:p>
          <w:p w:rsidR="00D15785" w:rsidRDefault="00E60DBD">
            <w:r>
              <w:t>Reduced - .40</w:t>
            </w:r>
          </w:p>
          <w:p w:rsidR="00D15785" w:rsidRDefault="00D15785"/>
        </w:tc>
      </w:tr>
      <w:tr w:rsidR="00A3297F" w:rsidRPr="00B51FCA" w:rsidTr="00241419">
        <w:trPr>
          <w:trHeight w:hRule="exact" w:val="1500"/>
        </w:trPr>
        <w:tc>
          <w:tcPr>
            <w:tcW w:w="2016" w:type="dxa"/>
          </w:tcPr>
          <w:p w:rsidR="00241419" w:rsidRPr="00B51FCA" w:rsidRDefault="00241419" w:rsidP="00CC7C03">
            <w:pPr>
              <w:jc w:val="center"/>
              <w:rPr>
                <w:b/>
                <w:i/>
              </w:rPr>
            </w:pPr>
          </w:p>
          <w:p w:rsidR="00241419" w:rsidRPr="00B51FCA" w:rsidRDefault="00241419" w:rsidP="00CC7C03">
            <w:pPr>
              <w:jc w:val="center"/>
              <w:rPr>
                <w:b/>
                <w:i/>
              </w:rPr>
            </w:pPr>
          </w:p>
          <w:p w:rsidR="00A3297F" w:rsidRPr="00B51FCA" w:rsidRDefault="00241419" w:rsidP="00CC7C03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>No breakfast on two hour delays</w:t>
            </w:r>
          </w:p>
        </w:tc>
        <w:tc>
          <w:tcPr>
            <w:tcW w:w="2016" w:type="dxa"/>
          </w:tcPr>
          <w:p w:rsidR="008003F3" w:rsidRDefault="00C26F54" w:rsidP="00B51F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28</w:t>
            </w:r>
            <w:r w:rsidR="00ED0FB3">
              <w:rPr>
                <w:sz w:val="16"/>
                <w:szCs w:val="16"/>
              </w:rPr>
              <w:t xml:space="preserve"> </w:t>
            </w:r>
          </w:p>
          <w:p w:rsidR="0051737A" w:rsidRDefault="00BD5D41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Macaroni &amp; Beef Pasta</w:t>
            </w:r>
          </w:p>
          <w:p w:rsidR="00BD5D41" w:rsidRDefault="00BD5D41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BD5D41" w:rsidRDefault="00BD5D41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D5D41" w:rsidRDefault="00BD5D41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:rsidR="00BD5D41" w:rsidRDefault="00BD5D41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BD5D41" w:rsidRDefault="00BD5D41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W / Dip</w:t>
            </w:r>
          </w:p>
          <w:p w:rsidR="00BD5D41" w:rsidRPr="00B51FCA" w:rsidRDefault="00BD5D41" w:rsidP="00FD482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8003F3" w:rsidRDefault="00C26F54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29</w:t>
            </w:r>
          </w:p>
          <w:p w:rsidR="008D341E" w:rsidRDefault="00BD5D41" w:rsidP="008D34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&amp; Waffles</w:t>
            </w:r>
          </w:p>
          <w:p w:rsidR="008D341E" w:rsidRDefault="00BD5D41" w:rsidP="008D34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Gravy</w:t>
            </w:r>
          </w:p>
          <w:p w:rsidR="008D341E" w:rsidRDefault="008D341E" w:rsidP="008D34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8D341E" w:rsidRDefault="008D341E" w:rsidP="008D34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:rsidR="008D341E" w:rsidRDefault="00BD5D41" w:rsidP="008D34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8D341E" w:rsidRDefault="00392FF2" w:rsidP="008D34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8D341E" w:rsidRDefault="008D341E" w:rsidP="008D34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Choice of Fruit / Milk </w:t>
            </w:r>
          </w:p>
          <w:p w:rsidR="0051737A" w:rsidRPr="00B51FCA" w:rsidRDefault="0051737A" w:rsidP="00E7303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6F70E3" w:rsidRDefault="00C26F54" w:rsidP="00934E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30</w:t>
            </w:r>
          </w:p>
          <w:p w:rsidR="008D341E" w:rsidRDefault="008D341E" w:rsidP="008D34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Shrimp Poppers </w:t>
            </w:r>
          </w:p>
          <w:p w:rsidR="008D341E" w:rsidRDefault="008D341E" w:rsidP="008D34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8D341E" w:rsidRDefault="008D341E" w:rsidP="008D34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8D341E" w:rsidRDefault="008D341E" w:rsidP="008D34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Chef Salad w/ Roll</w:t>
            </w:r>
          </w:p>
          <w:p w:rsidR="008D341E" w:rsidRDefault="008D341E" w:rsidP="008D34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Broccoli</w:t>
            </w:r>
          </w:p>
          <w:p w:rsidR="008D341E" w:rsidRDefault="008D341E" w:rsidP="008D34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8D341E" w:rsidRDefault="008D341E" w:rsidP="008D34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B23BF8" w:rsidRPr="00B51FCA" w:rsidRDefault="00B23BF8" w:rsidP="00B23BF8">
            <w:pPr>
              <w:jc w:val="center"/>
              <w:rPr>
                <w:sz w:val="16"/>
                <w:szCs w:val="16"/>
              </w:rPr>
            </w:pPr>
          </w:p>
          <w:p w:rsidR="004D35CF" w:rsidRPr="00B51FCA" w:rsidRDefault="004D35CF" w:rsidP="00B23BF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B51FCA" w:rsidRDefault="002E04A5" w:rsidP="00B51F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October 3</w:t>
            </w:r>
            <w:r w:rsidR="00C26F54">
              <w:rPr>
                <w:sz w:val="16"/>
                <w:szCs w:val="16"/>
              </w:rPr>
              <w:t>1</w:t>
            </w:r>
          </w:p>
          <w:p w:rsidR="008D341E" w:rsidRDefault="008D341E" w:rsidP="008D34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Popcorn Chicken W/ Roll</w:t>
            </w:r>
          </w:p>
          <w:p w:rsidR="008D341E" w:rsidRDefault="008D341E" w:rsidP="008D34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8D341E" w:rsidRDefault="008D341E" w:rsidP="008D34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:rsidR="008D341E" w:rsidRDefault="00BD5D41" w:rsidP="008D34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8D341E" w:rsidRDefault="008D341E" w:rsidP="008D34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Romaine Salad</w:t>
            </w:r>
          </w:p>
          <w:p w:rsidR="004D35CF" w:rsidRPr="00B51FCA" w:rsidRDefault="008D341E" w:rsidP="008D341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B51FCA" w:rsidRDefault="00C26F54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November 1</w:t>
            </w:r>
          </w:p>
          <w:p w:rsidR="0051737A" w:rsidRDefault="0051737A" w:rsidP="005173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Pizza</w:t>
            </w:r>
          </w:p>
          <w:p w:rsidR="0051737A" w:rsidRDefault="0051737A" w:rsidP="005173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1737A" w:rsidRDefault="0051737A" w:rsidP="005173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 Steak</w:t>
            </w:r>
          </w:p>
          <w:p w:rsidR="0051737A" w:rsidRDefault="0051737A" w:rsidP="005173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51737A" w:rsidRDefault="00392FF2" w:rsidP="0051737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51737A" w:rsidRDefault="0051737A" w:rsidP="0051737A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4D35CF" w:rsidRPr="00B51FCA" w:rsidRDefault="004D35CF" w:rsidP="0099516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11C4F" w:rsidRPr="00B51FCA" w:rsidRDefault="00411C4F" w:rsidP="00411C4F">
            <w:pPr>
              <w:jc w:val="center"/>
              <w:rPr>
                <w:b/>
                <w:i/>
                <w:noProof/>
              </w:rPr>
            </w:pPr>
          </w:p>
          <w:p w:rsidR="00411C4F" w:rsidRPr="00B51FCA" w:rsidRDefault="00411C4F" w:rsidP="00411C4F">
            <w:pPr>
              <w:jc w:val="center"/>
              <w:rPr>
                <w:b/>
                <w:i/>
                <w:noProof/>
              </w:rPr>
            </w:pPr>
          </w:p>
          <w:p w:rsidR="00CE5E6E" w:rsidRPr="00B51FCA" w:rsidRDefault="00411C4F" w:rsidP="00411C4F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  <w:noProof/>
              </w:rPr>
              <w:t>Menu subject to change</w:t>
            </w:r>
          </w:p>
        </w:tc>
      </w:tr>
    </w:tbl>
    <w:p w:rsidR="00A3297F" w:rsidRPr="00B51FCA" w:rsidRDefault="00A3297F">
      <w:pPr>
        <w:jc w:val="center"/>
        <w:rPr>
          <w:i/>
        </w:rPr>
      </w:pP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134BD"/>
    <w:rsid w:val="00031507"/>
    <w:rsid w:val="00031EDE"/>
    <w:rsid w:val="00044508"/>
    <w:rsid w:val="000539EA"/>
    <w:rsid w:val="00054908"/>
    <w:rsid w:val="000772BF"/>
    <w:rsid w:val="000834B0"/>
    <w:rsid w:val="000841A3"/>
    <w:rsid w:val="00093D17"/>
    <w:rsid w:val="000B0ABD"/>
    <w:rsid w:val="000C4273"/>
    <w:rsid w:val="000D638D"/>
    <w:rsid w:val="000E436B"/>
    <w:rsid w:val="0011320A"/>
    <w:rsid w:val="00137F84"/>
    <w:rsid w:val="00146F22"/>
    <w:rsid w:val="001531A1"/>
    <w:rsid w:val="00163B9E"/>
    <w:rsid w:val="001750D4"/>
    <w:rsid w:val="00186CBA"/>
    <w:rsid w:val="00196375"/>
    <w:rsid w:val="00197052"/>
    <w:rsid w:val="001A6F5F"/>
    <w:rsid w:val="001C63DB"/>
    <w:rsid w:val="001E352D"/>
    <w:rsid w:val="00227006"/>
    <w:rsid w:val="00241419"/>
    <w:rsid w:val="00250E6E"/>
    <w:rsid w:val="002522BC"/>
    <w:rsid w:val="00276BCA"/>
    <w:rsid w:val="002806BB"/>
    <w:rsid w:val="00281D26"/>
    <w:rsid w:val="0028344D"/>
    <w:rsid w:val="0028362F"/>
    <w:rsid w:val="00283746"/>
    <w:rsid w:val="0029275C"/>
    <w:rsid w:val="002A503A"/>
    <w:rsid w:val="002C5340"/>
    <w:rsid w:val="002E04A5"/>
    <w:rsid w:val="002F2560"/>
    <w:rsid w:val="0030043B"/>
    <w:rsid w:val="00302773"/>
    <w:rsid w:val="003071CB"/>
    <w:rsid w:val="00346F66"/>
    <w:rsid w:val="00355051"/>
    <w:rsid w:val="00362BDF"/>
    <w:rsid w:val="0038745B"/>
    <w:rsid w:val="00392FF2"/>
    <w:rsid w:val="003B2138"/>
    <w:rsid w:val="003B2413"/>
    <w:rsid w:val="003C43E9"/>
    <w:rsid w:val="003C4DBD"/>
    <w:rsid w:val="003E2535"/>
    <w:rsid w:val="003E7F1E"/>
    <w:rsid w:val="003F50F8"/>
    <w:rsid w:val="00411C4F"/>
    <w:rsid w:val="0041589D"/>
    <w:rsid w:val="00415D3C"/>
    <w:rsid w:val="004173FA"/>
    <w:rsid w:val="00422B88"/>
    <w:rsid w:val="004268EC"/>
    <w:rsid w:val="004304C0"/>
    <w:rsid w:val="004465DA"/>
    <w:rsid w:val="004503ED"/>
    <w:rsid w:val="00451017"/>
    <w:rsid w:val="00455319"/>
    <w:rsid w:val="00460F87"/>
    <w:rsid w:val="0048760D"/>
    <w:rsid w:val="00487744"/>
    <w:rsid w:val="004923EE"/>
    <w:rsid w:val="004A6088"/>
    <w:rsid w:val="004B685C"/>
    <w:rsid w:val="004D35CF"/>
    <w:rsid w:val="004D452B"/>
    <w:rsid w:val="004D70EF"/>
    <w:rsid w:val="004E2E18"/>
    <w:rsid w:val="004F2E46"/>
    <w:rsid w:val="005014E8"/>
    <w:rsid w:val="0050680D"/>
    <w:rsid w:val="005078D7"/>
    <w:rsid w:val="00507C2A"/>
    <w:rsid w:val="00513D79"/>
    <w:rsid w:val="0051737A"/>
    <w:rsid w:val="00540343"/>
    <w:rsid w:val="00543428"/>
    <w:rsid w:val="00551BF5"/>
    <w:rsid w:val="00552617"/>
    <w:rsid w:val="00554AD2"/>
    <w:rsid w:val="0055728B"/>
    <w:rsid w:val="00573087"/>
    <w:rsid w:val="005733E8"/>
    <w:rsid w:val="00586FEC"/>
    <w:rsid w:val="00592B3E"/>
    <w:rsid w:val="005A19A4"/>
    <w:rsid w:val="005A534F"/>
    <w:rsid w:val="005A5A11"/>
    <w:rsid w:val="005B4A28"/>
    <w:rsid w:val="005B6106"/>
    <w:rsid w:val="005B767D"/>
    <w:rsid w:val="005C22DF"/>
    <w:rsid w:val="005D6429"/>
    <w:rsid w:val="005F1CF7"/>
    <w:rsid w:val="005F25FD"/>
    <w:rsid w:val="00603ECE"/>
    <w:rsid w:val="006106A5"/>
    <w:rsid w:val="006200F2"/>
    <w:rsid w:val="00637F28"/>
    <w:rsid w:val="00653C02"/>
    <w:rsid w:val="00662690"/>
    <w:rsid w:val="00676AD6"/>
    <w:rsid w:val="006854E6"/>
    <w:rsid w:val="00685DA2"/>
    <w:rsid w:val="006A03AE"/>
    <w:rsid w:val="006A7324"/>
    <w:rsid w:val="006C1DFF"/>
    <w:rsid w:val="006C6347"/>
    <w:rsid w:val="006D6B82"/>
    <w:rsid w:val="006F70E3"/>
    <w:rsid w:val="0070564A"/>
    <w:rsid w:val="00774237"/>
    <w:rsid w:val="0077431A"/>
    <w:rsid w:val="007B6798"/>
    <w:rsid w:val="008003F3"/>
    <w:rsid w:val="00804786"/>
    <w:rsid w:val="0083208E"/>
    <w:rsid w:val="008403D3"/>
    <w:rsid w:val="00841987"/>
    <w:rsid w:val="00861FAA"/>
    <w:rsid w:val="00886A57"/>
    <w:rsid w:val="00886F92"/>
    <w:rsid w:val="00890C70"/>
    <w:rsid w:val="008B2BC8"/>
    <w:rsid w:val="008B6186"/>
    <w:rsid w:val="008C6C9B"/>
    <w:rsid w:val="008D341E"/>
    <w:rsid w:val="00911C8F"/>
    <w:rsid w:val="00916300"/>
    <w:rsid w:val="00934EC8"/>
    <w:rsid w:val="0096002E"/>
    <w:rsid w:val="0097260C"/>
    <w:rsid w:val="00995165"/>
    <w:rsid w:val="009A7BDE"/>
    <w:rsid w:val="009C3A64"/>
    <w:rsid w:val="009C617A"/>
    <w:rsid w:val="009C659A"/>
    <w:rsid w:val="009E4A16"/>
    <w:rsid w:val="009F21DB"/>
    <w:rsid w:val="00A3297F"/>
    <w:rsid w:val="00A51D81"/>
    <w:rsid w:val="00A54279"/>
    <w:rsid w:val="00A54481"/>
    <w:rsid w:val="00A57756"/>
    <w:rsid w:val="00A64282"/>
    <w:rsid w:val="00A70DEA"/>
    <w:rsid w:val="00A812BB"/>
    <w:rsid w:val="00A952CF"/>
    <w:rsid w:val="00AB641F"/>
    <w:rsid w:val="00AC50E0"/>
    <w:rsid w:val="00AF79FE"/>
    <w:rsid w:val="00B1021B"/>
    <w:rsid w:val="00B23BF8"/>
    <w:rsid w:val="00B3150D"/>
    <w:rsid w:val="00B47372"/>
    <w:rsid w:val="00B51FCA"/>
    <w:rsid w:val="00B61592"/>
    <w:rsid w:val="00B66AA6"/>
    <w:rsid w:val="00B66EB9"/>
    <w:rsid w:val="00B9563A"/>
    <w:rsid w:val="00BC3A63"/>
    <w:rsid w:val="00BD0ACE"/>
    <w:rsid w:val="00BD4256"/>
    <w:rsid w:val="00BD5D41"/>
    <w:rsid w:val="00BE2689"/>
    <w:rsid w:val="00C06085"/>
    <w:rsid w:val="00C17D43"/>
    <w:rsid w:val="00C26F54"/>
    <w:rsid w:val="00C2754C"/>
    <w:rsid w:val="00C327F0"/>
    <w:rsid w:val="00C35A32"/>
    <w:rsid w:val="00C82287"/>
    <w:rsid w:val="00C93A0A"/>
    <w:rsid w:val="00CB1C18"/>
    <w:rsid w:val="00CB2CFB"/>
    <w:rsid w:val="00CC7C03"/>
    <w:rsid w:val="00CD167D"/>
    <w:rsid w:val="00CD1CBB"/>
    <w:rsid w:val="00CE5E6E"/>
    <w:rsid w:val="00D15785"/>
    <w:rsid w:val="00D25F8C"/>
    <w:rsid w:val="00D501E3"/>
    <w:rsid w:val="00D517D6"/>
    <w:rsid w:val="00D74CF6"/>
    <w:rsid w:val="00D862B7"/>
    <w:rsid w:val="00D97AC8"/>
    <w:rsid w:val="00DC3D70"/>
    <w:rsid w:val="00DD4A6B"/>
    <w:rsid w:val="00DD5D2D"/>
    <w:rsid w:val="00E20886"/>
    <w:rsid w:val="00E24466"/>
    <w:rsid w:val="00E36637"/>
    <w:rsid w:val="00E47CA4"/>
    <w:rsid w:val="00E54668"/>
    <w:rsid w:val="00E60DBD"/>
    <w:rsid w:val="00E73033"/>
    <w:rsid w:val="00EB4AC5"/>
    <w:rsid w:val="00EB776F"/>
    <w:rsid w:val="00ED0FB3"/>
    <w:rsid w:val="00EE2E36"/>
    <w:rsid w:val="00EF5B27"/>
    <w:rsid w:val="00F0172E"/>
    <w:rsid w:val="00F16D8B"/>
    <w:rsid w:val="00F46745"/>
    <w:rsid w:val="00F72B6F"/>
    <w:rsid w:val="00F90A11"/>
    <w:rsid w:val="00FA585D"/>
    <w:rsid w:val="00FA7717"/>
    <w:rsid w:val="00FD1814"/>
    <w:rsid w:val="00FD4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F77C3CA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BF"/>
    <w:rsid w:val="00071A14"/>
    <w:rsid w:val="000946BC"/>
    <w:rsid w:val="000B5137"/>
    <w:rsid w:val="0014171C"/>
    <w:rsid w:val="001502DF"/>
    <w:rsid w:val="001771CF"/>
    <w:rsid w:val="001C07A5"/>
    <w:rsid w:val="002015CF"/>
    <w:rsid w:val="002515FF"/>
    <w:rsid w:val="002745DE"/>
    <w:rsid w:val="002A556A"/>
    <w:rsid w:val="00352399"/>
    <w:rsid w:val="003667B2"/>
    <w:rsid w:val="003734A2"/>
    <w:rsid w:val="003A6EAC"/>
    <w:rsid w:val="003F606B"/>
    <w:rsid w:val="004536C1"/>
    <w:rsid w:val="00464013"/>
    <w:rsid w:val="0046434A"/>
    <w:rsid w:val="0046738D"/>
    <w:rsid w:val="00495B5B"/>
    <w:rsid w:val="004B2F46"/>
    <w:rsid w:val="005E34B9"/>
    <w:rsid w:val="00643F30"/>
    <w:rsid w:val="00667C73"/>
    <w:rsid w:val="00672559"/>
    <w:rsid w:val="006A32EB"/>
    <w:rsid w:val="006D58B0"/>
    <w:rsid w:val="006E75B0"/>
    <w:rsid w:val="0073692C"/>
    <w:rsid w:val="00791D78"/>
    <w:rsid w:val="007E4133"/>
    <w:rsid w:val="00820CB7"/>
    <w:rsid w:val="008C5E13"/>
    <w:rsid w:val="008D2D22"/>
    <w:rsid w:val="00904025"/>
    <w:rsid w:val="00936F4A"/>
    <w:rsid w:val="0094487A"/>
    <w:rsid w:val="00952268"/>
    <w:rsid w:val="00974B7C"/>
    <w:rsid w:val="00A20B20"/>
    <w:rsid w:val="00A553E3"/>
    <w:rsid w:val="00AA499B"/>
    <w:rsid w:val="00AC1913"/>
    <w:rsid w:val="00AD3FE3"/>
    <w:rsid w:val="00AF18F4"/>
    <w:rsid w:val="00B04EA8"/>
    <w:rsid w:val="00B55885"/>
    <w:rsid w:val="00B57AC4"/>
    <w:rsid w:val="00B65E4A"/>
    <w:rsid w:val="00BB59F0"/>
    <w:rsid w:val="00BB7A9F"/>
    <w:rsid w:val="00BC3670"/>
    <w:rsid w:val="00C134D2"/>
    <w:rsid w:val="00C42CE0"/>
    <w:rsid w:val="00CA22E2"/>
    <w:rsid w:val="00D40D5B"/>
    <w:rsid w:val="00D612B6"/>
    <w:rsid w:val="00DC1CBF"/>
    <w:rsid w:val="00E34FF8"/>
    <w:rsid w:val="00E43945"/>
    <w:rsid w:val="00E50594"/>
    <w:rsid w:val="00E66539"/>
    <w:rsid w:val="00EA2364"/>
    <w:rsid w:val="00EF4FC7"/>
    <w:rsid w:val="00F069E6"/>
    <w:rsid w:val="00F261FE"/>
    <w:rsid w:val="00F45A57"/>
    <w:rsid w:val="00F57FB4"/>
    <w:rsid w:val="00F75D8B"/>
    <w:rsid w:val="00F81F3C"/>
    <w:rsid w:val="00FC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1138A3-685E-4907-9DD7-E2597D824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4</TotalTime>
  <Pages>1</Pages>
  <Words>408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4</cp:revision>
  <cp:lastPrinted>2017-08-25T14:15:00Z</cp:lastPrinted>
  <dcterms:created xsi:type="dcterms:W3CDTF">2019-09-10T13:14:00Z</dcterms:created>
  <dcterms:modified xsi:type="dcterms:W3CDTF">2019-09-11T13:36:00Z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