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6381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4D452B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- High School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/ Middle School</w:t>
                                </w:r>
                                <w:r w:rsidR="00D74CF6">
                                  <w:rPr>
                                    <w:sz w:val="28"/>
                                    <w:szCs w:val="28"/>
                                  </w:rPr>
                                  <w:t xml:space="preserve"> September</w:t>
                                </w:r>
                                <w:r w:rsidR="00C93A0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AD301A">
                                  <w:rPr>
                                    <w:sz w:val="28"/>
                                    <w:szCs w:val="28"/>
                                  </w:rPr>
                                  <w:t>2019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551BF5" w:rsidRDefault="00D74CF6" w:rsidP="00137F84">
                            <w:pPr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50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jaqwIAAKk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4D452B" w:rsidRPr="00BC3A63">
                            <w:rPr>
                              <w:sz w:val="28"/>
                              <w:szCs w:val="28"/>
                            </w:rPr>
                            <w:t xml:space="preserve"> - High School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/ Middle School</w:t>
                          </w:r>
                          <w:r w:rsidR="00D74CF6">
                            <w:rPr>
                              <w:sz w:val="28"/>
                              <w:szCs w:val="28"/>
                            </w:rPr>
                            <w:t xml:space="preserve"> September</w:t>
                          </w:r>
                          <w:r w:rsidR="00C93A0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AD301A">
                            <w:rPr>
                              <w:sz w:val="28"/>
                              <w:szCs w:val="28"/>
                            </w:rPr>
                            <w:t>2019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551BF5" w:rsidRDefault="00D74CF6" w:rsidP="00137F84">
                      <w:pPr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Default="00AD301A">
            <w:r>
              <w:rPr>
                <w:noProof/>
              </w:rPr>
              <w:drawing>
                <wp:inline distT="0" distB="0" distL="0" distR="0">
                  <wp:extent cx="1143000" cy="9048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eptember-month-trees[1]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586FEC" w:rsidRPr="00E60DBD" w:rsidRDefault="00AD301A" w:rsidP="0028374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9144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ntitled_drawing_by_earwaxkid-d7xjwt2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55728B" w:rsidRPr="00AD301A" w:rsidRDefault="00B53588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3</w:t>
            </w:r>
          </w:p>
          <w:p w:rsidR="001C4072" w:rsidRPr="001C4072" w:rsidRDefault="001C4072" w:rsidP="001C4072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Cheeseburger Sliders</w:t>
            </w:r>
          </w:p>
          <w:p w:rsidR="001C4072" w:rsidRPr="001C4072" w:rsidRDefault="001C4072" w:rsidP="001C4072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Or</w:t>
            </w:r>
          </w:p>
          <w:p w:rsidR="001C4072" w:rsidRPr="001C4072" w:rsidRDefault="001C4072" w:rsidP="001C4072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Rotisserie Chicken Wrap</w:t>
            </w:r>
          </w:p>
          <w:p w:rsidR="001C4072" w:rsidRPr="001C4072" w:rsidRDefault="001C4072" w:rsidP="001C4072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Peas</w:t>
            </w:r>
          </w:p>
          <w:p w:rsidR="001C4072" w:rsidRPr="001C4072" w:rsidRDefault="001C4072" w:rsidP="001C4072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Red Peppers W / Dip</w:t>
            </w:r>
          </w:p>
          <w:p w:rsidR="001C4072" w:rsidRPr="00E60DBD" w:rsidRDefault="001C4072" w:rsidP="001C4072">
            <w:pPr>
              <w:jc w:val="center"/>
              <w:rPr>
                <w:sz w:val="14"/>
                <w:szCs w:val="14"/>
              </w:rPr>
            </w:pPr>
            <w:r w:rsidRPr="001C4072"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AD301A" w:rsidRDefault="00AD301A" w:rsidP="001932D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September 4 </w:t>
            </w:r>
          </w:p>
          <w:p w:rsidR="001C4072" w:rsidRDefault="001C4072" w:rsidP="001932D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&amp; Waffles</w:t>
            </w:r>
          </w:p>
          <w:p w:rsidR="001C4072" w:rsidRDefault="001C4072" w:rsidP="001932D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Gravy</w:t>
            </w:r>
          </w:p>
          <w:p w:rsidR="001C4072" w:rsidRDefault="001C4072" w:rsidP="001932D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1C4072" w:rsidRDefault="00B075E2" w:rsidP="001932D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Bacon Egg &amp; Cheese</w:t>
            </w:r>
          </w:p>
          <w:p w:rsidR="00B075E2" w:rsidRDefault="00B075E2" w:rsidP="001932D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Sandwich</w:t>
            </w:r>
          </w:p>
          <w:p w:rsidR="00B075E2" w:rsidRDefault="00B075E2" w:rsidP="001932D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 / Tomatoes</w:t>
            </w:r>
          </w:p>
          <w:p w:rsidR="00B075E2" w:rsidRPr="00E60DBD" w:rsidRDefault="00B075E2" w:rsidP="001932D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283746" w:rsidRDefault="00AD301A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5</w:t>
            </w:r>
          </w:p>
          <w:p w:rsidR="002E24F7" w:rsidRDefault="002E24F7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 Bowl</w:t>
            </w:r>
          </w:p>
          <w:p w:rsidR="002E24F7" w:rsidRDefault="002E24F7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2E24F7" w:rsidRDefault="002E24F7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E24F7" w:rsidRDefault="001C4072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Wrap</w:t>
            </w:r>
          </w:p>
          <w:p w:rsidR="001C4072" w:rsidRDefault="00BB5C86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Broccoli</w:t>
            </w:r>
          </w:p>
          <w:p w:rsidR="001C4072" w:rsidRDefault="00BB5C86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1C4072" w:rsidRPr="00E60DBD" w:rsidRDefault="001C4072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AD301A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6</w:t>
            </w:r>
          </w:p>
          <w:p w:rsidR="00415D3C" w:rsidRDefault="00AD301A" w:rsidP="00415D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83746" w:rsidRDefault="00AD301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Italian Sub</w:t>
            </w:r>
          </w:p>
          <w:p w:rsidR="001C4072" w:rsidRDefault="00B075E2" w:rsidP="001C40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283746" w:rsidRDefault="00BB5C8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97260C" w:rsidRDefault="00283746" w:rsidP="00283746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97260C" w:rsidRPr="00552617" w:rsidRDefault="0097260C" w:rsidP="0097260C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241419" w:rsidRPr="002522BC" w:rsidRDefault="00241419" w:rsidP="00241419">
            <w:pPr>
              <w:jc w:val="center"/>
              <w:rPr>
                <w:b/>
                <w:sz w:val="24"/>
                <w:szCs w:val="24"/>
              </w:rPr>
            </w:pPr>
          </w:p>
          <w:p w:rsidR="00A3297F" w:rsidRPr="002522BC" w:rsidRDefault="00A3297F" w:rsidP="002522BC"/>
        </w:tc>
        <w:tc>
          <w:tcPr>
            <w:tcW w:w="2016" w:type="dxa"/>
          </w:tcPr>
          <w:p w:rsidR="00551BF5" w:rsidRDefault="002E24F7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9</w:t>
            </w:r>
          </w:p>
          <w:p w:rsidR="001932DA" w:rsidRDefault="001932DA" w:rsidP="00551BF5">
            <w:pPr>
              <w:jc w:val="center"/>
              <w:rPr>
                <w:sz w:val="16"/>
                <w:szCs w:val="16"/>
              </w:rPr>
            </w:pPr>
          </w:p>
          <w:p w:rsidR="001932DA" w:rsidRDefault="001932DA" w:rsidP="00551BF5">
            <w:pPr>
              <w:jc w:val="center"/>
              <w:rPr>
                <w:sz w:val="16"/>
                <w:szCs w:val="16"/>
              </w:rPr>
            </w:pPr>
          </w:p>
          <w:p w:rsidR="001932DA" w:rsidRPr="005C22DF" w:rsidRDefault="001932DA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48760D" w:rsidRDefault="0088754F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10</w:t>
            </w:r>
          </w:p>
          <w:p w:rsidR="001932DA" w:rsidRDefault="001932DA" w:rsidP="0048760D">
            <w:pPr>
              <w:jc w:val="center"/>
              <w:rPr>
                <w:sz w:val="16"/>
                <w:szCs w:val="16"/>
              </w:rPr>
            </w:pPr>
          </w:p>
          <w:p w:rsidR="001932DA" w:rsidRDefault="001932DA" w:rsidP="0048760D">
            <w:pPr>
              <w:jc w:val="center"/>
              <w:rPr>
                <w:sz w:val="16"/>
                <w:szCs w:val="16"/>
              </w:rPr>
            </w:pPr>
          </w:p>
          <w:p w:rsidR="001932DA" w:rsidRDefault="001932DA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  <w:p w:rsidR="005C22DF" w:rsidRPr="00E20886" w:rsidRDefault="005C22DF" w:rsidP="002E24F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88754F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11</w:t>
            </w:r>
          </w:p>
          <w:p w:rsidR="002E24F7" w:rsidRDefault="001932DA" w:rsidP="002E24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</w:t>
            </w:r>
          </w:p>
          <w:p w:rsidR="002E24F7" w:rsidRDefault="002E24F7" w:rsidP="002E24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2E24F7" w:rsidRDefault="002E24F7" w:rsidP="002E24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Cheeseburger </w:t>
            </w:r>
          </w:p>
          <w:p w:rsidR="002E24F7" w:rsidRDefault="002E24F7" w:rsidP="002E24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W/G Roll</w:t>
            </w:r>
          </w:p>
          <w:p w:rsidR="002E24F7" w:rsidRDefault="00EA25B5" w:rsidP="002E24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2E24F7" w:rsidRDefault="002E24F7" w:rsidP="002E24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2E24F7" w:rsidRDefault="002E24F7" w:rsidP="002E24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29275C" w:rsidRPr="0029275C" w:rsidRDefault="0029275C" w:rsidP="00AD30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88754F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12</w:t>
            </w:r>
          </w:p>
          <w:p w:rsidR="00AD301A" w:rsidRPr="00BB5C86" w:rsidRDefault="00AD301A" w:rsidP="00AD301A">
            <w:pPr>
              <w:jc w:val="center"/>
              <w:rPr>
                <w:sz w:val="16"/>
                <w:szCs w:val="16"/>
              </w:rPr>
            </w:pPr>
            <w:r w:rsidRPr="00BB5C86">
              <w:rPr>
                <w:sz w:val="16"/>
                <w:szCs w:val="16"/>
              </w:rPr>
              <w:t xml:space="preserve">General Tso’s Chicken </w:t>
            </w:r>
          </w:p>
          <w:p w:rsidR="00AD301A" w:rsidRPr="00BB5C86" w:rsidRDefault="00AD301A" w:rsidP="00AD301A">
            <w:pPr>
              <w:jc w:val="center"/>
              <w:rPr>
                <w:sz w:val="16"/>
                <w:szCs w:val="16"/>
              </w:rPr>
            </w:pPr>
            <w:r w:rsidRPr="00BB5C86">
              <w:rPr>
                <w:sz w:val="16"/>
                <w:szCs w:val="16"/>
              </w:rPr>
              <w:t>w/ W/G roll</w:t>
            </w:r>
          </w:p>
          <w:p w:rsidR="00AD301A" w:rsidRPr="00BB5C86" w:rsidRDefault="00AD301A" w:rsidP="00AD301A">
            <w:pPr>
              <w:jc w:val="center"/>
              <w:rPr>
                <w:sz w:val="16"/>
                <w:szCs w:val="16"/>
              </w:rPr>
            </w:pPr>
            <w:r w:rsidRPr="00BB5C86">
              <w:rPr>
                <w:sz w:val="16"/>
                <w:szCs w:val="16"/>
              </w:rPr>
              <w:t>Or</w:t>
            </w:r>
          </w:p>
          <w:p w:rsidR="00AD301A" w:rsidRPr="00BB5C86" w:rsidRDefault="00B075E2" w:rsidP="00AD301A">
            <w:pPr>
              <w:jc w:val="center"/>
              <w:rPr>
                <w:sz w:val="16"/>
                <w:szCs w:val="16"/>
              </w:rPr>
            </w:pPr>
            <w:r w:rsidRPr="00BB5C86">
              <w:rPr>
                <w:sz w:val="16"/>
                <w:szCs w:val="16"/>
              </w:rPr>
              <w:t>Grilled Ham &amp; Cheese</w:t>
            </w:r>
          </w:p>
          <w:p w:rsidR="00AD301A" w:rsidRPr="00BB5C86" w:rsidRDefault="00AD301A" w:rsidP="00AD301A">
            <w:pPr>
              <w:jc w:val="center"/>
              <w:rPr>
                <w:sz w:val="16"/>
                <w:szCs w:val="16"/>
              </w:rPr>
            </w:pPr>
            <w:r w:rsidRPr="00BB5C86">
              <w:rPr>
                <w:sz w:val="16"/>
                <w:szCs w:val="16"/>
              </w:rPr>
              <w:t>Oriental Vegs/ Rice</w:t>
            </w:r>
          </w:p>
          <w:p w:rsidR="00AD301A" w:rsidRPr="00BB5C86" w:rsidRDefault="00EA25B5" w:rsidP="00AD301A">
            <w:pPr>
              <w:jc w:val="center"/>
              <w:rPr>
                <w:sz w:val="16"/>
                <w:szCs w:val="16"/>
              </w:rPr>
            </w:pPr>
            <w:r w:rsidRPr="00BB5C86">
              <w:rPr>
                <w:sz w:val="16"/>
                <w:szCs w:val="16"/>
              </w:rPr>
              <w:t xml:space="preserve"> Baby Carrots</w:t>
            </w:r>
          </w:p>
          <w:p w:rsidR="0029275C" w:rsidRPr="00552617" w:rsidRDefault="00AD301A" w:rsidP="00AD301A">
            <w:pPr>
              <w:jc w:val="center"/>
              <w:rPr>
                <w:sz w:val="16"/>
                <w:szCs w:val="16"/>
              </w:rPr>
            </w:pPr>
            <w:r w:rsidRPr="00BB5C86"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88754F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13</w:t>
            </w:r>
          </w:p>
          <w:p w:rsidR="00886A57" w:rsidRPr="00861FAA" w:rsidRDefault="001932DA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Pulled Pork Sandwich</w:t>
            </w:r>
          </w:p>
          <w:p w:rsidR="00551BF5" w:rsidRPr="00861FAA" w:rsidRDefault="00551BF5" w:rsidP="00E36637">
            <w:pPr>
              <w:jc w:val="center"/>
              <w:rPr>
                <w:sz w:val="16"/>
                <w:szCs w:val="16"/>
              </w:rPr>
            </w:pPr>
            <w:r w:rsidRPr="00861FAA">
              <w:rPr>
                <w:sz w:val="16"/>
                <w:szCs w:val="16"/>
              </w:rPr>
              <w:t xml:space="preserve">Or </w:t>
            </w:r>
          </w:p>
          <w:p w:rsidR="00551BF5" w:rsidRPr="00861FAA" w:rsidRDefault="00AD301A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</w:t>
            </w:r>
            <w:r w:rsidR="00C8172E">
              <w:rPr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key &amp; Cheese Flatbread</w:t>
            </w:r>
          </w:p>
          <w:p w:rsidR="00551BF5" w:rsidRPr="00861FAA" w:rsidRDefault="00BB5C86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451017" w:rsidRPr="00861FAA" w:rsidRDefault="00BB5C86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861FAA" w:rsidRPr="00861FAA" w:rsidRDefault="00861FAA" w:rsidP="00E36637">
            <w:pPr>
              <w:jc w:val="center"/>
              <w:rPr>
                <w:sz w:val="16"/>
                <w:szCs w:val="16"/>
              </w:rPr>
            </w:pPr>
            <w:r w:rsidRPr="00861FAA">
              <w:rPr>
                <w:sz w:val="16"/>
                <w:szCs w:val="16"/>
              </w:rPr>
              <w:t>Choice of Fruit / Milk</w:t>
            </w:r>
          </w:p>
          <w:p w:rsidR="0041589D" w:rsidRDefault="0041589D" w:rsidP="00E36637">
            <w:pPr>
              <w:jc w:val="center"/>
              <w:rPr>
                <w:b/>
                <w:sz w:val="16"/>
                <w:szCs w:val="16"/>
              </w:rPr>
            </w:pPr>
          </w:p>
          <w:p w:rsidR="0041589D" w:rsidRPr="00886A57" w:rsidRDefault="0041589D" w:rsidP="00E3663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:rsidR="00F0172E" w:rsidRPr="000134BD" w:rsidRDefault="00F0172E" w:rsidP="00F0172E">
            <w:pPr>
              <w:jc w:val="center"/>
              <w:rPr>
                <w:b/>
                <w:noProof/>
                <w:sz w:val="16"/>
                <w:szCs w:val="16"/>
              </w:rPr>
            </w:pPr>
            <w:r w:rsidRPr="000134BD">
              <w:rPr>
                <w:b/>
                <w:noProof/>
                <w:sz w:val="16"/>
                <w:szCs w:val="16"/>
              </w:rPr>
              <w:t>Daily Entrée options include:</w:t>
            </w:r>
          </w:p>
          <w:p w:rsidR="00F0172E" w:rsidRPr="000134BD" w:rsidRDefault="00AD301A" w:rsidP="00F0172E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>Chef Or Taco</w:t>
            </w:r>
            <w:r w:rsidR="00F0172E">
              <w:rPr>
                <w:b/>
                <w:noProof/>
                <w:sz w:val="16"/>
                <w:szCs w:val="16"/>
              </w:rPr>
              <w:t xml:space="preserve"> Salad</w:t>
            </w:r>
            <w:r w:rsidR="00F0172E" w:rsidRPr="000134BD">
              <w:rPr>
                <w:b/>
                <w:noProof/>
                <w:sz w:val="16"/>
                <w:szCs w:val="16"/>
              </w:rPr>
              <w:t xml:space="preserve"> with whole grain roll Or Whole grain P B &amp; J sandwich</w:t>
            </w:r>
          </w:p>
          <w:p w:rsidR="005C22DF" w:rsidRPr="005C22DF" w:rsidRDefault="00F0172E" w:rsidP="00F0172E">
            <w:pPr>
              <w:jc w:val="center"/>
              <w:rPr>
                <w:sz w:val="16"/>
                <w:szCs w:val="16"/>
              </w:rPr>
            </w:pPr>
            <w:r w:rsidRPr="000134BD">
              <w:rPr>
                <w:b/>
                <w:noProof/>
                <w:sz w:val="16"/>
                <w:szCs w:val="16"/>
              </w:rPr>
              <w:t>Fruit</w:t>
            </w:r>
            <w:r>
              <w:rPr>
                <w:b/>
                <w:noProof/>
                <w:sz w:val="16"/>
                <w:szCs w:val="16"/>
              </w:rPr>
              <w:t>, Vegetable</w:t>
            </w:r>
            <w:r w:rsidRPr="000134BD">
              <w:rPr>
                <w:b/>
                <w:noProof/>
                <w:sz w:val="16"/>
                <w:szCs w:val="16"/>
              </w:rPr>
              <w:t xml:space="preserve"> &amp; milk are included</w:t>
            </w:r>
          </w:p>
        </w:tc>
      </w:tr>
      <w:tr w:rsidR="0048760D" w:rsidTr="00241419">
        <w:trPr>
          <w:trHeight w:hRule="exact" w:val="1500"/>
        </w:trPr>
        <w:tc>
          <w:tcPr>
            <w:tcW w:w="2016" w:type="dxa"/>
          </w:tcPr>
          <w:p w:rsidR="0048760D" w:rsidRPr="001750D4" w:rsidRDefault="0048760D" w:rsidP="0048760D">
            <w:pPr>
              <w:rPr>
                <w:b/>
                <w:sz w:val="16"/>
                <w:szCs w:val="16"/>
                <w:u w:val="single"/>
              </w:rPr>
            </w:pPr>
          </w:p>
          <w:p w:rsidR="0048760D" w:rsidRPr="001750D4" w:rsidRDefault="0048760D" w:rsidP="0048760D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48760D" w:rsidRPr="001750D4" w:rsidRDefault="0048760D" w:rsidP="0048760D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48760D" w:rsidRDefault="00B53588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16</w:t>
            </w:r>
          </w:p>
          <w:p w:rsidR="00551BF5" w:rsidRDefault="002E24F7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 Sub</w:t>
            </w:r>
          </w:p>
          <w:p w:rsidR="00551BF5" w:rsidRDefault="00551BF5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W/G Roll</w:t>
            </w:r>
          </w:p>
          <w:p w:rsidR="00551BF5" w:rsidRDefault="00551BF5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51BF5" w:rsidRDefault="00551BF5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551BF5" w:rsidRDefault="0093048E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 w/ Cheese</w:t>
            </w:r>
          </w:p>
          <w:p w:rsidR="0093048E" w:rsidRDefault="00BB5C86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Emoji Fries</w:t>
            </w:r>
          </w:p>
          <w:p w:rsidR="00551BF5" w:rsidRDefault="00551BF5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E36637" w:rsidRDefault="00E36637" w:rsidP="00283746">
            <w:pPr>
              <w:jc w:val="center"/>
              <w:rPr>
                <w:sz w:val="16"/>
                <w:szCs w:val="16"/>
              </w:rPr>
            </w:pPr>
          </w:p>
          <w:p w:rsidR="0041589D" w:rsidRDefault="0041589D" w:rsidP="00283746">
            <w:pPr>
              <w:jc w:val="center"/>
              <w:rPr>
                <w:sz w:val="16"/>
                <w:szCs w:val="16"/>
              </w:rPr>
            </w:pPr>
          </w:p>
          <w:p w:rsidR="0041589D" w:rsidRPr="0048760D" w:rsidRDefault="0041589D" w:rsidP="002837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003F3" w:rsidRDefault="00B53588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17</w:t>
            </w:r>
          </w:p>
          <w:p w:rsidR="00283746" w:rsidRPr="00B51FCA" w:rsidRDefault="00283746" w:rsidP="00283746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Walking Taco</w:t>
            </w:r>
          </w:p>
          <w:p w:rsidR="00283746" w:rsidRPr="00B51FCA" w:rsidRDefault="00283746" w:rsidP="00283746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Or</w:t>
            </w:r>
          </w:p>
          <w:p w:rsidR="00283746" w:rsidRPr="00B51FCA" w:rsidRDefault="00283746" w:rsidP="00283746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Fish Nuggets</w:t>
            </w:r>
          </w:p>
          <w:p w:rsidR="00283746" w:rsidRPr="00B51FCA" w:rsidRDefault="00283746" w:rsidP="00283746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W/G Roll</w:t>
            </w:r>
          </w:p>
          <w:p w:rsidR="00283746" w:rsidRPr="00B51FCA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Refried Beans</w:t>
            </w:r>
          </w:p>
          <w:p w:rsidR="00283746" w:rsidRPr="00B51FCA" w:rsidRDefault="00BB5C8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Red Peppers W / Dip</w:t>
            </w:r>
          </w:p>
          <w:p w:rsidR="00283746" w:rsidRPr="00B51FCA" w:rsidRDefault="00283746" w:rsidP="00283746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Choice of Fruit / Milk</w:t>
            </w:r>
          </w:p>
          <w:p w:rsidR="0048760D" w:rsidRDefault="0048760D" w:rsidP="00E36637">
            <w:pPr>
              <w:jc w:val="center"/>
            </w:pPr>
          </w:p>
        </w:tc>
        <w:tc>
          <w:tcPr>
            <w:tcW w:w="2016" w:type="dxa"/>
          </w:tcPr>
          <w:p w:rsidR="0048760D" w:rsidRDefault="00B53588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18</w:t>
            </w:r>
          </w:p>
          <w:p w:rsidR="00EA25B5" w:rsidRDefault="00EA25B5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</w:t>
            </w:r>
          </w:p>
          <w:p w:rsidR="00EA25B5" w:rsidRDefault="00EA25B5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EA25B5" w:rsidRDefault="00EA25B5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A25B5" w:rsidRDefault="00163B9E" w:rsidP="00EA25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Cheesesteak</w:t>
            </w:r>
          </w:p>
          <w:p w:rsidR="008E5E15" w:rsidRDefault="008E5E15" w:rsidP="008E5E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Scallop Potatoes</w:t>
            </w:r>
          </w:p>
          <w:p w:rsidR="00BD0ACE" w:rsidRDefault="008E5E15" w:rsidP="00BD0A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BD0ACE" w:rsidRDefault="00BD0ACE" w:rsidP="00BD0A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B51FCA" w:rsidRPr="00E36637" w:rsidRDefault="00B51FCA" w:rsidP="00E36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B53588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19</w:t>
            </w:r>
          </w:p>
          <w:p w:rsidR="00934EC8" w:rsidRDefault="00AD301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Stuffed Shells</w:t>
            </w:r>
          </w:p>
          <w:p w:rsidR="00AD301A" w:rsidRDefault="00AD301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934EC8" w:rsidRDefault="00934EC8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934EC8" w:rsidRDefault="00EA25B5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Cowboy Burger</w:t>
            </w:r>
          </w:p>
          <w:p w:rsidR="00934EC8" w:rsidRDefault="00934EC8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934EC8" w:rsidRDefault="008E5E15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</w:t>
            </w:r>
            <w:r w:rsidR="00934EC8">
              <w:rPr>
                <w:sz w:val="16"/>
                <w:szCs w:val="16"/>
              </w:rPr>
              <w:t xml:space="preserve"> Salad</w:t>
            </w:r>
          </w:p>
          <w:p w:rsidR="00934EC8" w:rsidRPr="00934EC8" w:rsidRDefault="00934EC8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B53588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20</w:t>
            </w:r>
          </w:p>
          <w:p w:rsidR="0048760D" w:rsidRDefault="00934EC8" w:rsidP="00E36637">
            <w:pPr>
              <w:jc w:val="center"/>
              <w:rPr>
                <w:sz w:val="16"/>
                <w:szCs w:val="16"/>
              </w:rPr>
            </w:pPr>
            <w:r w:rsidRPr="00934EC8">
              <w:rPr>
                <w:sz w:val="16"/>
                <w:szCs w:val="16"/>
              </w:rPr>
              <w:t>Pepperoni Pizza</w:t>
            </w:r>
          </w:p>
          <w:p w:rsidR="00934EC8" w:rsidRDefault="00934EC8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934EC8" w:rsidRDefault="00934EC8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934EC8" w:rsidRDefault="00934EC8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934EC8" w:rsidRDefault="0093048E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934EC8" w:rsidRPr="00934EC8" w:rsidRDefault="00934EC8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48760D" w:rsidP="0048760D"/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B47372" w:rsidRPr="001750D4" w:rsidRDefault="001932DA" w:rsidP="002522BC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89725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paghetti[1]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48760D" w:rsidRDefault="00B53588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23</w:t>
            </w:r>
          </w:p>
          <w:p w:rsidR="00AD301A" w:rsidRDefault="00AD301A" w:rsidP="008003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Spaghetti</w:t>
            </w:r>
          </w:p>
          <w:p w:rsidR="00AD301A" w:rsidRDefault="00AD301A" w:rsidP="008003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Texas Toast</w:t>
            </w:r>
          </w:p>
          <w:p w:rsidR="00934EC8" w:rsidRDefault="00934EC8" w:rsidP="008003F3">
            <w:pPr>
              <w:jc w:val="center"/>
              <w:rPr>
                <w:sz w:val="16"/>
                <w:szCs w:val="16"/>
              </w:rPr>
            </w:pPr>
            <w:r w:rsidRPr="00934EC8">
              <w:rPr>
                <w:sz w:val="16"/>
                <w:szCs w:val="16"/>
              </w:rPr>
              <w:t xml:space="preserve">Or </w:t>
            </w:r>
          </w:p>
          <w:p w:rsidR="00BE4788" w:rsidRPr="00BE4788" w:rsidRDefault="00BE4788" w:rsidP="008003F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Ham &amp; C</w:t>
            </w:r>
            <w:r w:rsidRPr="00BE4788">
              <w:rPr>
                <w:sz w:val="14"/>
                <w:szCs w:val="14"/>
              </w:rPr>
              <w:t>heese Pretzel Roll</w:t>
            </w:r>
          </w:p>
          <w:p w:rsidR="00934EC8" w:rsidRPr="00934EC8" w:rsidRDefault="00934EC8" w:rsidP="008003F3">
            <w:pPr>
              <w:jc w:val="center"/>
              <w:rPr>
                <w:sz w:val="16"/>
                <w:szCs w:val="16"/>
              </w:rPr>
            </w:pPr>
            <w:r w:rsidRPr="00934EC8">
              <w:rPr>
                <w:sz w:val="16"/>
                <w:szCs w:val="16"/>
              </w:rPr>
              <w:t>Romaine Salad</w:t>
            </w:r>
          </w:p>
          <w:p w:rsidR="00934EC8" w:rsidRPr="00934EC8" w:rsidRDefault="00934EC8" w:rsidP="008003F3">
            <w:pPr>
              <w:jc w:val="center"/>
              <w:rPr>
                <w:sz w:val="16"/>
                <w:szCs w:val="16"/>
              </w:rPr>
            </w:pPr>
            <w:r w:rsidRPr="00934EC8">
              <w:rPr>
                <w:sz w:val="16"/>
                <w:szCs w:val="16"/>
              </w:rPr>
              <w:t>Peas</w:t>
            </w:r>
          </w:p>
          <w:p w:rsidR="00934EC8" w:rsidRPr="00934EC8" w:rsidRDefault="00934EC8" w:rsidP="008003F3">
            <w:pPr>
              <w:jc w:val="center"/>
              <w:rPr>
                <w:sz w:val="16"/>
                <w:szCs w:val="16"/>
              </w:rPr>
            </w:pPr>
            <w:r w:rsidRPr="00934EC8">
              <w:rPr>
                <w:sz w:val="16"/>
                <w:szCs w:val="16"/>
              </w:rPr>
              <w:t>Choice of Fruit / Milk</w:t>
            </w:r>
          </w:p>
          <w:p w:rsidR="008003F3" w:rsidRDefault="008003F3" w:rsidP="008003F3">
            <w:pPr>
              <w:jc w:val="center"/>
              <w:rPr>
                <w:b/>
                <w:sz w:val="16"/>
                <w:szCs w:val="16"/>
              </w:rPr>
            </w:pPr>
          </w:p>
          <w:p w:rsidR="008003F3" w:rsidRDefault="008003F3" w:rsidP="008003F3">
            <w:pPr>
              <w:jc w:val="center"/>
              <w:rPr>
                <w:b/>
                <w:sz w:val="16"/>
                <w:szCs w:val="16"/>
              </w:rPr>
            </w:pPr>
          </w:p>
          <w:p w:rsidR="008003F3" w:rsidRPr="00CB1C18" w:rsidRDefault="008003F3" w:rsidP="008003F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B53588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24</w:t>
            </w:r>
          </w:p>
          <w:p w:rsidR="001C4072" w:rsidRPr="001C4072" w:rsidRDefault="001C4072" w:rsidP="00934EC8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Nacho Grande</w:t>
            </w:r>
          </w:p>
          <w:p w:rsidR="001C4072" w:rsidRPr="001C4072" w:rsidRDefault="001C4072" w:rsidP="001C4072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Or</w:t>
            </w:r>
          </w:p>
          <w:p w:rsidR="000D638D" w:rsidRPr="001C4072" w:rsidRDefault="001C4072" w:rsidP="00934EC8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Turkey Club Wrap</w:t>
            </w:r>
          </w:p>
          <w:p w:rsidR="001C4072" w:rsidRPr="001C4072" w:rsidRDefault="001C4072" w:rsidP="00934EC8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Cheesy Broccoli</w:t>
            </w:r>
          </w:p>
          <w:p w:rsidR="001C4072" w:rsidRPr="001C4072" w:rsidRDefault="001C4072" w:rsidP="00934EC8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Cucumber W / Dip</w:t>
            </w:r>
          </w:p>
          <w:p w:rsidR="001C4072" w:rsidRPr="001C4072" w:rsidRDefault="001C4072" w:rsidP="00934EC8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Choice of Fruit / Milk</w:t>
            </w:r>
          </w:p>
          <w:p w:rsidR="001C4072" w:rsidRPr="00163B9E" w:rsidRDefault="001C4072" w:rsidP="00934EC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016" w:type="dxa"/>
          </w:tcPr>
          <w:p w:rsidR="00B51FCA" w:rsidRDefault="00B53588" w:rsidP="00B51F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25</w:t>
            </w:r>
          </w:p>
          <w:p w:rsidR="003B2A3F" w:rsidRDefault="00AD301A" w:rsidP="00AD30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Soft Shell Tacos</w:t>
            </w:r>
          </w:p>
          <w:p w:rsidR="00934EC8" w:rsidRDefault="00934EC8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934EC8" w:rsidRDefault="003B2A3F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Chicken Sandwich</w:t>
            </w:r>
          </w:p>
          <w:p w:rsidR="00934EC8" w:rsidRDefault="00163B9E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934EC8" w:rsidRDefault="001932DA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Refried Beans</w:t>
            </w:r>
          </w:p>
          <w:p w:rsidR="00934EC8" w:rsidRDefault="00934EC8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B51FCA" w:rsidRPr="004923EE" w:rsidRDefault="00B51FCA" w:rsidP="00934EC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B53588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26</w:t>
            </w:r>
          </w:p>
          <w:p w:rsidR="00B51FCA" w:rsidRDefault="00861FA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Macaroni &amp; Cheese</w:t>
            </w:r>
          </w:p>
          <w:p w:rsidR="00934EC8" w:rsidRDefault="00934EC8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3B2A3F" w:rsidRDefault="00BE4788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934EC8" w:rsidRDefault="00934EC8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934EC8" w:rsidRDefault="00405CB0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</w:p>
          <w:p w:rsidR="00934EC8" w:rsidRPr="004923EE" w:rsidRDefault="00934EC8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B53588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27</w:t>
            </w:r>
          </w:p>
          <w:p w:rsidR="006C6347" w:rsidRDefault="00934EC8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Pizza</w:t>
            </w:r>
          </w:p>
          <w:p w:rsidR="00934EC8" w:rsidRDefault="00934EC8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934EC8" w:rsidRDefault="003B2A3F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Steak &amp; Cheese Wrap</w:t>
            </w:r>
          </w:p>
          <w:p w:rsidR="00934EC8" w:rsidRDefault="00405CB0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Red Bell Peppers w/ dip</w:t>
            </w:r>
          </w:p>
          <w:p w:rsidR="00934EC8" w:rsidRDefault="008E5E15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  <w:r w:rsidR="00934EC8">
              <w:rPr>
                <w:sz w:val="16"/>
                <w:szCs w:val="16"/>
              </w:rPr>
              <w:t xml:space="preserve"> </w:t>
            </w:r>
          </w:p>
          <w:p w:rsidR="00934EC8" w:rsidRPr="004923EE" w:rsidRDefault="00934EC8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A3297F" w:rsidRDefault="00D15785">
            <w:r>
              <w:t>Middle/HS Lunch-</w:t>
            </w:r>
          </w:p>
          <w:p w:rsidR="00D15785" w:rsidRDefault="005A534F">
            <w:r>
              <w:t xml:space="preserve">$ </w:t>
            </w:r>
            <w:r w:rsidR="00EE336A">
              <w:t>2.80</w:t>
            </w:r>
          </w:p>
          <w:p w:rsidR="00D15785" w:rsidRDefault="00D15785">
            <w:r>
              <w:t>Milk - .50</w:t>
            </w:r>
          </w:p>
          <w:p w:rsidR="00D15785" w:rsidRDefault="00E60DBD">
            <w:r>
              <w:t>Reduced - .40</w:t>
            </w:r>
          </w:p>
          <w:p w:rsidR="00D15785" w:rsidRDefault="00D15785"/>
        </w:tc>
      </w:tr>
      <w:tr w:rsidR="00A3297F" w:rsidRPr="00B51FCA" w:rsidTr="00241419">
        <w:trPr>
          <w:trHeight w:hRule="exact" w:val="1500"/>
        </w:trPr>
        <w:tc>
          <w:tcPr>
            <w:tcW w:w="2016" w:type="dxa"/>
          </w:tcPr>
          <w:p w:rsidR="00241419" w:rsidRPr="00B51FCA" w:rsidRDefault="00241419" w:rsidP="00CC7C03">
            <w:pPr>
              <w:jc w:val="center"/>
              <w:rPr>
                <w:b/>
                <w:i/>
              </w:rPr>
            </w:pPr>
          </w:p>
          <w:p w:rsidR="00241419" w:rsidRPr="00B51FCA" w:rsidRDefault="00241419" w:rsidP="00CC7C03">
            <w:pPr>
              <w:jc w:val="center"/>
              <w:rPr>
                <w:b/>
                <w:i/>
              </w:rPr>
            </w:pPr>
          </w:p>
          <w:p w:rsidR="00A3297F" w:rsidRPr="00B51FCA" w:rsidRDefault="00241419" w:rsidP="00CC7C03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>No breakfast on two hour delays</w:t>
            </w:r>
          </w:p>
        </w:tc>
        <w:tc>
          <w:tcPr>
            <w:tcW w:w="2016" w:type="dxa"/>
          </w:tcPr>
          <w:p w:rsidR="008003F3" w:rsidRDefault="00B53588" w:rsidP="00B51F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30</w:t>
            </w:r>
            <w:r w:rsidR="00ED0FB3">
              <w:rPr>
                <w:sz w:val="16"/>
                <w:szCs w:val="16"/>
              </w:rPr>
              <w:t xml:space="preserve"> </w:t>
            </w:r>
          </w:p>
          <w:p w:rsidR="0093048E" w:rsidRDefault="00EA25B5" w:rsidP="00EA25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Tomato Soup</w:t>
            </w:r>
          </w:p>
          <w:p w:rsidR="00EA25B5" w:rsidRDefault="00EA25B5" w:rsidP="00EA25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Cheese</w:t>
            </w:r>
          </w:p>
          <w:p w:rsidR="00EA25B5" w:rsidRDefault="00EA25B5" w:rsidP="00EA25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EA25B5" w:rsidRDefault="00EA25B5" w:rsidP="00EA25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Fajita</w:t>
            </w:r>
          </w:p>
          <w:p w:rsidR="00EA25B5" w:rsidRDefault="00EA25B5" w:rsidP="00EA25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EA25B5" w:rsidRDefault="00EA25B5" w:rsidP="00EA25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EA25B5" w:rsidRPr="00B51FCA" w:rsidRDefault="00EA25B5" w:rsidP="00EA25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Milk / Fruit</w:t>
            </w:r>
          </w:p>
        </w:tc>
        <w:tc>
          <w:tcPr>
            <w:tcW w:w="2016" w:type="dxa"/>
          </w:tcPr>
          <w:p w:rsidR="008003F3" w:rsidRDefault="00B53588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</w:t>
            </w:r>
          </w:p>
          <w:p w:rsidR="00BE4788" w:rsidRPr="00EA25B5" w:rsidRDefault="00EA25B5" w:rsidP="00283746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>Walking Taco</w:t>
            </w:r>
          </w:p>
          <w:p w:rsidR="00EA25B5" w:rsidRPr="00EA25B5" w:rsidRDefault="00EA25B5" w:rsidP="00283746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>Or</w:t>
            </w:r>
          </w:p>
          <w:p w:rsidR="00EA25B5" w:rsidRPr="00EA25B5" w:rsidRDefault="00EA25B5" w:rsidP="00283746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 xml:space="preserve">Fish Nuggets </w:t>
            </w:r>
          </w:p>
          <w:p w:rsidR="00EA25B5" w:rsidRPr="00EA25B5" w:rsidRDefault="00EA25B5" w:rsidP="00283746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>W / Roll</w:t>
            </w:r>
          </w:p>
          <w:p w:rsidR="00EA25B5" w:rsidRPr="00EA25B5" w:rsidRDefault="00EA25B5" w:rsidP="00283746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>Refried Beans</w:t>
            </w:r>
          </w:p>
          <w:p w:rsidR="00EA25B5" w:rsidRPr="00EA25B5" w:rsidRDefault="00EA25B5" w:rsidP="00283746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>Baby Carrots</w:t>
            </w:r>
          </w:p>
          <w:p w:rsidR="00EA25B5" w:rsidRPr="00EA25B5" w:rsidRDefault="00EA25B5" w:rsidP="00283746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>Choice of Fruit / Milk</w:t>
            </w:r>
          </w:p>
          <w:p w:rsidR="00EA25B5" w:rsidRPr="00BE4788" w:rsidRDefault="00EA25B5" w:rsidP="0028374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016" w:type="dxa"/>
          </w:tcPr>
          <w:p w:rsidR="006F70E3" w:rsidRDefault="00B53588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</w:t>
            </w:r>
          </w:p>
          <w:p w:rsidR="00BE4788" w:rsidRDefault="00BE4788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Cheesesteak </w:t>
            </w:r>
          </w:p>
          <w:p w:rsidR="00BE4788" w:rsidRDefault="00BE4788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E4788" w:rsidRDefault="00BE4788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Spicy Chicken Sandwich</w:t>
            </w:r>
          </w:p>
          <w:p w:rsidR="00BE4788" w:rsidRDefault="0093048E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93048E" w:rsidRDefault="0093048E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</w:t>
            </w:r>
          </w:p>
          <w:p w:rsidR="0093048E" w:rsidRPr="00B51FCA" w:rsidRDefault="0093048E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B51FCA" w:rsidRDefault="00B53588" w:rsidP="00B51F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3</w:t>
            </w:r>
          </w:p>
          <w:p w:rsidR="00BE4788" w:rsidRDefault="00BE4788" w:rsidP="00BE47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Turkey Sandwich</w:t>
            </w:r>
          </w:p>
          <w:p w:rsidR="00BE4788" w:rsidRDefault="00BE4788" w:rsidP="00BE47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gravy</w:t>
            </w:r>
          </w:p>
          <w:p w:rsidR="00BE4788" w:rsidRDefault="00BE4788" w:rsidP="00BE47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E4788" w:rsidRDefault="00BE4788" w:rsidP="00BE47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</w:t>
            </w:r>
          </w:p>
          <w:p w:rsidR="00BE4788" w:rsidRDefault="00BE4788" w:rsidP="00BE47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</w:t>
            </w:r>
          </w:p>
          <w:p w:rsidR="00BE4788" w:rsidRDefault="00BE4788" w:rsidP="00BE47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BE4788" w:rsidRPr="00B51FCA" w:rsidRDefault="00BE4788" w:rsidP="00BE47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B51FCA" w:rsidRDefault="00B53588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4</w:t>
            </w:r>
            <w:bookmarkStart w:id="0" w:name="_GoBack"/>
            <w:bookmarkEnd w:id="0"/>
          </w:p>
          <w:p w:rsidR="00BE4788" w:rsidRDefault="00BE4788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:rsidR="00BE4788" w:rsidRDefault="00BE4788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E4788" w:rsidRDefault="00BE4788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Fish Sandwich </w:t>
            </w:r>
          </w:p>
          <w:p w:rsidR="00BE4788" w:rsidRDefault="00BE4788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 w/ Cheese</w:t>
            </w:r>
          </w:p>
          <w:p w:rsidR="00BE4788" w:rsidRDefault="0093048E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93048E" w:rsidRPr="00B51FCA" w:rsidRDefault="0093048E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11C4F" w:rsidRPr="00B51FCA" w:rsidRDefault="00411C4F" w:rsidP="00411C4F">
            <w:pPr>
              <w:jc w:val="center"/>
              <w:rPr>
                <w:b/>
                <w:i/>
                <w:noProof/>
              </w:rPr>
            </w:pPr>
          </w:p>
          <w:p w:rsidR="00411C4F" w:rsidRPr="00B51FCA" w:rsidRDefault="00411C4F" w:rsidP="00411C4F">
            <w:pPr>
              <w:jc w:val="center"/>
              <w:rPr>
                <w:b/>
                <w:i/>
                <w:noProof/>
              </w:rPr>
            </w:pPr>
          </w:p>
          <w:p w:rsidR="00CE5E6E" w:rsidRPr="00B51FCA" w:rsidRDefault="00411C4F" w:rsidP="00411C4F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  <w:noProof/>
              </w:rPr>
              <w:t>Menu subject to change</w:t>
            </w:r>
          </w:p>
        </w:tc>
      </w:tr>
    </w:tbl>
    <w:p w:rsidR="00A3297F" w:rsidRPr="00B51FCA" w:rsidRDefault="00A3297F">
      <w:pPr>
        <w:jc w:val="center"/>
        <w:rPr>
          <w:i/>
        </w:rPr>
      </w:pP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06119"/>
    <w:rsid w:val="000134BD"/>
    <w:rsid w:val="000152C8"/>
    <w:rsid w:val="00031507"/>
    <w:rsid w:val="00031EDE"/>
    <w:rsid w:val="00044508"/>
    <w:rsid w:val="000539EA"/>
    <w:rsid w:val="00054908"/>
    <w:rsid w:val="000772BF"/>
    <w:rsid w:val="000834B0"/>
    <w:rsid w:val="00093D17"/>
    <w:rsid w:val="000C4273"/>
    <w:rsid w:val="000D638D"/>
    <w:rsid w:val="000E436B"/>
    <w:rsid w:val="0011320A"/>
    <w:rsid w:val="00137F84"/>
    <w:rsid w:val="001531A1"/>
    <w:rsid w:val="00163B9E"/>
    <w:rsid w:val="001750D4"/>
    <w:rsid w:val="00186CBA"/>
    <w:rsid w:val="001932DA"/>
    <w:rsid w:val="001C4072"/>
    <w:rsid w:val="001C63DB"/>
    <w:rsid w:val="001E352D"/>
    <w:rsid w:val="00227006"/>
    <w:rsid w:val="00241419"/>
    <w:rsid w:val="00250E6E"/>
    <w:rsid w:val="002522BC"/>
    <w:rsid w:val="00276BCA"/>
    <w:rsid w:val="002806BB"/>
    <w:rsid w:val="00281D26"/>
    <w:rsid w:val="0028344D"/>
    <w:rsid w:val="0028362F"/>
    <w:rsid w:val="00283746"/>
    <w:rsid w:val="0029275C"/>
    <w:rsid w:val="002A503A"/>
    <w:rsid w:val="002C5340"/>
    <w:rsid w:val="002E24F7"/>
    <w:rsid w:val="002F2560"/>
    <w:rsid w:val="00302773"/>
    <w:rsid w:val="003071CB"/>
    <w:rsid w:val="00346F66"/>
    <w:rsid w:val="00355051"/>
    <w:rsid w:val="003B2138"/>
    <w:rsid w:val="003B2413"/>
    <w:rsid w:val="003B2A3F"/>
    <w:rsid w:val="003C43E9"/>
    <w:rsid w:val="003C4DBD"/>
    <w:rsid w:val="003E2535"/>
    <w:rsid w:val="003E7F1E"/>
    <w:rsid w:val="003F50F8"/>
    <w:rsid w:val="00405CB0"/>
    <w:rsid w:val="00411C4F"/>
    <w:rsid w:val="0041589D"/>
    <w:rsid w:val="00415D3C"/>
    <w:rsid w:val="004173FA"/>
    <w:rsid w:val="00422B88"/>
    <w:rsid w:val="004268EC"/>
    <w:rsid w:val="004304C0"/>
    <w:rsid w:val="004465DA"/>
    <w:rsid w:val="004503ED"/>
    <w:rsid w:val="00451017"/>
    <w:rsid w:val="00455319"/>
    <w:rsid w:val="00460F87"/>
    <w:rsid w:val="0048760D"/>
    <w:rsid w:val="00487744"/>
    <w:rsid w:val="004923EE"/>
    <w:rsid w:val="004A6088"/>
    <w:rsid w:val="004B685C"/>
    <w:rsid w:val="004D452B"/>
    <w:rsid w:val="004D70EF"/>
    <w:rsid w:val="004E2E18"/>
    <w:rsid w:val="004F2E46"/>
    <w:rsid w:val="005014E8"/>
    <w:rsid w:val="0050680D"/>
    <w:rsid w:val="005078D7"/>
    <w:rsid w:val="00507C2A"/>
    <w:rsid w:val="00513D79"/>
    <w:rsid w:val="00540343"/>
    <w:rsid w:val="00543428"/>
    <w:rsid w:val="00551BF5"/>
    <w:rsid w:val="00552617"/>
    <w:rsid w:val="00554AD2"/>
    <w:rsid w:val="0055728B"/>
    <w:rsid w:val="00573087"/>
    <w:rsid w:val="005733E8"/>
    <w:rsid w:val="00586FEC"/>
    <w:rsid w:val="00592B3E"/>
    <w:rsid w:val="005A19A4"/>
    <w:rsid w:val="005A534F"/>
    <w:rsid w:val="005A5A11"/>
    <w:rsid w:val="005B4A28"/>
    <w:rsid w:val="005B6106"/>
    <w:rsid w:val="005B767D"/>
    <w:rsid w:val="005C22DF"/>
    <w:rsid w:val="005D6429"/>
    <w:rsid w:val="005F1CF7"/>
    <w:rsid w:val="005F25FD"/>
    <w:rsid w:val="00603ECE"/>
    <w:rsid w:val="006106A5"/>
    <w:rsid w:val="006200F2"/>
    <w:rsid w:val="00637F28"/>
    <w:rsid w:val="00653C02"/>
    <w:rsid w:val="00662690"/>
    <w:rsid w:val="00676AD6"/>
    <w:rsid w:val="006854E6"/>
    <w:rsid w:val="00685DA2"/>
    <w:rsid w:val="006A03AE"/>
    <w:rsid w:val="006A7324"/>
    <w:rsid w:val="006C1DFF"/>
    <w:rsid w:val="006C6347"/>
    <w:rsid w:val="006D6B82"/>
    <w:rsid w:val="006F70E3"/>
    <w:rsid w:val="0070564A"/>
    <w:rsid w:val="00774237"/>
    <w:rsid w:val="0077431A"/>
    <w:rsid w:val="007B6798"/>
    <w:rsid w:val="008003F3"/>
    <w:rsid w:val="00804786"/>
    <w:rsid w:val="0083208E"/>
    <w:rsid w:val="008403D3"/>
    <w:rsid w:val="00841987"/>
    <w:rsid w:val="00861FAA"/>
    <w:rsid w:val="00886A57"/>
    <w:rsid w:val="0088754F"/>
    <w:rsid w:val="00890C70"/>
    <w:rsid w:val="008B2BC8"/>
    <w:rsid w:val="008B6186"/>
    <w:rsid w:val="008C6C9B"/>
    <w:rsid w:val="008E5E15"/>
    <w:rsid w:val="00904612"/>
    <w:rsid w:val="00911C8F"/>
    <w:rsid w:val="00916300"/>
    <w:rsid w:val="0093048E"/>
    <w:rsid w:val="00934EC8"/>
    <w:rsid w:val="0096002E"/>
    <w:rsid w:val="0097013F"/>
    <w:rsid w:val="0097260C"/>
    <w:rsid w:val="00995165"/>
    <w:rsid w:val="009A7BDE"/>
    <w:rsid w:val="009C3A64"/>
    <w:rsid w:val="009C617A"/>
    <w:rsid w:val="009E4A16"/>
    <w:rsid w:val="009F21DB"/>
    <w:rsid w:val="00A3297F"/>
    <w:rsid w:val="00A51D81"/>
    <w:rsid w:val="00A54279"/>
    <w:rsid w:val="00A54481"/>
    <w:rsid w:val="00A57756"/>
    <w:rsid w:val="00A64282"/>
    <w:rsid w:val="00A70DEA"/>
    <w:rsid w:val="00A812BB"/>
    <w:rsid w:val="00A952CF"/>
    <w:rsid w:val="00AB641F"/>
    <w:rsid w:val="00AC50E0"/>
    <w:rsid w:val="00AD301A"/>
    <w:rsid w:val="00AF79FE"/>
    <w:rsid w:val="00B075E2"/>
    <w:rsid w:val="00B1021B"/>
    <w:rsid w:val="00B3150D"/>
    <w:rsid w:val="00B47372"/>
    <w:rsid w:val="00B51FCA"/>
    <w:rsid w:val="00B53588"/>
    <w:rsid w:val="00B61592"/>
    <w:rsid w:val="00B66AA6"/>
    <w:rsid w:val="00B66EB9"/>
    <w:rsid w:val="00B9563A"/>
    <w:rsid w:val="00BB5C86"/>
    <w:rsid w:val="00BC3A63"/>
    <w:rsid w:val="00BD0ACE"/>
    <w:rsid w:val="00BD4256"/>
    <w:rsid w:val="00BE2689"/>
    <w:rsid w:val="00BE4788"/>
    <w:rsid w:val="00C06085"/>
    <w:rsid w:val="00C17D43"/>
    <w:rsid w:val="00C2754C"/>
    <w:rsid w:val="00C35A32"/>
    <w:rsid w:val="00C8172E"/>
    <w:rsid w:val="00C82287"/>
    <w:rsid w:val="00C93A0A"/>
    <w:rsid w:val="00CB1C18"/>
    <w:rsid w:val="00CB2CFB"/>
    <w:rsid w:val="00CC7C03"/>
    <w:rsid w:val="00CD167D"/>
    <w:rsid w:val="00CD1CBB"/>
    <w:rsid w:val="00CE5E6E"/>
    <w:rsid w:val="00D15785"/>
    <w:rsid w:val="00D25F8C"/>
    <w:rsid w:val="00D517D6"/>
    <w:rsid w:val="00D74CF6"/>
    <w:rsid w:val="00D97AC8"/>
    <w:rsid w:val="00DC3D70"/>
    <w:rsid w:val="00DD4A6B"/>
    <w:rsid w:val="00DD5D2D"/>
    <w:rsid w:val="00E20886"/>
    <w:rsid w:val="00E24466"/>
    <w:rsid w:val="00E36637"/>
    <w:rsid w:val="00E47CA4"/>
    <w:rsid w:val="00E54668"/>
    <w:rsid w:val="00E60DBD"/>
    <w:rsid w:val="00EA25B5"/>
    <w:rsid w:val="00EB776F"/>
    <w:rsid w:val="00ED0FB3"/>
    <w:rsid w:val="00EE2E36"/>
    <w:rsid w:val="00EE336A"/>
    <w:rsid w:val="00EF5B27"/>
    <w:rsid w:val="00F0172E"/>
    <w:rsid w:val="00F16D8B"/>
    <w:rsid w:val="00F46745"/>
    <w:rsid w:val="00F90A11"/>
    <w:rsid w:val="00FA585D"/>
    <w:rsid w:val="00FA7717"/>
    <w:rsid w:val="00FD1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975AA6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71A14"/>
    <w:rsid w:val="000946BC"/>
    <w:rsid w:val="000B5137"/>
    <w:rsid w:val="00121A74"/>
    <w:rsid w:val="0014171C"/>
    <w:rsid w:val="001502DF"/>
    <w:rsid w:val="001771CF"/>
    <w:rsid w:val="001C07A5"/>
    <w:rsid w:val="002515FF"/>
    <w:rsid w:val="002745DE"/>
    <w:rsid w:val="002A556A"/>
    <w:rsid w:val="002C6AA0"/>
    <w:rsid w:val="00352399"/>
    <w:rsid w:val="003730B6"/>
    <w:rsid w:val="003734A2"/>
    <w:rsid w:val="003A6EAC"/>
    <w:rsid w:val="003F606B"/>
    <w:rsid w:val="004536C1"/>
    <w:rsid w:val="00464013"/>
    <w:rsid w:val="0046434A"/>
    <w:rsid w:val="0046738D"/>
    <w:rsid w:val="00495B5B"/>
    <w:rsid w:val="004B2F46"/>
    <w:rsid w:val="005E34B9"/>
    <w:rsid w:val="006017C3"/>
    <w:rsid w:val="00643F30"/>
    <w:rsid w:val="00667C73"/>
    <w:rsid w:val="00672559"/>
    <w:rsid w:val="006A32EB"/>
    <w:rsid w:val="006D58B0"/>
    <w:rsid w:val="006E75B0"/>
    <w:rsid w:val="007D5056"/>
    <w:rsid w:val="007E4133"/>
    <w:rsid w:val="008C5E13"/>
    <w:rsid w:val="008D2D22"/>
    <w:rsid w:val="00904025"/>
    <w:rsid w:val="00936F4A"/>
    <w:rsid w:val="00947206"/>
    <w:rsid w:val="00952268"/>
    <w:rsid w:val="00974B7C"/>
    <w:rsid w:val="00A20B20"/>
    <w:rsid w:val="00A4185C"/>
    <w:rsid w:val="00AA499B"/>
    <w:rsid w:val="00AC1913"/>
    <w:rsid w:val="00AD3FE3"/>
    <w:rsid w:val="00AF18F4"/>
    <w:rsid w:val="00B04EA8"/>
    <w:rsid w:val="00B55885"/>
    <w:rsid w:val="00B57AC4"/>
    <w:rsid w:val="00B65E4A"/>
    <w:rsid w:val="00BB59F0"/>
    <w:rsid w:val="00BB7A9F"/>
    <w:rsid w:val="00BC3670"/>
    <w:rsid w:val="00C134D2"/>
    <w:rsid w:val="00C42CE0"/>
    <w:rsid w:val="00CA22E2"/>
    <w:rsid w:val="00D612B6"/>
    <w:rsid w:val="00DC1CBF"/>
    <w:rsid w:val="00E34FF8"/>
    <w:rsid w:val="00E50594"/>
    <w:rsid w:val="00E66539"/>
    <w:rsid w:val="00EA2364"/>
    <w:rsid w:val="00EF4FC7"/>
    <w:rsid w:val="00F069E6"/>
    <w:rsid w:val="00F261FE"/>
    <w:rsid w:val="00F45A57"/>
    <w:rsid w:val="00F75D8B"/>
    <w:rsid w:val="00F81F3C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4317C1-2BDF-40BA-82AF-BCFE8B74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84</TotalTime>
  <Pages>1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7</cp:revision>
  <cp:lastPrinted>2015-09-04T12:23:00Z</cp:lastPrinted>
  <dcterms:created xsi:type="dcterms:W3CDTF">2019-08-14T15:42:00Z</dcterms:created>
  <dcterms:modified xsi:type="dcterms:W3CDTF">2019-08-20T13:35:00Z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