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D74CF6">
                                  <w:rPr>
                                    <w:sz w:val="28"/>
                                    <w:szCs w:val="28"/>
                                  </w:rPr>
                                  <w:t xml:space="preserve"> September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E04A5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D74CF6">
                            <w:rPr>
                              <w:sz w:val="28"/>
                              <w:szCs w:val="28"/>
                            </w:rPr>
                            <w:t xml:space="preserve"> September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E04A5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2E04A5">
            <w:r>
              <w:rPr>
                <w:noProof/>
              </w:rPr>
              <w:drawing>
                <wp:inline distT="0" distB="0" distL="0" distR="0">
                  <wp:extent cx="1143000" cy="8667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ptember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</w:t>
            </w:r>
          </w:p>
          <w:p w:rsidR="002E04A5" w:rsidRDefault="00C327F0" w:rsidP="002E04A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07110" cy="78105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BOR-DAY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E04A5" w:rsidRDefault="0030043B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5728B" w:rsidRPr="00E60DBD" w:rsidRDefault="0055728B" w:rsidP="00554AD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4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2E04A5" w:rsidRPr="00B51FCA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2E04A5" w:rsidRDefault="0030043B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2E04A5" w:rsidRPr="00B51FCA" w:rsidRDefault="00B23BF8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2E04A5" w:rsidRPr="00B51FCA" w:rsidRDefault="00B23BF8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 / Dip</w:t>
            </w:r>
          </w:p>
          <w:p w:rsidR="002E04A5" w:rsidRPr="00B51FCA" w:rsidRDefault="002E04A5" w:rsidP="002E04A5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55728B" w:rsidRPr="00E60DBD" w:rsidRDefault="0055728B" w:rsidP="002E04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:rsidR="002E04A5" w:rsidRDefault="001A6F5F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1A6F5F" w:rsidRDefault="001A6F5F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1A6F5F" w:rsidRDefault="001A6F5F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A6F5F" w:rsidRDefault="001A6F5F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A6F5F" w:rsidRDefault="001A6F5F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283746" w:rsidRPr="00E60DBD" w:rsidRDefault="00283746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:rsidR="00415D3C" w:rsidRDefault="009C659A" w:rsidP="00415D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1A6F5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83746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97260C" w:rsidRDefault="00283746" w:rsidP="0028374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:rsidR="009A7BDE" w:rsidRDefault="009A7BDE" w:rsidP="00551BF5">
            <w:pPr>
              <w:jc w:val="center"/>
              <w:rPr>
                <w:sz w:val="16"/>
                <w:szCs w:val="16"/>
              </w:rPr>
            </w:pP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1A6F5F" w:rsidRDefault="001A6F5F" w:rsidP="00551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School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10</w:t>
            </w:r>
          </w:p>
          <w:p w:rsidR="005C22DF" w:rsidRDefault="005C22DF" w:rsidP="001A6F5F">
            <w:pPr>
              <w:jc w:val="center"/>
              <w:rPr>
                <w:sz w:val="16"/>
                <w:szCs w:val="16"/>
              </w:rPr>
            </w:pPr>
          </w:p>
          <w:p w:rsidR="001A6F5F" w:rsidRDefault="001A6F5F" w:rsidP="001A6F5F">
            <w:pPr>
              <w:jc w:val="center"/>
              <w:rPr>
                <w:sz w:val="16"/>
                <w:szCs w:val="16"/>
              </w:rPr>
            </w:pPr>
          </w:p>
          <w:p w:rsidR="001A6F5F" w:rsidRPr="001A6F5F" w:rsidRDefault="001A6F5F" w:rsidP="001A6F5F">
            <w:pPr>
              <w:jc w:val="center"/>
              <w:rPr>
                <w:sz w:val="28"/>
                <w:szCs w:val="28"/>
              </w:rPr>
            </w:pPr>
            <w:r w:rsidRPr="001A6F5F">
              <w:rPr>
                <w:sz w:val="28"/>
                <w:szCs w:val="28"/>
              </w:rPr>
              <w:t>No School</w:t>
            </w:r>
          </w:p>
        </w:tc>
        <w:tc>
          <w:tcPr>
            <w:tcW w:w="2016" w:type="dxa"/>
          </w:tcPr>
          <w:p w:rsidR="0048760D" w:rsidRDefault="002E04A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11</w:t>
            </w:r>
          </w:p>
          <w:p w:rsidR="00C327F0" w:rsidRDefault="00C327F0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Shrimp Poppers </w:t>
            </w:r>
          </w:p>
          <w:p w:rsidR="00C327F0" w:rsidRDefault="00C327F0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C659A" w:rsidRDefault="009C659A" w:rsidP="009C65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283746" w:rsidRDefault="00355051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Steamed </w:t>
            </w:r>
            <w:r w:rsidR="00283746"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327F0" w:rsidRDefault="00C327F0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:rsidR="00C327F0" w:rsidRDefault="00C327F0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C327F0" w:rsidRDefault="00C327F0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327F0" w:rsidRDefault="00B23BF8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C327F0" w:rsidRDefault="00B23BF8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327F0" w:rsidRDefault="00C327F0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29275C" w:rsidRPr="00552617" w:rsidRDefault="00C327F0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</w:t>
            </w:r>
            <w:r w:rsidR="00146F22">
              <w:rPr>
                <w:sz w:val="16"/>
                <w:szCs w:val="16"/>
              </w:rPr>
              <w:t xml:space="preserve"> Milk</w:t>
            </w:r>
            <w:bookmarkStart w:id="0" w:name="_GoBack"/>
            <w:bookmarkEnd w:id="0"/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:rsidR="00886A57" w:rsidRPr="00861FAA" w:rsidRDefault="009C659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Pepperoni </w:t>
            </w:r>
            <w:r w:rsidR="00551BF5" w:rsidRPr="00861FAA">
              <w:rPr>
                <w:sz w:val="16"/>
                <w:szCs w:val="16"/>
              </w:rPr>
              <w:t>Pizza</w:t>
            </w:r>
          </w:p>
          <w:p w:rsidR="00551BF5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9C659A" w:rsidRPr="00861FAA" w:rsidRDefault="009C659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551BF5" w:rsidRPr="00861FAA" w:rsidRDefault="000B0ABD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51017" w:rsidRPr="00861FAA" w:rsidRDefault="000B0ABD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61FAA" w:rsidRPr="00861FAA" w:rsidRDefault="00861FAA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41589D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5C22DF" w:rsidRPr="005C22DF" w:rsidRDefault="005C22DF" w:rsidP="00F0172E">
            <w:pPr>
              <w:jc w:val="center"/>
              <w:rPr>
                <w:sz w:val="16"/>
                <w:szCs w:val="16"/>
              </w:rPr>
            </w:pP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:rsidR="0041589D" w:rsidRDefault="0019637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196375" w:rsidRDefault="0019637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96375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30043B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0043B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 </w:t>
            </w:r>
          </w:p>
          <w:p w:rsidR="0030043B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17</w:t>
            </w:r>
          </w:p>
          <w:p w:rsidR="00283746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9C659A" w:rsidRPr="00B51FCA" w:rsidRDefault="00FD4823" w:rsidP="009C65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9C659A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 W / Roll</w:t>
            </w:r>
          </w:p>
          <w:p w:rsidR="009C659A" w:rsidRPr="00B51FCA" w:rsidRDefault="0030043B" w:rsidP="009C65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83746" w:rsidRPr="00B51FCA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283746" w:rsidRPr="00B51FCA" w:rsidRDefault="00283746" w:rsidP="00283746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48760D" w:rsidRDefault="0048760D" w:rsidP="00E36637">
            <w:pPr>
              <w:jc w:val="center"/>
            </w:pPr>
          </w:p>
        </w:tc>
        <w:tc>
          <w:tcPr>
            <w:tcW w:w="2016" w:type="dxa"/>
          </w:tcPr>
          <w:p w:rsidR="0048760D" w:rsidRDefault="002E04A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18</w:t>
            </w:r>
          </w:p>
          <w:p w:rsidR="00B51FCA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FD4823" w:rsidRDefault="0030043B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FD4823" w:rsidRPr="00E36637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:rsidR="00934EC8" w:rsidRDefault="00C327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W/ Meatballs</w:t>
            </w:r>
          </w:p>
          <w:p w:rsidR="00C327F0" w:rsidRDefault="00FD482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9C659A" w:rsidRDefault="009C659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327F0" w:rsidRDefault="00FD482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9C659A" w:rsidRDefault="004D35C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934EC8" w:rsidRP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:rsidR="0048760D" w:rsidRDefault="009C659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34EC8" w:rsidRDefault="00FD482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Emoji </w:t>
            </w:r>
            <w:r w:rsidR="00934EC8">
              <w:rPr>
                <w:sz w:val="16"/>
                <w:szCs w:val="16"/>
              </w:rPr>
              <w:t>Fries</w:t>
            </w:r>
          </w:p>
          <w:p w:rsidR="00934EC8" w:rsidRP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Pr="000B0ABD" w:rsidRDefault="00197052" w:rsidP="0048760D">
            <w:pPr>
              <w:rPr>
                <w:sz w:val="16"/>
                <w:szCs w:val="16"/>
              </w:rPr>
            </w:pPr>
            <w:r w:rsidRPr="000B0ABD">
              <w:rPr>
                <w:sz w:val="16"/>
                <w:szCs w:val="16"/>
              </w:rPr>
              <w:t>Pre-K Alternative</w:t>
            </w:r>
          </w:p>
          <w:p w:rsidR="00197052" w:rsidRDefault="00196375" w:rsidP="004876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24</w:t>
            </w:r>
            <w:r w:rsidRPr="00196375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</w:t>
            </w:r>
          </w:p>
          <w:p w:rsidR="00196375" w:rsidRPr="000B0ABD" w:rsidRDefault="00196375" w:rsidP="004876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 / Roll</w:t>
            </w:r>
          </w:p>
          <w:p w:rsidR="00196375" w:rsidRDefault="00196375" w:rsidP="00196375"/>
          <w:p w:rsidR="000B0ABD" w:rsidRDefault="000B0AB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C327F0" w:rsidP="002522B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18515"/>
                  <wp:effectExtent l="0" t="0" r="952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zza[2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8" cy="83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:rsidR="008003F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Tomato Soup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 xml:space="preserve">Grilled Cheese 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Or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BBQ Rib Sandwich</w:t>
            </w:r>
          </w:p>
          <w:p w:rsidR="008003F3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96375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96375" w:rsidRPr="00FD4823" w:rsidRDefault="00196375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24</w:t>
            </w:r>
          </w:p>
          <w:p w:rsidR="00197052" w:rsidRDefault="00FD482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FD4823" w:rsidRDefault="00FD482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4823" w:rsidRDefault="0019637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196375" w:rsidRDefault="0030043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&amp; Carrots W / Dip</w:t>
            </w:r>
          </w:p>
          <w:p w:rsidR="0030043B" w:rsidRDefault="0030043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0043B" w:rsidRDefault="0030043B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638D" w:rsidRPr="00163B9E" w:rsidRDefault="000D638D" w:rsidP="00934EC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2E04A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25</w:t>
            </w:r>
            <w:r w:rsidR="00B51FCA">
              <w:rPr>
                <w:sz w:val="16"/>
                <w:szCs w:val="16"/>
              </w:rPr>
              <w:t xml:space="preserve"> </w:t>
            </w:r>
          </w:p>
          <w:p w:rsidR="00B51FCA" w:rsidRDefault="00FD4823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</w:t>
            </w:r>
            <w:r w:rsidR="0051737A">
              <w:rPr>
                <w:sz w:val="16"/>
                <w:szCs w:val="16"/>
              </w:rPr>
              <w:t xml:space="preserve"> Sticks</w:t>
            </w:r>
          </w:p>
          <w:p w:rsidR="00FD4823" w:rsidRDefault="00FD4823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FD4823" w:rsidRDefault="00FD4823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4823" w:rsidRDefault="00196375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196375" w:rsidRDefault="00196375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30043B" w:rsidRPr="004923EE" w:rsidRDefault="0030043B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:rsidR="00FD4823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FD4823" w:rsidRDefault="00196375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</w:t>
            </w:r>
            <w:r w:rsidR="00FD4823">
              <w:rPr>
                <w:sz w:val="16"/>
                <w:szCs w:val="16"/>
              </w:rPr>
              <w:t>omatoes</w:t>
            </w:r>
          </w:p>
          <w:p w:rsidR="00FD4823" w:rsidRDefault="0030043B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FD4823" w:rsidRPr="004923EE" w:rsidRDefault="00FD4823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2E04A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:rsidR="006C6347" w:rsidRDefault="00C327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B23BF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 / Roll</w:t>
            </w:r>
          </w:p>
          <w:p w:rsidR="00934EC8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934EC8" w:rsidRDefault="0030043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  <w:r w:rsidR="00934EC8">
              <w:rPr>
                <w:sz w:val="16"/>
                <w:szCs w:val="16"/>
              </w:rPr>
              <w:t xml:space="preserve"> </w:t>
            </w: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2E04A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30</w:t>
            </w:r>
            <w:r w:rsidR="00ED0FB3">
              <w:rPr>
                <w:sz w:val="16"/>
                <w:szCs w:val="16"/>
              </w:rPr>
              <w:t xml:space="preserve"> </w:t>
            </w:r>
          </w:p>
          <w:p w:rsidR="00ED0FB3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Beef Pasta</w:t>
            </w:r>
          </w:p>
          <w:p w:rsidR="0051737A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51737A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1737A" w:rsidRDefault="00B23BF8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51737A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51737A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</w:t>
            </w:r>
          </w:p>
          <w:p w:rsidR="0051737A" w:rsidRPr="00B51FCA" w:rsidRDefault="0051737A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003F3" w:rsidRDefault="002E04A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1737A" w:rsidRPr="00B51FCA" w:rsidRDefault="0051737A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2E04A5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 / Dip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B23B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2E04A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23BF8" w:rsidRDefault="00B23BF8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4D35CF" w:rsidRPr="00B51FCA" w:rsidRDefault="004D35CF" w:rsidP="005173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2E04A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51737A" w:rsidRDefault="0051737A" w:rsidP="0051737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9951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39EA"/>
    <w:rsid w:val="00054908"/>
    <w:rsid w:val="000772BF"/>
    <w:rsid w:val="000834B0"/>
    <w:rsid w:val="00093D17"/>
    <w:rsid w:val="000B0ABD"/>
    <w:rsid w:val="000C4273"/>
    <w:rsid w:val="000D638D"/>
    <w:rsid w:val="000E436B"/>
    <w:rsid w:val="0011320A"/>
    <w:rsid w:val="00137F84"/>
    <w:rsid w:val="00146F22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E04A5"/>
    <w:rsid w:val="002F2560"/>
    <w:rsid w:val="0030043B"/>
    <w:rsid w:val="00302773"/>
    <w:rsid w:val="003071CB"/>
    <w:rsid w:val="00346F66"/>
    <w:rsid w:val="00355051"/>
    <w:rsid w:val="0038745B"/>
    <w:rsid w:val="003B2138"/>
    <w:rsid w:val="003B2413"/>
    <w:rsid w:val="003C43E9"/>
    <w:rsid w:val="003C4DBD"/>
    <w:rsid w:val="003E2535"/>
    <w:rsid w:val="003E7F1E"/>
    <w:rsid w:val="003F50F8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1737A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74237"/>
    <w:rsid w:val="0077431A"/>
    <w:rsid w:val="007B6798"/>
    <w:rsid w:val="008003F3"/>
    <w:rsid w:val="00804786"/>
    <w:rsid w:val="0083208E"/>
    <w:rsid w:val="008403D3"/>
    <w:rsid w:val="00841987"/>
    <w:rsid w:val="00861FAA"/>
    <w:rsid w:val="00886A57"/>
    <w:rsid w:val="00890C70"/>
    <w:rsid w:val="008B2BC8"/>
    <w:rsid w:val="008B6186"/>
    <w:rsid w:val="008C6C9B"/>
    <w:rsid w:val="00911C8F"/>
    <w:rsid w:val="00916300"/>
    <w:rsid w:val="00934EC8"/>
    <w:rsid w:val="0096002E"/>
    <w:rsid w:val="0097260C"/>
    <w:rsid w:val="00995165"/>
    <w:rsid w:val="009A7BDE"/>
    <w:rsid w:val="009C3A64"/>
    <w:rsid w:val="009C617A"/>
    <w:rsid w:val="009C659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F79FE"/>
    <w:rsid w:val="00B1021B"/>
    <w:rsid w:val="00B23BF8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689"/>
    <w:rsid w:val="00C06085"/>
    <w:rsid w:val="00C17D43"/>
    <w:rsid w:val="00C2754C"/>
    <w:rsid w:val="00C327F0"/>
    <w:rsid w:val="00C35A32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17D6"/>
    <w:rsid w:val="00D74CF6"/>
    <w:rsid w:val="00D862B7"/>
    <w:rsid w:val="00D97AC8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B4AC5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8D40A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771CF"/>
    <w:rsid w:val="001C07A5"/>
    <w:rsid w:val="002015CF"/>
    <w:rsid w:val="002515FF"/>
    <w:rsid w:val="002745DE"/>
    <w:rsid w:val="002A556A"/>
    <w:rsid w:val="00352399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43F30"/>
    <w:rsid w:val="00667C73"/>
    <w:rsid w:val="00672559"/>
    <w:rsid w:val="006A32EB"/>
    <w:rsid w:val="006D58B0"/>
    <w:rsid w:val="006E75B0"/>
    <w:rsid w:val="00791D78"/>
    <w:rsid w:val="007E4133"/>
    <w:rsid w:val="00820CB7"/>
    <w:rsid w:val="008C5E13"/>
    <w:rsid w:val="008D2D22"/>
    <w:rsid w:val="00904025"/>
    <w:rsid w:val="00936F4A"/>
    <w:rsid w:val="00952268"/>
    <w:rsid w:val="00974B7C"/>
    <w:rsid w:val="00A20B20"/>
    <w:rsid w:val="00A553E3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40D5B"/>
    <w:rsid w:val="00D612B6"/>
    <w:rsid w:val="00DC1CBF"/>
    <w:rsid w:val="00E34FF8"/>
    <w:rsid w:val="00E43945"/>
    <w:rsid w:val="00E50594"/>
    <w:rsid w:val="00E66539"/>
    <w:rsid w:val="00EA2364"/>
    <w:rsid w:val="00EF4FC7"/>
    <w:rsid w:val="00F069E6"/>
    <w:rsid w:val="00F261FE"/>
    <w:rsid w:val="00F45A57"/>
    <w:rsid w:val="00F57FB4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5F492-9E30-4DB7-8C5D-B633CF64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56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9</cp:revision>
  <cp:lastPrinted>2017-08-25T14:15:00Z</cp:lastPrinted>
  <dcterms:created xsi:type="dcterms:W3CDTF">2019-08-12T18:08:00Z</dcterms:created>
  <dcterms:modified xsi:type="dcterms:W3CDTF">2019-08-14T17:06:00Z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