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4D452B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- High School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/ Middle School</w:t>
                                </w:r>
                                <w:r w:rsidR="00E70C33">
                                  <w:rPr>
                                    <w:sz w:val="28"/>
                                    <w:szCs w:val="28"/>
                                  </w:rPr>
                                  <w:t xml:space="preserve"> April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55FDD">
                                  <w:rPr>
                                    <w:sz w:val="28"/>
                                    <w:szCs w:val="28"/>
                                  </w:rPr>
                                  <w:t>2019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4D452B" w:rsidRPr="00BC3A63">
                            <w:rPr>
                              <w:sz w:val="28"/>
                              <w:szCs w:val="28"/>
                            </w:rPr>
                            <w:t xml:space="preserve"> - High School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/ Middle School</w:t>
                          </w:r>
                          <w:r w:rsidR="00E70C33">
                            <w:rPr>
                              <w:sz w:val="28"/>
                              <w:szCs w:val="28"/>
                            </w:rPr>
                            <w:t xml:space="preserve"> April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55FDD">
                            <w:rPr>
                              <w:sz w:val="28"/>
                              <w:szCs w:val="28"/>
                            </w:rPr>
                            <w:t>2019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21"/>
        <w:gridCol w:w="2016"/>
        <w:gridCol w:w="2016"/>
        <w:gridCol w:w="2016"/>
        <w:gridCol w:w="2016"/>
        <w:gridCol w:w="2016"/>
        <w:gridCol w:w="2016"/>
      </w:tblGrid>
      <w:tr w:rsidR="00A3297F" w:rsidTr="00404350">
        <w:trPr>
          <w:trHeight w:hRule="exact" w:val="500"/>
        </w:trPr>
        <w:tc>
          <w:tcPr>
            <w:tcW w:w="2021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404350">
        <w:trPr>
          <w:trHeight w:hRule="exact" w:val="1500"/>
        </w:trPr>
        <w:tc>
          <w:tcPr>
            <w:tcW w:w="2021" w:type="dxa"/>
          </w:tcPr>
          <w:p w:rsidR="00A3297F" w:rsidRDefault="00E70C33">
            <w:r>
              <w:rPr>
                <w:noProof/>
              </w:rPr>
              <w:drawing>
                <wp:inline distT="0" distB="0" distL="0" distR="0">
                  <wp:extent cx="1143000" cy="8096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hower-clipart-april-month-16[1]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CC4EC6" w:rsidRDefault="00E70C33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</w:t>
            </w:r>
          </w:p>
          <w:p w:rsidR="00D96D32" w:rsidRDefault="00D96D32" w:rsidP="00D96D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soup</w:t>
            </w:r>
          </w:p>
          <w:p w:rsidR="00D96D32" w:rsidRDefault="00D96D32" w:rsidP="00D96D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Sandwich</w:t>
            </w:r>
          </w:p>
          <w:p w:rsidR="00D96D32" w:rsidRDefault="00D96D32" w:rsidP="00D96D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96D32" w:rsidRDefault="00D96D32" w:rsidP="00D96D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Rotisserie Chicken Wrap</w:t>
            </w:r>
          </w:p>
          <w:p w:rsidR="00D96D32" w:rsidRDefault="00D96D32" w:rsidP="00D96D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D96D32" w:rsidRDefault="00D96D32" w:rsidP="00D96D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D96D32" w:rsidRPr="002522BC" w:rsidRDefault="00D96D32" w:rsidP="00D96D3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D96D32" w:rsidRPr="00E60DBD" w:rsidRDefault="00D96D32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831E7" w:rsidRDefault="00F831E7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</w:t>
            </w:r>
          </w:p>
          <w:p w:rsidR="00C45F5F" w:rsidRDefault="00C45F5F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C45F5F" w:rsidRDefault="00C45F5F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C45F5F" w:rsidRDefault="00C45F5F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C45F5F" w:rsidRDefault="00C45F5F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Cheeseburger </w:t>
            </w:r>
          </w:p>
          <w:p w:rsidR="00C45F5F" w:rsidRDefault="00F831E7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 W/ Dip</w:t>
            </w:r>
          </w:p>
          <w:p w:rsidR="00C45F5F" w:rsidRDefault="00C45F5F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C45F5F" w:rsidRDefault="00C45F5F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D55FDD" w:rsidRPr="00D55FDD" w:rsidRDefault="00D55FDD" w:rsidP="00D55FDD">
            <w:pPr>
              <w:jc w:val="center"/>
            </w:pPr>
          </w:p>
        </w:tc>
        <w:tc>
          <w:tcPr>
            <w:tcW w:w="2016" w:type="dxa"/>
          </w:tcPr>
          <w:p w:rsidR="00F831E7" w:rsidRDefault="00F831E7" w:rsidP="00D96D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3</w:t>
            </w:r>
          </w:p>
          <w:p w:rsidR="00D96D32" w:rsidRDefault="00D96D32" w:rsidP="00D96D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D96D32" w:rsidRDefault="00D96D32" w:rsidP="00D96D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Sandwich</w:t>
            </w:r>
          </w:p>
          <w:p w:rsidR="00D96D32" w:rsidRDefault="00D96D32" w:rsidP="00D96D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96D32" w:rsidRDefault="00D96D32" w:rsidP="00D96D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Club Wrap</w:t>
            </w:r>
          </w:p>
          <w:p w:rsidR="00D96D32" w:rsidRDefault="00D96D32" w:rsidP="00D96D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D96D32" w:rsidRDefault="00D96D32" w:rsidP="00D96D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D96D32" w:rsidRDefault="00D96D32" w:rsidP="00D96D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D55FDD" w:rsidRPr="00E60DBD" w:rsidRDefault="00D55FDD" w:rsidP="00ED38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4</w:t>
            </w:r>
          </w:p>
          <w:p w:rsidR="00C45F5F" w:rsidRDefault="00C45F5F" w:rsidP="00747F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Tso’s Chicken</w:t>
            </w:r>
          </w:p>
          <w:p w:rsidR="00C45F5F" w:rsidRDefault="00C45F5F" w:rsidP="00747F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C45F5F" w:rsidRDefault="00C45F5F" w:rsidP="00747F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F831E7" w:rsidRDefault="00F831E7" w:rsidP="00747F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C45F5F" w:rsidRDefault="00C45F5F" w:rsidP="00747F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 / Rice</w:t>
            </w:r>
          </w:p>
          <w:p w:rsidR="00C45F5F" w:rsidRDefault="00C45F5F" w:rsidP="00747F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5404BE" w:rsidRPr="00E60DBD" w:rsidRDefault="00C45F5F" w:rsidP="00747F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F831E7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5</w:t>
            </w:r>
          </w:p>
          <w:p w:rsidR="00C45F5F" w:rsidRPr="001B623B" w:rsidRDefault="00C45F5F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Crust</w:t>
            </w:r>
            <w:r w:rsidRPr="001B623B">
              <w:rPr>
                <w:sz w:val="16"/>
                <w:szCs w:val="16"/>
              </w:rPr>
              <w:t xml:space="preserve"> Pizza</w:t>
            </w:r>
          </w:p>
          <w:p w:rsidR="00C45F5F" w:rsidRPr="001B623B" w:rsidRDefault="00C45F5F" w:rsidP="00C45F5F">
            <w:pPr>
              <w:jc w:val="center"/>
              <w:rPr>
                <w:sz w:val="16"/>
                <w:szCs w:val="16"/>
              </w:rPr>
            </w:pPr>
            <w:r w:rsidRPr="001B623B">
              <w:rPr>
                <w:sz w:val="16"/>
                <w:szCs w:val="16"/>
              </w:rPr>
              <w:t>Or</w:t>
            </w:r>
          </w:p>
          <w:p w:rsidR="00C45F5F" w:rsidRDefault="00C45F5F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Buffalo Chicken Wrap</w:t>
            </w:r>
          </w:p>
          <w:p w:rsidR="00C45F5F" w:rsidRDefault="00C45F5F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404350" w:rsidRDefault="00C45F5F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</w:t>
            </w:r>
          </w:p>
          <w:p w:rsidR="00C45F5F" w:rsidRDefault="00C45F5F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W/ Dip</w:t>
            </w:r>
          </w:p>
          <w:p w:rsidR="00C45F5F" w:rsidRPr="001B623B" w:rsidRDefault="00C45F5F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45F5F" w:rsidRDefault="00C45F5F" w:rsidP="00C45F5F">
            <w:pPr>
              <w:jc w:val="center"/>
              <w:rPr>
                <w:b/>
                <w:sz w:val="16"/>
                <w:szCs w:val="16"/>
              </w:rPr>
            </w:pPr>
          </w:p>
          <w:p w:rsidR="0097260C" w:rsidRPr="00552617" w:rsidRDefault="0097260C" w:rsidP="005404BE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45F5F" w:rsidTr="00404350">
        <w:trPr>
          <w:trHeight w:hRule="exact" w:val="1531"/>
        </w:trPr>
        <w:tc>
          <w:tcPr>
            <w:tcW w:w="2021" w:type="dxa"/>
          </w:tcPr>
          <w:p w:rsidR="00C45F5F" w:rsidRPr="001750D4" w:rsidRDefault="00C45F5F" w:rsidP="00C45F5F">
            <w:pPr>
              <w:jc w:val="center"/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C45F5F" w:rsidRPr="002522BC" w:rsidRDefault="00C45F5F" w:rsidP="00C45F5F">
            <w:pPr>
              <w:jc w:val="center"/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C45F5F" w:rsidRDefault="004847B4" w:rsidP="004847B4">
            <w:pPr>
              <w:jc w:val="center"/>
              <w:rPr>
                <w:sz w:val="16"/>
                <w:szCs w:val="16"/>
              </w:rPr>
            </w:pPr>
            <w:r w:rsidRPr="00F831E7">
              <w:rPr>
                <w:sz w:val="16"/>
                <w:szCs w:val="16"/>
              </w:rPr>
              <w:t>April 8</w:t>
            </w:r>
          </w:p>
          <w:p w:rsidR="00F831E7" w:rsidRDefault="00F831E7" w:rsidP="004847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Spaghetti</w:t>
            </w:r>
          </w:p>
          <w:p w:rsidR="00F831E7" w:rsidRDefault="00F831E7" w:rsidP="004847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Texas Toast</w:t>
            </w:r>
          </w:p>
          <w:p w:rsidR="00F831E7" w:rsidRDefault="00F831E7" w:rsidP="004847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F831E7" w:rsidRDefault="00747FC3" w:rsidP="004847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Sandwich</w:t>
            </w:r>
          </w:p>
          <w:p w:rsidR="00747FC3" w:rsidRDefault="00747FC3" w:rsidP="004847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747FC3" w:rsidRDefault="00747FC3" w:rsidP="004847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747FC3" w:rsidRPr="00F831E7" w:rsidRDefault="00747FC3" w:rsidP="004847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45F5F" w:rsidRDefault="004847B4" w:rsidP="004847B4">
            <w:pPr>
              <w:jc w:val="center"/>
              <w:rPr>
                <w:sz w:val="16"/>
                <w:szCs w:val="16"/>
              </w:rPr>
            </w:pPr>
            <w:r w:rsidRPr="00F831E7">
              <w:rPr>
                <w:sz w:val="16"/>
                <w:szCs w:val="16"/>
              </w:rPr>
              <w:t>April 9</w:t>
            </w:r>
          </w:p>
          <w:p w:rsidR="00747FC3" w:rsidRDefault="00747FC3" w:rsidP="004847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</w:t>
            </w:r>
          </w:p>
          <w:p w:rsidR="00747FC3" w:rsidRDefault="00747FC3" w:rsidP="004847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47FC3" w:rsidRDefault="00747FC3" w:rsidP="004847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747FC3" w:rsidRDefault="00747FC3" w:rsidP="004847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:rsidR="00747FC3" w:rsidRDefault="00747FC3" w:rsidP="004847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747FC3" w:rsidRPr="00F831E7" w:rsidRDefault="00747FC3" w:rsidP="004847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45F5F" w:rsidRDefault="004847B4" w:rsidP="004847B4">
            <w:pPr>
              <w:jc w:val="center"/>
              <w:rPr>
                <w:sz w:val="16"/>
                <w:szCs w:val="16"/>
              </w:rPr>
            </w:pPr>
            <w:r w:rsidRPr="00F831E7">
              <w:rPr>
                <w:sz w:val="16"/>
                <w:szCs w:val="16"/>
              </w:rPr>
              <w:t>April 10</w:t>
            </w:r>
          </w:p>
          <w:p w:rsidR="004F0811" w:rsidRDefault="004F0811" w:rsidP="004847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Cheesesteak</w:t>
            </w:r>
          </w:p>
          <w:p w:rsidR="004F0811" w:rsidRDefault="004F0811" w:rsidP="004847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F0811" w:rsidRDefault="004F0811" w:rsidP="004847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Soft Shell Tacos</w:t>
            </w:r>
          </w:p>
          <w:p w:rsidR="004F0811" w:rsidRDefault="004F0811" w:rsidP="004847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4F0811" w:rsidRDefault="004F0811" w:rsidP="004847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4F0811" w:rsidRPr="00F831E7" w:rsidRDefault="004F0811" w:rsidP="004847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45F5F" w:rsidRDefault="004847B4" w:rsidP="00F831E7">
            <w:pPr>
              <w:jc w:val="center"/>
              <w:rPr>
                <w:sz w:val="16"/>
                <w:szCs w:val="16"/>
              </w:rPr>
            </w:pPr>
            <w:r w:rsidRPr="00F831E7">
              <w:rPr>
                <w:sz w:val="16"/>
                <w:szCs w:val="16"/>
              </w:rPr>
              <w:t>April 11</w:t>
            </w:r>
          </w:p>
          <w:p w:rsidR="00404350" w:rsidRDefault="00404350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404350" w:rsidRDefault="00404350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04350" w:rsidRDefault="00404350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404350" w:rsidRDefault="00404350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404350" w:rsidRDefault="001F127E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404350" w:rsidRPr="00F831E7" w:rsidRDefault="00404350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45F5F" w:rsidRDefault="004847B4" w:rsidP="00F831E7">
            <w:pPr>
              <w:jc w:val="center"/>
              <w:rPr>
                <w:sz w:val="16"/>
                <w:szCs w:val="16"/>
              </w:rPr>
            </w:pPr>
            <w:r w:rsidRPr="00F831E7">
              <w:rPr>
                <w:sz w:val="16"/>
                <w:szCs w:val="16"/>
              </w:rPr>
              <w:t>April 12</w:t>
            </w:r>
          </w:p>
          <w:p w:rsidR="00404350" w:rsidRDefault="00404350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:rsidR="00404350" w:rsidRDefault="00404350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404350" w:rsidRPr="00F831E7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45F5F" w:rsidRPr="000134BD" w:rsidRDefault="00C45F5F" w:rsidP="00C45F5F">
            <w:pPr>
              <w:jc w:val="center"/>
              <w:rPr>
                <w:b/>
                <w:noProof/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Daily Entrée options include:</w:t>
            </w:r>
          </w:p>
          <w:p w:rsidR="00C45F5F" w:rsidRPr="000134BD" w:rsidRDefault="00C45F5F" w:rsidP="00C45F5F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Chef Or Chicken Salad</w:t>
            </w:r>
            <w:r w:rsidRPr="000134BD">
              <w:rPr>
                <w:b/>
                <w:noProof/>
                <w:sz w:val="16"/>
                <w:szCs w:val="16"/>
              </w:rPr>
              <w:t xml:space="preserve"> with whole grain roll Or Whole grain P B &amp; J sandwich</w:t>
            </w:r>
          </w:p>
          <w:p w:rsidR="00C45F5F" w:rsidRPr="005C22DF" w:rsidRDefault="00C45F5F" w:rsidP="00C45F5F">
            <w:pPr>
              <w:jc w:val="center"/>
              <w:rPr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Fruit</w:t>
            </w:r>
            <w:r>
              <w:rPr>
                <w:b/>
                <w:noProof/>
                <w:sz w:val="16"/>
                <w:szCs w:val="16"/>
              </w:rPr>
              <w:t>, Vegetable</w:t>
            </w:r>
            <w:r w:rsidRPr="000134BD">
              <w:rPr>
                <w:b/>
                <w:noProof/>
                <w:sz w:val="16"/>
                <w:szCs w:val="16"/>
              </w:rPr>
              <w:t xml:space="preserve"> &amp; milk are included</w:t>
            </w:r>
          </w:p>
        </w:tc>
      </w:tr>
      <w:tr w:rsidR="0048760D" w:rsidTr="00404350">
        <w:trPr>
          <w:trHeight w:hRule="exact" w:val="1500"/>
        </w:trPr>
        <w:tc>
          <w:tcPr>
            <w:tcW w:w="2021" w:type="dxa"/>
          </w:tcPr>
          <w:p w:rsidR="0048760D" w:rsidRPr="001750D4" w:rsidRDefault="0048760D" w:rsidP="0048760D">
            <w:pPr>
              <w:rPr>
                <w:b/>
                <w:sz w:val="16"/>
                <w:szCs w:val="16"/>
                <w:u w:val="single"/>
              </w:rPr>
            </w:pPr>
          </w:p>
          <w:p w:rsidR="0048760D" w:rsidRPr="001750D4" w:rsidRDefault="0048760D" w:rsidP="0048760D">
            <w:pPr>
              <w:rPr>
                <w:b/>
                <w:sz w:val="16"/>
                <w:szCs w:val="16"/>
                <w:vertAlign w:val="subscript"/>
              </w:rPr>
            </w:pPr>
          </w:p>
        </w:tc>
        <w:tc>
          <w:tcPr>
            <w:tcW w:w="2016" w:type="dxa"/>
          </w:tcPr>
          <w:p w:rsidR="00C45F5F" w:rsidRDefault="00F831E7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15</w:t>
            </w:r>
          </w:p>
          <w:p w:rsidR="00C45F5F" w:rsidRDefault="00C45F5F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</w:t>
            </w:r>
          </w:p>
          <w:p w:rsidR="00C45F5F" w:rsidRDefault="00C45F5F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C45F5F" w:rsidRDefault="00C45F5F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45F5F" w:rsidRDefault="00404350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Toasted </w:t>
            </w:r>
            <w:r w:rsidR="00C45F5F">
              <w:rPr>
                <w:sz w:val="16"/>
                <w:szCs w:val="16"/>
              </w:rPr>
              <w:t>Italian Sub</w:t>
            </w:r>
          </w:p>
          <w:p w:rsidR="00C45F5F" w:rsidRDefault="00C45F5F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C45F5F" w:rsidRDefault="00C45F5F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C45F5F" w:rsidRDefault="00C45F5F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F4EB9" w:rsidRPr="0048760D" w:rsidRDefault="008F4EB9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 w:rsidRPr="00F831E7">
              <w:rPr>
                <w:sz w:val="16"/>
                <w:szCs w:val="16"/>
              </w:rPr>
              <w:t>April 16</w:t>
            </w:r>
          </w:p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Cowboy Burger</w:t>
            </w:r>
          </w:p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F831E7" w:rsidRDefault="005532BB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Sandwich</w:t>
            </w:r>
          </w:p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532C6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F831E7" w:rsidRPr="00F831E7" w:rsidRDefault="00F831E7" w:rsidP="00532C6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45F5F" w:rsidRDefault="00F831E7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17</w:t>
            </w:r>
          </w:p>
          <w:p w:rsidR="00C45F5F" w:rsidRPr="00A349B0" w:rsidRDefault="00C45F5F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:rsidR="00C45F5F" w:rsidRPr="00A349B0" w:rsidRDefault="00C45F5F" w:rsidP="00C45F5F">
            <w:pPr>
              <w:jc w:val="center"/>
              <w:rPr>
                <w:sz w:val="16"/>
                <w:szCs w:val="16"/>
              </w:rPr>
            </w:pPr>
            <w:r w:rsidRPr="00A349B0">
              <w:rPr>
                <w:sz w:val="16"/>
                <w:szCs w:val="16"/>
              </w:rPr>
              <w:t>Or</w:t>
            </w:r>
          </w:p>
          <w:p w:rsidR="00C45F5F" w:rsidRDefault="00404350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Cheesesteak</w:t>
            </w:r>
          </w:p>
          <w:p w:rsidR="00C45F5F" w:rsidRDefault="00C45F5F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C45F5F" w:rsidRDefault="00C45F5F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B51FCA" w:rsidRPr="00E36637" w:rsidRDefault="00C45F5F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18</w:t>
            </w:r>
          </w:p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Macaroni &amp; Cheese</w:t>
            </w:r>
          </w:p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Wrap</w:t>
            </w:r>
          </w:p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F831E7" w:rsidRDefault="001F127E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  <w:bookmarkStart w:id="0" w:name="_GoBack"/>
            <w:bookmarkEnd w:id="0"/>
          </w:p>
          <w:p w:rsidR="00887B5C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F831E7" w:rsidRPr="00934EC8" w:rsidRDefault="00F831E7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45F5F" w:rsidRDefault="00F831E7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19</w:t>
            </w:r>
          </w:p>
          <w:p w:rsidR="00885246" w:rsidRDefault="00885246" w:rsidP="00C45F5F">
            <w:pPr>
              <w:jc w:val="center"/>
              <w:rPr>
                <w:sz w:val="16"/>
                <w:szCs w:val="16"/>
              </w:rPr>
            </w:pPr>
          </w:p>
          <w:p w:rsidR="00EF549F" w:rsidRDefault="00EF549F" w:rsidP="00C45F5F">
            <w:pPr>
              <w:jc w:val="center"/>
              <w:rPr>
                <w:sz w:val="16"/>
                <w:szCs w:val="16"/>
              </w:rPr>
            </w:pPr>
          </w:p>
          <w:p w:rsidR="00EF549F" w:rsidRPr="00934EC8" w:rsidRDefault="00EF549F" w:rsidP="00C45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48760D" w:rsidRDefault="00C97224" w:rsidP="008F4EB9">
            <w:r>
              <w:rPr>
                <w:noProof/>
              </w:rPr>
              <w:drawing>
                <wp:inline distT="0" distB="0" distL="0" distR="0">
                  <wp:extent cx="952500" cy="952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irl_swinging_softball_bat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97F" w:rsidTr="00404350">
        <w:trPr>
          <w:trHeight w:hRule="exact" w:val="1495"/>
        </w:trPr>
        <w:tc>
          <w:tcPr>
            <w:tcW w:w="2021" w:type="dxa"/>
          </w:tcPr>
          <w:p w:rsidR="005404BE" w:rsidRPr="00C97224" w:rsidRDefault="00C97224" w:rsidP="002522BC">
            <w:r>
              <w:rPr>
                <w:noProof/>
              </w:rPr>
              <w:drawing>
                <wp:inline distT="0" distB="0" distL="0" distR="0">
                  <wp:extent cx="1146175" cy="7810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rack_a08[1]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4BE" w:rsidRDefault="005404BE" w:rsidP="002522BC">
            <w:pPr>
              <w:rPr>
                <w:b/>
                <w:i/>
              </w:rPr>
            </w:pPr>
          </w:p>
          <w:p w:rsidR="00B47372" w:rsidRPr="001750D4" w:rsidRDefault="00B47372" w:rsidP="002522BC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E204D" w:rsidRDefault="00F831E7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22</w:t>
            </w:r>
          </w:p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Ham &amp; Cheese </w:t>
            </w:r>
          </w:p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Flat Bread</w:t>
            </w:r>
          </w:p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Chicken Fajita</w:t>
            </w:r>
          </w:p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151F33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85246" w:rsidRDefault="00885246" w:rsidP="00D55FDD">
            <w:pPr>
              <w:jc w:val="center"/>
              <w:rPr>
                <w:sz w:val="16"/>
                <w:szCs w:val="16"/>
              </w:rPr>
            </w:pPr>
          </w:p>
          <w:p w:rsidR="00885246" w:rsidRPr="00A349B0" w:rsidRDefault="00885246" w:rsidP="00D55FDD">
            <w:pPr>
              <w:jc w:val="center"/>
              <w:rPr>
                <w:sz w:val="16"/>
                <w:szCs w:val="16"/>
              </w:rPr>
            </w:pPr>
          </w:p>
          <w:p w:rsidR="00A349B0" w:rsidRDefault="00A349B0" w:rsidP="001B2CA4">
            <w:pPr>
              <w:jc w:val="center"/>
              <w:rPr>
                <w:b/>
                <w:sz w:val="16"/>
                <w:szCs w:val="16"/>
              </w:rPr>
            </w:pPr>
          </w:p>
          <w:p w:rsidR="001B2CA4" w:rsidRDefault="001B2CA4" w:rsidP="001B2CA4">
            <w:pPr>
              <w:jc w:val="center"/>
              <w:rPr>
                <w:b/>
                <w:sz w:val="16"/>
                <w:szCs w:val="16"/>
              </w:rPr>
            </w:pPr>
          </w:p>
          <w:p w:rsidR="001B2CA4" w:rsidRPr="001B2CA4" w:rsidRDefault="001B2CA4" w:rsidP="001B2CA4">
            <w:pPr>
              <w:jc w:val="center"/>
            </w:pPr>
          </w:p>
        </w:tc>
        <w:tc>
          <w:tcPr>
            <w:tcW w:w="2016" w:type="dxa"/>
          </w:tcPr>
          <w:p w:rsidR="00F831E7" w:rsidRDefault="00747FC3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</w:t>
            </w:r>
            <w:r w:rsidR="00F831E7" w:rsidRPr="00F831E7">
              <w:rPr>
                <w:sz w:val="16"/>
                <w:szCs w:val="16"/>
              </w:rPr>
              <w:t xml:space="preserve"> 23</w:t>
            </w:r>
          </w:p>
          <w:p w:rsidR="00747FC3" w:rsidRDefault="00404350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Noodle Soup</w:t>
            </w:r>
          </w:p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Hamburger</w:t>
            </w:r>
          </w:p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F831E7" w:rsidRDefault="00747FC3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F831E7" w:rsidRPr="00AA405A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0D638D" w:rsidRDefault="000D638D" w:rsidP="00D55FDD">
            <w:pPr>
              <w:jc w:val="center"/>
              <w:rPr>
                <w:sz w:val="16"/>
                <w:szCs w:val="16"/>
              </w:rPr>
            </w:pPr>
          </w:p>
          <w:p w:rsidR="00F831E7" w:rsidRPr="00F831E7" w:rsidRDefault="00F831E7" w:rsidP="00D55F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C649D" w:rsidRDefault="00F831E7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24</w:t>
            </w:r>
          </w:p>
          <w:p w:rsidR="00F831E7" w:rsidRDefault="00404350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</w:t>
            </w:r>
          </w:p>
          <w:p w:rsidR="00404350" w:rsidRDefault="00404350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404350" w:rsidRDefault="00404350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04350" w:rsidRDefault="00404350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F831E7" w:rsidRDefault="00404350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Sweet Potatoes Fries</w:t>
            </w:r>
          </w:p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A405A" w:rsidRPr="00AA405A" w:rsidRDefault="00AA405A" w:rsidP="008964B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C649D" w:rsidRDefault="00F831E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25</w:t>
            </w:r>
          </w:p>
          <w:p w:rsidR="00F831E7" w:rsidRDefault="00747FC3" w:rsidP="00747F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Nacho Grande</w:t>
            </w:r>
          </w:p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 w/ Roll</w:t>
            </w:r>
          </w:p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F831E7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AA405A" w:rsidRPr="00A349B0" w:rsidRDefault="00F831E7" w:rsidP="00F83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C649D" w:rsidRDefault="00F831E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26</w:t>
            </w:r>
          </w:p>
          <w:p w:rsidR="00AA405A" w:rsidRDefault="0040435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Crust Pizza</w:t>
            </w:r>
          </w:p>
          <w:p w:rsidR="00404350" w:rsidRDefault="0040435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04350" w:rsidRDefault="0040435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Fish Nuggets </w:t>
            </w:r>
          </w:p>
          <w:p w:rsidR="00404350" w:rsidRDefault="0040435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404350" w:rsidRDefault="0040435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404350" w:rsidRDefault="0040435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404350" w:rsidRPr="00AA405A" w:rsidRDefault="0040435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3297F" w:rsidRDefault="00D15785">
            <w:r>
              <w:t>Middle/HS Lunch-</w:t>
            </w:r>
          </w:p>
          <w:p w:rsidR="00D15785" w:rsidRDefault="005A534F">
            <w:r>
              <w:t xml:space="preserve">$ </w:t>
            </w:r>
            <w:r w:rsidR="006C48CD">
              <w:t>2.75</w:t>
            </w:r>
          </w:p>
          <w:p w:rsidR="00D15785" w:rsidRDefault="00D15785">
            <w:r>
              <w:t>Milk - .50</w:t>
            </w:r>
          </w:p>
          <w:p w:rsidR="00D15785" w:rsidRDefault="00E60DBD">
            <w:r>
              <w:t>Reduced - .40</w:t>
            </w:r>
          </w:p>
          <w:p w:rsidR="00D15785" w:rsidRDefault="00D15785"/>
        </w:tc>
      </w:tr>
      <w:tr w:rsidR="00A3297F" w:rsidRPr="00B51FCA" w:rsidTr="00404350">
        <w:trPr>
          <w:trHeight w:hRule="exact" w:val="1500"/>
        </w:trPr>
        <w:tc>
          <w:tcPr>
            <w:tcW w:w="2021" w:type="dxa"/>
          </w:tcPr>
          <w:p w:rsidR="00241419" w:rsidRPr="005D2D8A" w:rsidRDefault="00241419" w:rsidP="00D221B8">
            <w:pPr>
              <w:rPr>
                <w:b/>
              </w:rPr>
            </w:pPr>
          </w:p>
          <w:p w:rsidR="00A3297F" w:rsidRPr="00B51FCA" w:rsidRDefault="007522C5" w:rsidP="00CC7C03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5D2D8A" w:rsidRDefault="00F831E7" w:rsidP="00EF7F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29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soup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Sandwich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Rotisserie Chicken Wrap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404350" w:rsidRPr="002522BC" w:rsidRDefault="00404350" w:rsidP="004043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A405A" w:rsidRPr="005D2D8A" w:rsidRDefault="00AA405A" w:rsidP="00D55F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A405A" w:rsidRDefault="00F831E7" w:rsidP="00AA405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30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Cheeseburger 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 W/ Dip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506836" w:rsidRDefault="00506836" w:rsidP="00283746">
            <w:pPr>
              <w:jc w:val="center"/>
              <w:rPr>
                <w:sz w:val="14"/>
                <w:szCs w:val="14"/>
              </w:rPr>
            </w:pPr>
          </w:p>
          <w:p w:rsidR="00913834" w:rsidRPr="006E5F63" w:rsidRDefault="00913834" w:rsidP="00283746">
            <w:pPr>
              <w:jc w:val="center"/>
              <w:rPr>
                <w:b/>
              </w:rPr>
            </w:pPr>
          </w:p>
        </w:tc>
        <w:tc>
          <w:tcPr>
            <w:tcW w:w="2016" w:type="dxa"/>
          </w:tcPr>
          <w:p w:rsidR="00EF7F14" w:rsidRDefault="00F831E7" w:rsidP="00EF7F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Sandwich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Club Wrap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EC62BE" w:rsidRPr="00B51FCA" w:rsidRDefault="00EC62BE" w:rsidP="00F831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51FCA" w:rsidRDefault="00F831E7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Tso’s Chicken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 / Rice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BE4788" w:rsidRPr="00B51FCA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B51FCA" w:rsidRDefault="00F831E7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3</w:t>
            </w:r>
          </w:p>
          <w:p w:rsidR="00404350" w:rsidRPr="001B623B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Crust</w:t>
            </w:r>
            <w:r w:rsidRPr="001B623B">
              <w:rPr>
                <w:sz w:val="16"/>
                <w:szCs w:val="16"/>
              </w:rPr>
              <w:t xml:space="preserve"> Pizza</w:t>
            </w:r>
          </w:p>
          <w:p w:rsidR="00404350" w:rsidRPr="001B623B" w:rsidRDefault="00404350" w:rsidP="00404350">
            <w:pPr>
              <w:jc w:val="center"/>
              <w:rPr>
                <w:sz w:val="16"/>
                <w:szCs w:val="16"/>
              </w:rPr>
            </w:pPr>
            <w:r w:rsidRPr="001B623B">
              <w:rPr>
                <w:sz w:val="16"/>
                <w:szCs w:val="16"/>
              </w:rPr>
              <w:t>Or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Buffalo Chicken Wrap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</w:t>
            </w:r>
          </w:p>
          <w:p w:rsidR="00404350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W/ Dip</w:t>
            </w:r>
          </w:p>
          <w:p w:rsidR="00404350" w:rsidRPr="001B623B" w:rsidRDefault="00404350" w:rsidP="004043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93048E" w:rsidRPr="00B51FCA" w:rsidRDefault="0093048E" w:rsidP="00EC62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CE5E6E" w:rsidRPr="00B51FCA" w:rsidRDefault="00411C4F" w:rsidP="00411C4F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3CDF"/>
    <w:rsid w:val="000134BD"/>
    <w:rsid w:val="000152C8"/>
    <w:rsid w:val="00031507"/>
    <w:rsid w:val="00031EDE"/>
    <w:rsid w:val="00044508"/>
    <w:rsid w:val="000539EA"/>
    <w:rsid w:val="00054908"/>
    <w:rsid w:val="000772BF"/>
    <w:rsid w:val="000834B0"/>
    <w:rsid w:val="00086869"/>
    <w:rsid w:val="00087B29"/>
    <w:rsid w:val="00093D17"/>
    <w:rsid w:val="0009629A"/>
    <w:rsid w:val="000C4273"/>
    <w:rsid w:val="000D638D"/>
    <w:rsid w:val="000E436B"/>
    <w:rsid w:val="000E5000"/>
    <w:rsid w:val="0011320A"/>
    <w:rsid w:val="0011654F"/>
    <w:rsid w:val="00137F84"/>
    <w:rsid w:val="00151F33"/>
    <w:rsid w:val="001531A1"/>
    <w:rsid w:val="00163B9E"/>
    <w:rsid w:val="001750D4"/>
    <w:rsid w:val="00186CBA"/>
    <w:rsid w:val="001B2CA4"/>
    <w:rsid w:val="001B623B"/>
    <w:rsid w:val="001C63DB"/>
    <w:rsid w:val="001D0373"/>
    <w:rsid w:val="001E352D"/>
    <w:rsid w:val="001F127E"/>
    <w:rsid w:val="002037A8"/>
    <w:rsid w:val="00227006"/>
    <w:rsid w:val="00241419"/>
    <w:rsid w:val="00250E6E"/>
    <w:rsid w:val="002522BC"/>
    <w:rsid w:val="00276BCA"/>
    <w:rsid w:val="002806BB"/>
    <w:rsid w:val="00281D26"/>
    <w:rsid w:val="0028344D"/>
    <w:rsid w:val="0028362F"/>
    <w:rsid w:val="00283746"/>
    <w:rsid w:val="0029275C"/>
    <w:rsid w:val="002A503A"/>
    <w:rsid w:val="002C5340"/>
    <w:rsid w:val="002F2560"/>
    <w:rsid w:val="00302773"/>
    <w:rsid w:val="003071CB"/>
    <w:rsid w:val="00324E23"/>
    <w:rsid w:val="00346F66"/>
    <w:rsid w:val="00355051"/>
    <w:rsid w:val="003B2138"/>
    <w:rsid w:val="003B2413"/>
    <w:rsid w:val="003B2A3F"/>
    <w:rsid w:val="003C43E9"/>
    <w:rsid w:val="003C4DBD"/>
    <w:rsid w:val="003D2AA1"/>
    <w:rsid w:val="003E2535"/>
    <w:rsid w:val="003E6D91"/>
    <w:rsid w:val="003E7F1E"/>
    <w:rsid w:val="003F50F8"/>
    <w:rsid w:val="00404350"/>
    <w:rsid w:val="00405CB0"/>
    <w:rsid w:val="00411C4F"/>
    <w:rsid w:val="0041589D"/>
    <w:rsid w:val="00415D3C"/>
    <w:rsid w:val="004173FA"/>
    <w:rsid w:val="00422B88"/>
    <w:rsid w:val="004268EC"/>
    <w:rsid w:val="004304C0"/>
    <w:rsid w:val="00436AB0"/>
    <w:rsid w:val="004465DA"/>
    <w:rsid w:val="004503ED"/>
    <w:rsid w:val="00451017"/>
    <w:rsid w:val="00455319"/>
    <w:rsid w:val="00460F87"/>
    <w:rsid w:val="00482556"/>
    <w:rsid w:val="004847B4"/>
    <w:rsid w:val="0048760D"/>
    <w:rsid w:val="00487744"/>
    <w:rsid w:val="004923EE"/>
    <w:rsid w:val="004A6088"/>
    <w:rsid w:val="004B685C"/>
    <w:rsid w:val="004C649D"/>
    <w:rsid w:val="004D452B"/>
    <w:rsid w:val="004D70EF"/>
    <w:rsid w:val="004E2E18"/>
    <w:rsid w:val="004F0811"/>
    <w:rsid w:val="004F2E46"/>
    <w:rsid w:val="005014E8"/>
    <w:rsid w:val="0050680D"/>
    <w:rsid w:val="00506836"/>
    <w:rsid w:val="005078D7"/>
    <w:rsid w:val="00507C2A"/>
    <w:rsid w:val="0051192F"/>
    <w:rsid w:val="00513D79"/>
    <w:rsid w:val="00532C67"/>
    <w:rsid w:val="00540343"/>
    <w:rsid w:val="005404BE"/>
    <w:rsid w:val="00541E0A"/>
    <w:rsid w:val="00543428"/>
    <w:rsid w:val="00551BF5"/>
    <w:rsid w:val="00552617"/>
    <w:rsid w:val="005532BB"/>
    <w:rsid w:val="00554AD2"/>
    <w:rsid w:val="0055728B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2D8A"/>
    <w:rsid w:val="005D6429"/>
    <w:rsid w:val="005F1CF7"/>
    <w:rsid w:val="005F25FD"/>
    <w:rsid w:val="00603ECE"/>
    <w:rsid w:val="0060782D"/>
    <w:rsid w:val="006106A5"/>
    <w:rsid w:val="006200F2"/>
    <w:rsid w:val="00623437"/>
    <w:rsid w:val="00627E50"/>
    <w:rsid w:val="00637F28"/>
    <w:rsid w:val="00653C02"/>
    <w:rsid w:val="00662690"/>
    <w:rsid w:val="00676AD6"/>
    <w:rsid w:val="00680EA6"/>
    <w:rsid w:val="006854E6"/>
    <w:rsid w:val="00685DA2"/>
    <w:rsid w:val="006A03AE"/>
    <w:rsid w:val="006A7324"/>
    <w:rsid w:val="006C1DFF"/>
    <w:rsid w:val="006C48CD"/>
    <w:rsid w:val="006C6347"/>
    <w:rsid w:val="006D6B82"/>
    <w:rsid w:val="006E5F63"/>
    <w:rsid w:val="006F70E3"/>
    <w:rsid w:val="0070564A"/>
    <w:rsid w:val="00747FC3"/>
    <w:rsid w:val="007522C5"/>
    <w:rsid w:val="00774237"/>
    <w:rsid w:val="0077431A"/>
    <w:rsid w:val="007B6798"/>
    <w:rsid w:val="008003F3"/>
    <w:rsid w:val="00804786"/>
    <w:rsid w:val="008149E5"/>
    <w:rsid w:val="0083208E"/>
    <w:rsid w:val="00834C16"/>
    <w:rsid w:val="008403D3"/>
    <w:rsid w:val="00841987"/>
    <w:rsid w:val="00861FAA"/>
    <w:rsid w:val="00885246"/>
    <w:rsid w:val="008867F7"/>
    <w:rsid w:val="00886A57"/>
    <w:rsid w:val="00887B5C"/>
    <w:rsid w:val="00890C70"/>
    <w:rsid w:val="008964B0"/>
    <w:rsid w:val="008B2BC8"/>
    <w:rsid w:val="008B6186"/>
    <w:rsid w:val="008C6C9B"/>
    <w:rsid w:val="008E3A96"/>
    <w:rsid w:val="008F106F"/>
    <w:rsid w:val="008F4EB9"/>
    <w:rsid w:val="00904612"/>
    <w:rsid w:val="00907DA4"/>
    <w:rsid w:val="00910E6E"/>
    <w:rsid w:val="00911C8F"/>
    <w:rsid w:val="00913834"/>
    <w:rsid w:val="00916300"/>
    <w:rsid w:val="0092127B"/>
    <w:rsid w:val="00924AFA"/>
    <w:rsid w:val="0093048E"/>
    <w:rsid w:val="00934EC8"/>
    <w:rsid w:val="0096002E"/>
    <w:rsid w:val="0097013F"/>
    <w:rsid w:val="0097260C"/>
    <w:rsid w:val="00995165"/>
    <w:rsid w:val="009A7BDE"/>
    <w:rsid w:val="009B01C3"/>
    <w:rsid w:val="009C3A64"/>
    <w:rsid w:val="009C617A"/>
    <w:rsid w:val="009E4A16"/>
    <w:rsid w:val="009F21DB"/>
    <w:rsid w:val="00A3297F"/>
    <w:rsid w:val="00A349B0"/>
    <w:rsid w:val="00A412A7"/>
    <w:rsid w:val="00A51D81"/>
    <w:rsid w:val="00A54279"/>
    <w:rsid w:val="00A54481"/>
    <w:rsid w:val="00A57756"/>
    <w:rsid w:val="00A64282"/>
    <w:rsid w:val="00A70DEA"/>
    <w:rsid w:val="00A812BB"/>
    <w:rsid w:val="00A825EB"/>
    <w:rsid w:val="00A84A65"/>
    <w:rsid w:val="00A952CF"/>
    <w:rsid w:val="00AA405A"/>
    <w:rsid w:val="00AB641F"/>
    <w:rsid w:val="00AC50E0"/>
    <w:rsid w:val="00AF79FE"/>
    <w:rsid w:val="00B0465D"/>
    <w:rsid w:val="00B1021B"/>
    <w:rsid w:val="00B278C3"/>
    <w:rsid w:val="00B3150D"/>
    <w:rsid w:val="00B47372"/>
    <w:rsid w:val="00B51FCA"/>
    <w:rsid w:val="00B61592"/>
    <w:rsid w:val="00B66AA6"/>
    <w:rsid w:val="00B66EB9"/>
    <w:rsid w:val="00B9563A"/>
    <w:rsid w:val="00BB7C3D"/>
    <w:rsid w:val="00BC3A63"/>
    <w:rsid w:val="00BD0ACE"/>
    <w:rsid w:val="00BD4256"/>
    <w:rsid w:val="00BE203C"/>
    <w:rsid w:val="00BE204D"/>
    <w:rsid w:val="00BE2689"/>
    <w:rsid w:val="00BE4788"/>
    <w:rsid w:val="00BF76B3"/>
    <w:rsid w:val="00C06085"/>
    <w:rsid w:val="00C17D43"/>
    <w:rsid w:val="00C2754C"/>
    <w:rsid w:val="00C35A32"/>
    <w:rsid w:val="00C45F5F"/>
    <w:rsid w:val="00C55BA3"/>
    <w:rsid w:val="00C82287"/>
    <w:rsid w:val="00C93A0A"/>
    <w:rsid w:val="00C97224"/>
    <w:rsid w:val="00CB1C18"/>
    <w:rsid w:val="00CB2CFB"/>
    <w:rsid w:val="00CC4EC6"/>
    <w:rsid w:val="00CC7C03"/>
    <w:rsid w:val="00CD167D"/>
    <w:rsid w:val="00CD1CBB"/>
    <w:rsid w:val="00CE5E6E"/>
    <w:rsid w:val="00D15785"/>
    <w:rsid w:val="00D221B8"/>
    <w:rsid w:val="00D25F8C"/>
    <w:rsid w:val="00D517D6"/>
    <w:rsid w:val="00D55FDD"/>
    <w:rsid w:val="00D74CF6"/>
    <w:rsid w:val="00D8319E"/>
    <w:rsid w:val="00D87517"/>
    <w:rsid w:val="00D96D32"/>
    <w:rsid w:val="00D97AC8"/>
    <w:rsid w:val="00D97EA6"/>
    <w:rsid w:val="00DC3D70"/>
    <w:rsid w:val="00DD0AE3"/>
    <w:rsid w:val="00DD4A6B"/>
    <w:rsid w:val="00DD5D2D"/>
    <w:rsid w:val="00DF1A69"/>
    <w:rsid w:val="00E079CA"/>
    <w:rsid w:val="00E20886"/>
    <w:rsid w:val="00E24466"/>
    <w:rsid w:val="00E2696A"/>
    <w:rsid w:val="00E36637"/>
    <w:rsid w:val="00E47CA4"/>
    <w:rsid w:val="00E54668"/>
    <w:rsid w:val="00E60DBD"/>
    <w:rsid w:val="00E7033D"/>
    <w:rsid w:val="00E70C33"/>
    <w:rsid w:val="00E85E64"/>
    <w:rsid w:val="00EB0634"/>
    <w:rsid w:val="00EB776F"/>
    <w:rsid w:val="00EC62BE"/>
    <w:rsid w:val="00ED0FB3"/>
    <w:rsid w:val="00ED3818"/>
    <w:rsid w:val="00EE2E36"/>
    <w:rsid w:val="00EF549F"/>
    <w:rsid w:val="00EF5B27"/>
    <w:rsid w:val="00EF7F14"/>
    <w:rsid w:val="00F0172E"/>
    <w:rsid w:val="00F0349C"/>
    <w:rsid w:val="00F0749D"/>
    <w:rsid w:val="00F16D8B"/>
    <w:rsid w:val="00F271D9"/>
    <w:rsid w:val="00F46745"/>
    <w:rsid w:val="00F831E7"/>
    <w:rsid w:val="00F84AAA"/>
    <w:rsid w:val="00F90A11"/>
    <w:rsid w:val="00FA585D"/>
    <w:rsid w:val="00FA7717"/>
    <w:rsid w:val="00FB18AF"/>
    <w:rsid w:val="00FD1814"/>
    <w:rsid w:val="00FE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A86FF6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37F58"/>
    <w:rsid w:val="000411AF"/>
    <w:rsid w:val="00062D72"/>
    <w:rsid w:val="00071A14"/>
    <w:rsid w:val="000946BC"/>
    <w:rsid w:val="000B5137"/>
    <w:rsid w:val="000F44D1"/>
    <w:rsid w:val="001024D7"/>
    <w:rsid w:val="001143FA"/>
    <w:rsid w:val="00131A73"/>
    <w:rsid w:val="0014171C"/>
    <w:rsid w:val="001502DF"/>
    <w:rsid w:val="00175DDF"/>
    <w:rsid w:val="001771CF"/>
    <w:rsid w:val="001A29DC"/>
    <w:rsid w:val="001C07A5"/>
    <w:rsid w:val="002515FF"/>
    <w:rsid w:val="002745DE"/>
    <w:rsid w:val="002A556A"/>
    <w:rsid w:val="002C6AA0"/>
    <w:rsid w:val="002C7BF9"/>
    <w:rsid w:val="002D079D"/>
    <w:rsid w:val="00352399"/>
    <w:rsid w:val="00353A61"/>
    <w:rsid w:val="003734A2"/>
    <w:rsid w:val="003A6EAC"/>
    <w:rsid w:val="003C3006"/>
    <w:rsid w:val="003C4E4E"/>
    <w:rsid w:val="003F606B"/>
    <w:rsid w:val="00401514"/>
    <w:rsid w:val="004536C1"/>
    <w:rsid w:val="00464013"/>
    <w:rsid w:val="0046434A"/>
    <w:rsid w:val="0046738D"/>
    <w:rsid w:val="00480357"/>
    <w:rsid w:val="00495B5B"/>
    <w:rsid w:val="004B2F46"/>
    <w:rsid w:val="005134C8"/>
    <w:rsid w:val="00555BD4"/>
    <w:rsid w:val="00564903"/>
    <w:rsid w:val="005D0E39"/>
    <w:rsid w:val="005E34B9"/>
    <w:rsid w:val="00603D5F"/>
    <w:rsid w:val="00643F30"/>
    <w:rsid w:val="00667C73"/>
    <w:rsid w:val="00672559"/>
    <w:rsid w:val="006A32EB"/>
    <w:rsid w:val="006D58B0"/>
    <w:rsid w:val="006E75B0"/>
    <w:rsid w:val="00740DFE"/>
    <w:rsid w:val="007C193E"/>
    <w:rsid w:val="007E4133"/>
    <w:rsid w:val="00846CA7"/>
    <w:rsid w:val="008C5E13"/>
    <w:rsid w:val="008D2D22"/>
    <w:rsid w:val="008D418C"/>
    <w:rsid w:val="008F3D2E"/>
    <w:rsid w:val="00904025"/>
    <w:rsid w:val="00924E98"/>
    <w:rsid w:val="00936F4A"/>
    <w:rsid w:val="00947206"/>
    <w:rsid w:val="00952268"/>
    <w:rsid w:val="0095553F"/>
    <w:rsid w:val="00974B7C"/>
    <w:rsid w:val="00997A85"/>
    <w:rsid w:val="009E5251"/>
    <w:rsid w:val="00A20B20"/>
    <w:rsid w:val="00A4185C"/>
    <w:rsid w:val="00AA499B"/>
    <w:rsid w:val="00AC1913"/>
    <w:rsid w:val="00AD3FE3"/>
    <w:rsid w:val="00AF18F4"/>
    <w:rsid w:val="00AF42CF"/>
    <w:rsid w:val="00B04EA8"/>
    <w:rsid w:val="00B21B4F"/>
    <w:rsid w:val="00B55885"/>
    <w:rsid w:val="00B57AC4"/>
    <w:rsid w:val="00B65E4A"/>
    <w:rsid w:val="00BB59F0"/>
    <w:rsid w:val="00BB7A9F"/>
    <w:rsid w:val="00BC3670"/>
    <w:rsid w:val="00BD03B2"/>
    <w:rsid w:val="00BF19C2"/>
    <w:rsid w:val="00C134D2"/>
    <w:rsid w:val="00C42CE0"/>
    <w:rsid w:val="00C775B5"/>
    <w:rsid w:val="00CA22E2"/>
    <w:rsid w:val="00D3757A"/>
    <w:rsid w:val="00D612B6"/>
    <w:rsid w:val="00DA0353"/>
    <w:rsid w:val="00DC1CBF"/>
    <w:rsid w:val="00DD1320"/>
    <w:rsid w:val="00DD52B8"/>
    <w:rsid w:val="00DE3959"/>
    <w:rsid w:val="00DF288C"/>
    <w:rsid w:val="00E34FF8"/>
    <w:rsid w:val="00E50594"/>
    <w:rsid w:val="00E66539"/>
    <w:rsid w:val="00EA2364"/>
    <w:rsid w:val="00EC74EA"/>
    <w:rsid w:val="00EF4FC7"/>
    <w:rsid w:val="00F069E6"/>
    <w:rsid w:val="00F261FE"/>
    <w:rsid w:val="00F45A57"/>
    <w:rsid w:val="00F64798"/>
    <w:rsid w:val="00F66BD6"/>
    <w:rsid w:val="00F67582"/>
    <w:rsid w:val="00F75D8B"/>
    <w:rsid w:val="00F77BCA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E07291-546F-483A-802D-CF087C39B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97</TotalTime>
  <Pages>1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15</cp:revision>
  <cp:lastPrinted>2019-03-12T13:12:00Z</cp:lastPrinted>
  <dcterms:created xsi:type="dcterms:W3CDTF">2019-03-05T15:06:00Z</dcterms:created>
  <dcterms:modified xsi:type="dcterms:W3CDTF">2019-03-13T18:19:00Z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