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463A0A">
                                  <w:rPr>
                                    <w:sz w:val="28"/>
                                    <w:szCs w:val="28"/>
                                  </w:rPr>
                                  <w:t xml:space="preserve"> April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732AD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463A0A">
                            <w:rPr>
                              <w:sz w:val="28"/>
                              <w:szCs w:val="28"/>
                            </w:rPr>
                            <w:t xml:space="preserve"> April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732AD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463A0A">
            <w:r>
              <w:rPr>
                <w:noProof/>
              </w:rPr>
              <w:drawing>
                <wp:inline distT="0" distB="0" distL="0" distR="0">
                  <wp:extent cx="1143000" cy="8477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pril_Showers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463A0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Chicken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92913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Default="00463A0A" w:rsidP="00097F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2A4F1B" w:rsidRDefault="001A77BA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>
              <w:rPr>
                <w:sz w:val="16"/>
                <w:szCs w:val="16"/>
              </w:rPr>
              <w:br/>
              <w:t>Green Beans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A4F1B" w:rsidRPr="00992913" w:rsidRDefault="002A4F1B" w:rsidP="002A4F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6590C" w:rsidRDefault="00463A0A" w:rsidP="00097F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A4F1B" w:rsidRDefault="001A77BA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A4F1B" w:rsidRPr="00E60DBD" w:rsidRDefault="002A4F1B" w:rsidP="002A4F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463A0A" w:rsidP="00B659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4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/ Roll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Red Peppers W/ Dip 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A4F1B" w:rsidRPr="00E60DBD" w:rsidRDefault="002A4F1B" w:rsidP="002A4F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839E9" w:rsidRDefault="00463A0A" w:rsidP="007839E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April 5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8A4C55" w:rsidRPr="00326535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C54B6" w:rsidTr="00241419">
        <w:trPr>
          <w:trHeight w:hRule="exact" w:val="1500"/>
        </w:trPr>
        <w:tc>
          <w:tcPr>
            <w:tcW w:w="2016" w:type="dxa"/>
          </w:tcPr>
          <w:p w:rsidR="00605578" w:rsidRPr="001750D4" w:rsidRDefault="00605578" w:rsidP="0060557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605578" w:rsidRPr="001750D4" w:rsidRDefault="00605578" w:rsidP="00605578">
            <w:pPr>
              <w:rPr>
                <w:b/>
                <w:sz w:val="16"/>
                <w:szCs w:val="16"/>
                <w:u w:val="single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  <w:p w:rsidR="00AC54B6" w:rsidRPr="002522BC" w:rsidRDefault="00AC54B6" w:rsidP="00AC54B6">
            <w:pPr>
              <w:jc w:val="center"/>
            </w:pPr>
          </w:p>
        </w:tc>
        <w:tc>
          <w:tcPr>
            <w:tcW w:w="2016" w:type="dxa"/>
          </w:tcPr>
          <w:p w:rsidR="00AC54B6" w:rsidRDefault="00463A0A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8</w:t>
            </w:r>
          </w:p>
          <w:p w:rsidR="002A4F1B" w:rsidRPr="00A73970" w:rsidRDefault="002A4F1B" w:rsidP="002A4F1B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Tomato soup</w:t>
            </w:r>
          </w:p>
          <w:p w:rsidR="002A4F1B" w:rsidRPr="00A73970" w:rsidRDefault="002A4F1B" w:rsidP="002A4F1B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Grilled Cheese Sandwich</w:t>
            </w:r>
          </w:p>
          <w:p w:rsidR="002A4F1B" w:rsidRPr="00A73970" w:rsidRDefault="002A4F1B" w:rsidP="002A4F1B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Or</w:t>
            </w:r>
          </w:p>
          <w:p w:rsidR="002A4F1B" w:rsidRPr="00A73970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2A4F1B" w:rsidRPr="00A73970" w:rsidRDefault="002A4F1B" w:rsidP="002A4F1B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Peas </w:t>
            </w:r>
          </w:p>
          <w:p w:rsidR="002A4F1B" w:rsidRPr="00A73970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  <w:p w:rsidR="00AC54B6" w:rsidRPr="00B6590C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463A0A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9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Chicken Sandwich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AC54B6" w:rsidRPr="00E20886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463A0A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10</w:t>
            </w:r>
          </w:p>
          <w:p w:rsidR="00372B83" w:rsidRDefault="00372B8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&amp; Sour Chicken</w:t>
            </w:r>
          </w:p>
          <w:p w:rsidR="00372B83" w:rsidRDefault="00372B8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Noodles W/ Roll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AC54B6" w:rsidRPr="00E36637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</w:t>
            </w:r>
            <w:r w:rsidR="00372B83">
              <w:rPr>
                <w:sz w:val="16"/>
                <w:szCs w:val="16"/>
              </w:rPr>
              <w:t>1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Patty 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w/ Dip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2A4F1B" w:rsidRPr="00552617" w:rsidRDefault="002A4F1B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463A0A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12</w:t>
            </w:r>
          </w:p>
          <w:p w:rsidR="00AC54B6" w:rsidRDefault="00372B8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372B83" w:rsidRDefault="00372B8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72B83" w:rsidRDefault="00372B8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372B83" w:rsidRDefault="00372B8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1A77BA" w:rsidRDefault="001A77BA" w:rsidP="001A77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372B83" w:rsidRDefault="00372B83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BE1EA7" w:rsidRDefault="00AC54B6" w:rsidP="00AC54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AC54B6" w:rsidRDefault="00AC54B6" w:rsidP="00AC5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Alternative:</w:t>
            </w:r>
          </w:p>
          <w:p w:rsidR="00AC54B6" w:rsidRDefault="00AC54B6" w:rsidP="00AC54B6">
            <w:pPr>
              <w:rPr>
                <w:sz w:val="16"/>
                <w:szCs w:val="16"/>
              </w:rPr>
            </w:pPr>
          </w:p>
          <w:p w:rsidR="00AC54B6" w:rsidRPr="00D1272A" w:rsidRDefault="003E1CF2" w:rsidP="00AC54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23rd</w:t>
            </w:r>
            <w:r w:rsidR="00AC54B6">
              <w:rPr>
                <w:sz w:val="16"/>
                <w:szCs w:val="16"/>
              </w:rPr>
              <w:t xml:space="preserve"> – Chicken Nuggets W/ Roll</w:t>
            </w:r>
          </w:p>
        </w:tc>
      </w:tr>
      <w:tr w:rsidR="00AC54B6" w:rsidTr="00241419">
        <w:trPr>
          <w:trHeight w:hRule="exact" w:val="1500"/>
        </w:trPr>
        <w:tc>
          <w:tcPr>
            <w:tcW w:w="2016" w:type="dxa"/>
          </w:tcPr>
          <w:p w:rsidR="00AC54B6" w:rsidRPr="001750D4" w:rsidRDefault="00463A0A" w:rsidP="00AC54B6">
            <w:pPr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noProof/>
                <w:sz w:val="16"/>
                <w:szCs w:val="16"/>
                <w:vertAlign w:val="subscript"/>
              </w:rPr>
              <w:drawing>
                <wp:inline distT="0" distB="0" distL="0" distR="0">
                  <wp:extent cx="1021080" cy="9525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ttle.league.15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2A4F1B" w:rsidRDefault="00F52C81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2A4F1B">
              <w:rPr>
                <w:sz w:val="16"/>
                <w:szCs w:val="16"/>
              </w:rPr>
              <w:t>pril 15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Mashed Potato Bowl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2A4F1B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AC54B6" w:rsidRDefault="002A4F1B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4603D2" w:rsidRDefault="00AC54B6" w:rsidP="002A4F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16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Calzone </w:t>
            </w:r>
          </w:p>
          <w:p w:rsidR="00372B83" w:rsidRDefault="00E152BF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C54B6" w:rsidRPr="00FD3FF0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17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Sub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Cheesy Broccoli 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E36637" w:rsidRDefault="00AC54B6" w:rsidP="002A4F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A4F1B" w:rsidRDefault="00F52C81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18</w:t>
            </w:r>
          </w:p>
          <w:p w:rsidR="005C2A78" w:rsidRDefault="005C2A78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Beef Pasta</w:t>
            </w:r>
          </w:p>
          <w:p w:rsidR="005C2A78" w:rsidRDefault="005C2A78" w:rsidP="002A4F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372B83" w:rsidRDefault="00E152BF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372B83" w:rsidRDefault="00E152BF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C54B6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  <w:r w:rsidR="002A4F1B">
              <w:rPr>
                <w:sz w:val="16"/>
                <w:szCs w:val="16"/>
              </w:rPr>
              <w:t xml:space="preserve"> </w:t>
            </w:r>
          </w:p>
          <w:p w:rsidR="002A4F1B" w:rsidRDefault="002A4F1B" w:rsidP="00AC54B6">
            <w:pPr>
              <w:jc w:val="center"/>
              <w:rPr>
                <w:sz w:val="16"/>
                <w:szCs w:val="16"/>
              </w:rPr>
            </w:pPr>
          </w:p>
          <w:p w:rsidR="00C83A82" w:rsidRPr="00934EC8" w:rsidRDefault="00C83A82" w:rsidP="00C83A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19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F52C81" w:rsidRDefault="00F52C81" w:rsidP="00AC54B6">
            <w:pPr>
              <w:jc w:val="center"/>
              <w:rPr>
                <w:sz w:val="16"/>
                <w:szCs w:val="16"/>
              </w:rPr>
            </w:pPr>
          </w:p>
          <w:p w:rsidR="00F52C81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AC54B6" w:rsidRPr="00934EC8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Pr="00D1272A" w:rsidRDefault="00463A0A" w:rsidP="00AC54B6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04875" cy="9525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6846364-2ec1-437e-94e4-e7e89557fbc9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4B6" w:rsidTr="00241419">
        <w:trPr>
          <w:trHeight w:hRule="exact" w:val="1500"/>
        </w:trPr>
        <w:tc>
          <w:tcPr>
            <w:tcW w:w="2016" w:type="dxa"/>
          </w:tcPr>
          <w:p w:rsidR="00AC54B6" w:rsidRPr="00B566CB" w:rsidRDefault="00AC54B6" w:rsidP="00AC54B6"/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22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C54B6" w:rsidRPr="00CD363C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23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</w:t>
            </w:r>
          </w:p>
          <w:p w:rsidR="00AC54B6" w:rsidRPr="00CD363C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24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AC54B6" w:rsidRPr="000F0330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25</w:t>
            </w:r>
          </w:p>
          <w:p w:rsidR="00372B83" w:rsidRDefault="003E1CF2" w:rsidP="003E1C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Shrimp Poppers </w:t>
            </w:r>
          </w:p>
          <w:p w:rsidR="003E1CF2" w:rsidRDefault="003E1CF2" w:rsidP="003E1C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E1CF2" w:rsidRDefault="003E1CF2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372B83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372B83" w:rsidRDefault="0029144B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bookmarkStart w:id="0" w:name="_GoBack"/>
            <w:bookmarkEnd w:id="0"/>
          </w:p>
          <w:p w:rsidR="00AC54B6" w:rsidRPr="000F0330" w:rsidRDefault="00372B83" w:rsidP="00372B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26</w:t>
            </w:r>
          </w:p>
          <w:p w:rsidR="00AC54B6" w:rsidRDefault="001A77BA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Pepperoni </w:t>
            </w:r>
            <w:r w:rsidR="003E1CF2">
              <w:rPr>
                <w:sz w:val="16"/>
                <w:szCs w:val="16"/>
              </w:rPr>
              <w:t>Pizza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C54B6" w:rsidRDefault="003E1CF2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AC54B6" w:rsidRDefault="00E152BF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Default="00AC54B6" w:rsidP="00AC54B6">
            <w:pPr>
              <w:jc w:val="center"/>
              <w:rPr>
                <w:sz w:val="16"/>
                <w:szCs w:val="16"/>
              </w:rPr>
            </w:pPr>
          </w:p>
          <w:p w:rsidR="00AC54B6" w:rsidRPr="000F0330" w:rsidRDefault="00AC54B6" w:rsidP="00AC54B6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AC54B6" w:rsidP="00AC54B6">
            <w:r>
              <w:t>Elementary-</w:t>
            </w:r>
          </w:p>
          <w:p w:rsidR="00AC54B6" w:rsidRDefault="00AC54B6" w:rsidP="00AC54B6">
            <w:r>
              <w:t>$ 2.60</w:t>
            </w:r>
          </w:p>
          <w:p w:rsidR="00AC54B6" w:rsidRDefault="00AC54B6" w:rsidP="00AC54B6">
            <w:r>
              <w:t>Milk - .50</w:t>
            </w:r>
          </w:p>
          <w:p w:rsidR="00AC54B6" w:rsidRDefault="00AC54B6" w:rsidP="00AC54B6">
            <w:r>
              <w:t>Reduced - .40</w:t>
            </w:r>
          </w:p>
          <w:p w:rsidR="00AC54B6" w:rsidRDefault="00AC54B6" w:rsidP="00AC54B6"/>
        </w:tc>
      </w:tr>
      <w:tr w:rsidR="00AC54B6" w:rsidRPr="00B51FCA" w:rsidTr="00241419">
        <w:trPr>
          <w:trHeight w:hRule="exact" w:val="1500"/>
        </w:trPr>
        <w:tc>
          <w:tcPr>
            <w:tcW w:w="2016" w:type="dxa"/>
          </w:tcPr>
          <w:p w:rsidR="00AC54B6" w:rsidRPr="006C4DF2" w:rsidRDefault="00AC54B6" w:rsidP="00AC54B6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PLEASE NOTE:</w:t>
            </w:r>
          </w:p>
          <w:p w:rsidR="00AC54B6" w:rsidRPr="006C4DF2" w:rsidRDefault="00AC54B6" w:rsidP="00AC54B6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STUDENTS ARE NOT ABLE TO HEAT PACKED LUNCHES</w:t>
            </w:r>
          </w:p>
          <w:p w:rsidR="00AC54B6" w:rsidRPr="0093376A" w:rsidRDefault="00AC54B6" w:rsidP="00AC54B6">
            <w:pPr>
              <w:jc w:val="center"/>
              <w:rPr>
                <w:b/>
              </w:rPr>
            </w:pPr>
          </w:p>
          <w:p w:rsidR="00AC54B6" w:rsidRPr="00B51FCA" w:rsidRDefault="00AC54B6" w:rsidP="00AC54B6">
            <w:pPr>
              <w:jc w:val="center"/>
              <w:rPr>
                <w:b/>
                <w:i/>
              </w:rPr>
            </w:pPr>
          </w:p>
          <w:p w:rsidR="00AC54B6" w:rsidRPr="00B51FCA" w:rsidRDefault="00AC54B6" w:rsidP="00AC54B6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5B415E" w:rsidRDefault="00F52C81" w:rsidP="003E1C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29</w:t>
            </w:r>
          </w:p>
          <w:p w:rsidR="005B415E" w:rsidRDefault="003E1CF2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5B415E" w:rsidRDefault="00E152BF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1A0B6E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30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Stuffed Shells 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  <w:r>
              <w:rPr>
                <w:sz w:val="16"/>
                <w:szCs w:val="16"/>
              </w:rPr>
              <w:br/>
              <w:t>Steamed Carrots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643E13" w:rsidRPr="00B51FCA" w:rsidRDefault="00643E13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5B415E" w:rsidRDefault="00E152BF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B51FCA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B415E" w:rsidRDefault="003E1CF2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Red Peppers W/ Dip 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C54B6" w:rsidRPr="00B51FCA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Default="00F52C81" w:rsidP="00AC54B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5B415E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5B415E" w:rsidRPr="00326535" w:rsidRDefault="005B415E" w:rsidP="005B41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AC54B6" w:rsidRPr="00CD363C" w:rsidRDefault="00AC54B6" w:rsidP="00AC54B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C54B6" w:rsidRPr="00B51FCA" w:rsidRDefault="00AC54B6" w:rsidP="00AC54B6">
            <w:pPr>
              <w:jc w:val="center"/>
              <w:rPr>
                <w:b/>
                <w:i/>
                <w:noProof/>
              </w:rPr>
            </w:pPr>
          </w:p>
          <w:p w:rsidR="00AC54B6" w:rsidRPr="00B51FCA" w:rsidRDefault="00AC54B6" w:rsidP="00AC54B6">
            <w:pPr>
              <w:jc w:val="center"/>
              <w:rPr>
                <w:b/>
                <w:i/>
                <w:noProof/>
              </w:rPr>
            </w:pPr>
          </w:p>
          <w:p w:rsidR="00AC54B6" w:rsidRPr="00B51FCA" w:rsidRDefault="00AC54B6" w:rsidP="00AC54B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8F2A04">
      <w:pPr>
        <w:jc w:val="center"/>
        <w:rPr>
          <w:i/>
        </w:rPr>
      </w:pPr>
      <w:r>
        <w:rPr>
          <w:i/>
        </w:rPr>
        <w:t xml:space="preserve">No Breakfast on </w:t>
      </w:r>
      <w:r w:rsidR="00B51ABA">
        <w:rPr>
          <w:i/>
        </w:rPr>
        <w:t>two-hour</w:t>
      </w:r>
      <w:r>
        <w:rPr>
          <w:i/>
        </w:rPr>
        <w:t xml:space="preserve"> delay</w:t>
      </w:r>
      <w:r w:rsidR="00B51ABA">
        <w:rPr>
          <w:i/>
        </w:rPr>
        <w:t>s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63174"/>
    <w:multiLevelType w:val="hybridMultilevel"/>
    <w:tmpl w:val="EFCC0990"/>
    <w:lvl w:ilvl="0" w:tplc="234CA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6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A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7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8A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68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AE8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22BC5"/>
    <w:rsid w:val="00027899"/>
    <w:rsid w:val="00031507"/>
    <w:rsid w:val="00031EDE"/>
    <w:rsid w:val="00033053"/>
    <w:rsid w:val="00037BEA"/>
    <w:rsid w:val="00044508"/>
    <w:rsid w:val="000539EA"/>
    <w:rsid w:val="00054908"/>
    <w:rsid w:val="0005502C"/>
    <w:rsid w:val="0007420F"/>
    <w:rsid w:val="000772BF"/>
    <w:rsid w:val="000834B0"/>
    <w:rsid w:val="00093D17"/>
    <w:rsid w:val="00097FC8"/>
    <w:rsid w:val="000A55DF"/>
    <w:rsid w:val="000B0ABD"/>
    <w:rsid w:val="000C4273"/>
    <w:rsid w:val="000D638D"/>
    <w:rsid w:val="000E436B"/>
    <w:rsid w:val="000F0330"/>
    <w:rsid w:val="0011320A"/>
    <w:rsid w:val="00124DF2"/>
    <w:rsid w:val="00137F84"/>
    <w:rsid w:val="001531A1"/>
    <w:rsid w:val="00163B9E"/>
    <w:rsid w:val="001732AD"/>
    <w:rsid w:val="001750D4"/>
    <w:rsid w:val="00186CBA"/>
    <w:rsid w:val="00197052"/>
    <w:rsid w:val="001A0B6E"/>
    <w:rsid w:val="001A77BA"/>
    <w:rsid w:val="001C63DB"/>
    <w:rsid w:val="001E3011"/>
    <w:rsid w:val="001E352D"/>
    <w:rsid w:val="00227006"/>
    <w:rsid w:val="00241419"/>
    <w:rsid w:val="002476FE"/>
    <w:rsid w:val="00250E6E"/>
    <w:rsid w:val="002522BC"/>
    <w:rsid w:val="00252FCC"/>
    <w:rsid w:val="0025638B"/>
    <w:rsid w:val="002602B5"/>
    <w:rsid w:val="00276BCA"/>
    <w:rsid w:val="00277981"/>
    <w:rsid w:val="002806BB"/>
    <w:rsid w:val="00281D26"/>
    <w:rsid w:val="0028344D"/>
    <w:rsid w:val="0028362F"/>
    <w:rsid w:val="00283746"/>
    <w:rsid w:val="002900AA"/>
    <w:rsid w:val="002910BC"/>
    <w:rsid w:val="0029144B"/>
    <w:rsid w:val="0029275C"/>
    <w:rsid w:val="002A4F1B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70A57"/>
    <w:rsid w:val="00372B83"/>
    <w:rsid w:val="003B2138"/>
    <w:rsid w:val="003B2413"/>
    <w:rsid w:val="003B7A6E"/>
    <w:rsid w:val="003C3CD9"/>
    <w:rsid w:val="003C43E9"/>
    <w:rsid w:val="003C4DBD"/>
    <w:rsid w:val="003D3985"/>
    <w:rsid w:val="003E1CF2"/>
    <w:rsid w:val="003E2535"/>
    <w:rsid w:val="003E7F1E"/>
    <w:rsid w:val="003F50F8"/>
    <w:rsid w:val="00400ABB"/>
    <w:rsid w:val="00411C4F"/>
    <w:rsid w:val="0041589D"/>
    <w:rsid w:val="00415D3C"/>
    <w:rsid w:val="004173FA"/>
    <w:rsid w:val="00420DD3"/>
    <w:rsid w:val="00422B88"/>
    <w:rsid w:val="004268EC"/>
    <w:rsid w:val="004304C0"/>
    <w:rsid w:val="00433F4D"/>
    <w:rsid w:val="00440186"/>
    <w:rsid w:val="004465DA"/>
    <w:rsid w:val="004503ED"/>
    <w:rsid w:val="00451017"/>
    <w:rsid w:val="00455319"/>
    <w:rsid w:val="00456263"/>
    <w:rsid w:val="004603D2"/>
    <w:rsid w:val="00460F87"/>
    <w:rsid w:val="00463A0A"/>
    <w:rsid w:val="004708B7"/>
    <w:rsid w:val="0048760D"/>
    <w:rsid w:val="00487744"/>
    <w:rsid w:val="004923EE"/>
    <w:rsid w:val="004A4AB3"/>
    <w:rsid w:val="004A6088"/>
    <w:rsid w:val="004B446D"/>
    <w:rsid w:val="004B685C"/>
    <w:rsid w:val="004C1FA6"/>
    <w:rsid w:val="004D35CF"/>
    <w:rsid w:val="004D452B"/>
    <w:rsid w:val="004D70EF"/>
    <w:rsid w:val="004E2E18"/>
    <w:rsid w:val="004F2E46"/>
    <w:rsid w:val="004F3438"/>
    <w:rsid w:val="005014E8"/>
    <w:rsid w:val="00502D82"/>
    <w:rsid w:val="0050680D"/>
    <w:rsid w:val="005078D7"/>
    <w:rsid w:val="00507C2A"/>
    <w:rsid w:val="00513D79"/>
    <w:rsid w:val="0051703B"/>
    <w:rsid w:val="00540343"/>
    <w:rsid w:val="00543428"/>
    <w:rsid w:val="00551BF5"/>
    <w:rsid w:val="00551F8E"/>
    <w:rsid w:val="00552617"/>
    <w:rsid w:val="00554AD2"/>
    <w:rsid w:val="0055728B"/>
    <w:rsid w:val="00565EFB"/>
    <w:rsid w:val="00573087"/>
    <w:rsid w:val="005733E8"/>
    <w:rsid w:val="00586FEC"/>
    <w:rsid w:val="00592B3E"/>
    <w:rsid w:val="005A19A4"/>
    <w:rsid w:val="005A534F"/>
    <w:rsid w:val="005A5A11"/>
    <w:rsid w:val="005B415E"/>
    <w:rsid w:val="005B4A28"/>
    <w:rsid w:val="005B6106"/>
    <w:rsid w:val="005B767D"/>
    <w:rsid w:val="005C22DF"/>
    <w:rsid w:val="005C2A78"/>
    <w:rsid w:val="005D6429"/>
    <w:rsid w:val="005E393B"/>
    <w:rsid w:val="005E41A9"/>
    <w:rsid w:val="005F1CF7"/>
    <w:rsid w:val="005F25FD"/>
    <w:rsid w:val="00603ECE"/>
    <w:rsid w:val="00605578"/>
    <w:rsid w:val="006106A5"/>
    <w:rsid w:val="006200F2"/>
    <w:rsid w:val="00637F28"/>
    <w:rsid w:val="00643E13"/>
    <w:rsid w:val="00653C02"/>
    <w:rsid w:val="00662690"/>
    <w:rsid w:val="00676AD6"/>
    <w:rsid w:val="006854E6"/>
    <w:rsid w:val="00685DA2"/>
    <w:rsid w:val="006A03AE"/>
    <w:rsid w:val="006A1121"/>
    <w:rsid w:val="006A7324"/>
    <w:rsid w:val="006C1DFF"/>
    <w:rsid w:val="006C4DF2"/>
    <w:rsid w:val="006C6347"/>
    <w:rsid w:val="006D6B82"/>
    <w:rsid w:val="006F70E3"/>
    <w:rsid w:val="0070564A"/>
    <w:rsid w:val="00715AE3"/>
    <w:rsid w:val="00731D6C"/>
    <w:rsid w:val="00736D29"/>
    <w:rsid w:val="007677E5"/>
    <w:rsid w:val="00771110"/>
    <w:rsid w:val="00774237"/>
    <w:rsid w:val="0077431A"/>
    <w:rsid w:val="007839E9"/>
    <w:rsid w:val="007904FF"/>
    <w:rsid w:val="007919DD"/>
    <w:rsid w:val="007B6798"/>
    <w:rsid w:val="007F0FEC"/>
    <w:rsid w:val="007F4094"/>
    <w:rsid w:val="008003F3"/>
    <w:rsid w:val="00804786"/>
    <w:rsid w:val="00822715"/>
    <w:rsid w:val="0083208E"/>
    <w:rsid w:val="008403D3"/>
    <w:rsid w:val="00841987"/>
    <w:rsid w:val="00861FAA"/>
    <w:rsid w:val="00866FF6"/>
    <w:rsid w:val="0086753C"/>
    <w:rsid w:val="00873170"/>
    <w:rsid w:val="00876B24"/>
    <w:rsid w:val="00886A57"/>
    <w:rsid w:val="00890C70"/>
    <w:rsid w:val="00894816"/>
    <w:rsid w:val="008A4C55"/>
    <w:rsid w:val="008B2BC8"/>
    <w:rsid w:val="008B3177"/>
    <w:rsid w:val="008B4C1E"/>
    <w:rsid w:val="008B5A33"/>
    <w:rsid w:val="008B6186"/>
    <w:rsid w:val="008B66FA"/>
    <w:rsid w:val="008C2941"/>
    <w:rsid w:val="008C6C9B"/>
    <w:rsid w:val="008F2A04"/>
    <w:rsid w:val="009020F1"/>
    <w:rsid w:val="00911C8F"/>
    <w:rsid w:val="00916300"/>
    <w:rsid w:val="00927C0B"/>
    <w:rsid w:val="0093376A"/>
    <w:rsid w:val="00934EC8"/>
    <w:rsid w:val="0096002E"/>
    <w:rsid w:val="0097260C"/>
    <w:rsid w:val="009862A4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312"/>
    <w:rsid w:val="00A70DEA"/>
    <w:rsid w:val="00A73970"/>
    <w:rsid w:val="00A812BB"/>
    <w:rsid w:val="00A83E8C"/>
    <w:rsid w:val="00A92CAA"/>
    <w:rsid w:val="00A952CF"/>
    <w:rsid w:val="00AB641F"/>
    <w:rsid w:val="00AC50E0"/>
    <w:rsid w:val="00AC54B6"/>
    <w:rsid w:val="00AF79FE"/>
    <w:rsid w:val="00B044BF"/>
    <w:rsid w:val="00B1021B"/>
    <w:rsid w:val="00B22628"/>
    <w:rsid w:val="00B3150D"/>
    <w:rsid w:val="00B43737"/>
    <w:rsid w:val="00B47372"/>
    <w:rsid w:val="00B51ABA"/>
    <w:rsid w:val="00B51FCA"/>
    <w:rsid w:val="00B56620"/>
    <w:rsid w:val="00B566CB"/>
    <w:rsid w:val="00B61592"/>
    <w:rsid w:val="00B6590C"/>
    <w:rsid w:val="00B66AA6"/>
    <w:rsid w:val="00B66EB9"/>
    <w:rsid w:val="00B87484"/>
    <w:rsid w:val="00B9563A"/>
    <w:rsid w:val="00BB4751"/>
    <w:rsid w:val="00BC3A63"/>
    <w:rsid w:val="00BD0ACE"/>
    <w:rsid w:val="00BD4256"/>
    <w:rsid w:val="00BE1EA7"/>
    <w:rsid w:val="00BE2689"/>
    <w:rsid w:val="00C06085"/>
    <w:rsid w:val="00C17D43"/>
    <w:rsid w:val="00C22236"/>
    <w:rsid w:val="00C2754C"/>
    <w:rsid w:val="00C32C00"/>
    <w:rsid w:val="00C35A32"/>
    <w:rsid w:val="00C40629"/>
    <w:rsid w:val="00C568BD"/>
    <w:rsid w:val="00C76446"/>
    <w:rsid w:val="00C77DB0"/>
    <w:rsid w:val="00C82287"/>
    <w:rsid w:val="00C83A82"/>
    <w:rsid w:val="00C93A0A"/>
    <w:rsid w:val="00CB1C18"/>
    <w:rsid w:val="00CB2CFB"/>
    <w:rsid w:val="00CC7C03"/>
    <w:rsid w:val="00CD167D"/>
    <w:rsid w:val="00CD1CBB"/>
    <w:rsid w:val="00CD363C"/>
    <w:rsid w:val="00CE5E6E"/>
    <w:rsid w:val="00CF7618"/>
    <w:rsid w:val="00D1272A"/>
    <w:rsid w:val="00D15785"/>
    <w:rsid w:val="00D25DAE"/>
    <w:rsid w:val="00D25F8C"/>
    <w:rsid w:val="00D517D6"/>
    <w:rsid w:val="00D55E7B"/>
    <w:rsid w:val="00D61B73"/>
    <w:rsid w:val="00D72703"/>
    <w:rsid w:val="00D74CF6"/>
    <w:rsid w:val="00D862B7"/>
    <w:rsid w:val="00D948AA"/>
    <w:rsid w:val="00D96330"/>
    <w:rsid w:val="00D97AC8"/>
    <w:rsid w:val="00DC3D70"/>
    <w:rsid w:val="00DD4A6B"/>
    <w:rsid w:val="00DD5D2D"/>
    <w:rsid w:val="00E02BC0"/>
    <w:rsid w:val="00E152BF"/>
    <w:rsid w:val="00E20886"/>
    <w:rsid w:val="00E21D07"/>
    <w:rsid w:val="00E24466"/>
    <w:rsid w:val="00E27EEC"/>
    <w:rsid w:val="00E35224"/>
    <w:rsid w:val="00E360C5"/>
    <w:rsid w:val="00E36637"/>
    <w:rsid w:val="00E47CA4"/>
    <w:rsid w:val="00E54668"/>
    <w:rsid w:val="00E60DBD"/>
    <w:rsid w:val="00E76F28"/>
    <w:rsid w:val="00E92819"/>
    <w:rsid w:val="00EA2A42"/>
    <w:rsid w:val="00EB776F"/>
    <w:rsid w:val="00ED0FB3"/>
    <w:rsid w:val="00ED209E"/>
    <w:rsid w:val="00EE2E36"/>
    <w:rsid w:val="00EF5B27"/>
    <w:rsid w:val="00F0172E"/>
    <w:rsid w:val="00F040B0"/>
    <w:rsid w:val="00F14042"/>
    <w:rsid w:val="00F16D8B"/>
    <w:rsid w:val="00F24B2B"/>
    <w:rsid w:val="00F25157"/>
    <w:rsid w:val="00F447BA"/>
    <w:rsid w:val="00F46745"/>
    <w:rsid w:val="00F52C81"/>
    <w:rsid w:val="00F7030F"/>
    <w:rsid w:val="00F72B6F"/>
    <w:rsid w:val="00F90A11"/>
    <w:rsid w:val="00F963C2"/>
    <w:rsid w:val="00FA585D"/>
    <w:rsid w:val="00FA5DEE"/>
    <w:rsid w:val="00FA7717"/>
    <w:rsid w:val="00FD1814"/>
    <w:rsid w:val="00FD3FF0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90C5EC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1031E"/>
    <w:rsid w:val="0014171C"/>
    <w:rsid w:val="001502DF"/>
    <w:rsid w:val="001771CF"/>
    <w:rsid w:val="001C07A5"/>
    <w:rsid w:val="001E3B34"/>
    <w:rsid w:val="001F04FE"/>
    <w:rsid w:val="002515FF"/>
    <w:rsid w:val="002745DE"/>
    <w:rsid w:val="002A556A"/>
    <w:rsid w:val="002C75D2"/>
    <w:rsid w:val="002F0350"/>
    <w:rsid w:val="00327EBF"/>
    <w:rsid w:val="00352399"/>
    <w:rsid w:val="003734A2"/>
    <w:rsid w:val="003A6EAC"/>
    <w:rsid w:val="003D7C92"/>
    <w:rsid w:val="003F606B"/>
    <w:rsid w:val="00440453"/>
    <w:rsid w:val="004536C1"/>
    <w:rsid w:val="00453B5F"/>
    <w:rsid w:val="00464013"/>
    <w:rsid w:val="0046434A"/>
    <w:rsid w:val="0046738D"/>
    <w:rsid w:val="00473C7F"/>
    <w:rsid w:val="00495B5B"/>
    <w:rsid w:val="004B2F46"/>
    <w:rsid w:val="004C066E"/>
    <w:rsid w:val="004F716C"/>
    <w:rsid w:val="00533D8A"/>
    <w:rsid w:val="00587882"/>
    <w:rsid w:val="005A24F1"/>
    <w:rsid w:val="005B41BC"/>
    <w:rsid w:val="005E34B9"/>
    <w:rsid w:val="0062249E"/>
    <w:rsid w:val="00634D31"/>
    <w:rsid w:val="00643F30"/>
    <w:rsid w:val="00645C01"/>
    <w:rsid w:val="00661800"/>
    <w:rsid w:val="006630FA"/>
    <w:rsid w:val="00667C73"/>
    <w:rsid w:val="00672559"/>
    <w:rsid w:val="0067614E"/>
    <w:rsid w:val="006A32EB"/>
    <w:rsid w:val="006B4592"/>
    <w:rsid w:val="006C0CDA"/>
    <w:rsid w:val="006D58B0"/>
    <w:rsid w:val="006E75B0"/>
    <w:rsid w:val="007001D8"/>
    <w:rsid w:val="00717EB9"/>
    <w:rsid w:val="00791D78"/>
    <w:rsid w:val="007E4133"/>
    <w:rsid w:val="00820CB7"/>
    <w:rsid w:val="008569A1"/>
    <w:rsid w:val="008847F1"/>
    <w:rsid w:val="008C33F2"/>
    <w:rsid w:val="008C45CE"/>
    <w:rsid w:val="008C5E13"/>
    <w:rsid w:val="008D2D22"/>
    <w:rsid w:val="00904025"/>
    <w:rsid w:val="00914F84"/>
    <w:rsid w:val="00936F4A"/>
    <w:rsid w:val="00952268"/>
    <w:rsid w:val="00974B7C"/>
    <w:rsid w:val="009A0F0F"/>
    <w:rsid w:val="009C42EB"/>
    <w:rsid w:val="009F5FCF"/>
    <w:rsid w:val="00A20B20"/>
    <w:rsid w:val="00A30298"/>
    <w:rsid w:val="00A553E3"/>
    <w:rsid w:val="00AA0404"/>
    <w:rsid w:val="00AA499B"/>
    <w:rsid w:val="00AC1913"/>
    <w:rsid w:val="00AD3FE3"/>
    <w:rsid w:val="00AF1222"/>
    <w:rsid w:val="00AF18F4"/>
    <w:rsid w:val="00B04EA8"/>
    <w:rsid w:val="00B247D8"/>
    <w:rsid w:val="00B44D93"/>
    <w:rsid w:val="00B55885"/>
    <w:rsid w:val="00B57AC4"/>
    <w:rsid w:val="00B65E4A"/>
    <w:rsid w:val="00B8184F"/>
    <w:rsid w:val="00B90C6D"/>
    <w:rsid w:val="00BA3A9B"/>
    <w:rsid w:val="00BB59F0"/>
    <w:rsid w:val="00BB7A9F"/>
    <w:rsid w:val="00BC3670"/>
    <w:rsid w:val="00C134D2"/>
    <w:rsid w:val="00C42CE0"/>
    <w:rsid w:val="00C900B3"/>
    <w:rsid w:val="00CA22E2"/>
    <w:rsid w:val="00CA5553"/>
    <w:rsid w:val="00CB1038"/>
    <w:rsid w:val="00CB76D4"/>
    <w:rsid w:val="00CD5FEF"/>
    <w:rsid w:val="00D27D30"/>
    <w:rsid w:val="00D612B6"/>
    <w:rsid w:val="00DA7628"/>
    <w:rsid w:val="00DC1CBF"/>
    <w:rsid w:val="00DC5487"/>
    <w:rsid w:val="00DD4BCC"/>
    <w:rsid w:val="00DD6B34"/>
    <w:rsid w:val="00E06E32"/>
    <w:rsid w:val="00E12A98"/>
    <w:rsid w:val="00E34FF8"/>
    <w:rsid w:val="00E43551"/>
    <w:rsid w:val="00E50594"/>
    <w:rsid w:val="00E66539"/>
    <w:rsid w:val="00E72897"/>
    <w:rsid w:val="00E82AF0"/>
    <w:rsid w:val="00EA2364"/>
    <w:rsid w:val="00ED7ABA"/>
    <w:rsid w:val="00EF4FC7"/>
    <w:rsid w:val="00F069E6"/>
    <w:rsid w:val="00F261FE"/>
    <w:rsid w:val="00F45A57"/>
    <w:rsid w:val="00F51B57"/>
    <w:rsid w:val="00F75D8B"/>
    <w:rsid w:val="00F81F3C"/>
    <w:rsid w:val="00F84490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24557E-86D7-4169-A3E6-04F99FAD3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53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10</cp:revision>
  <cp:lastPrinted>2018-09-24T14:19:00Z</cp:lastPrinted>
  <dcterms:created xsi:type="dcterms:W3CDTF">2019-03-07T19:34:00Z</dcterms:created>
  <dcterms:modified xsi:type="dcterms:W3CDTF">2019-03-13T18:16:00Z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