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3C43E9" w:rsidRDefault="00137F84" w:rsidP="003C43E9">
      <w:pPr>
        <w:pStyle w:val="Heading2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73F950C" wp14:editId="7D45A7A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638175"/>
                <wp:effectExtent l="0" t="0" r="11430" b="952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sz w:val="28"/>
                                <w:szCs w:val="28"/>
                              </w:rPr>
                              <w:id w:val="168308275"/>
                              <w:placeholder>
                                <w:docPart w:val="1A1DF965B44243339FA2BAFF05E24B4B"/>
                              </w:placeholder>
                              <w:comboBox>
                                <w:listItem w:value="Choose an item."/>
                              </w:comboBox>
                            </w:sdtPr>
                            <w:sdtEndPr/>
                            <w:sdtContent>
                              <w:p w:rsidR="00A3297F" w:rsidRDefault="003C43E9">
                                <w:pPr>
                                  <w:rPr>
                                    <w:sz w:val="28"/>
                                    <w:szCs w:val="28"/>
                                  </w:rPr>
                                </w:pPr>
                                <w:r w:rsidRPr="00BC3A63">
                                  <w:rPr>
                                    <w:sz w:val="28"/>
                                    <w:szCs w:val="28"/>
                                  </w:rPr>
                                  <w:t>Fannett-Metal School District</w:t>
                                </w:r>
                                <w:r w:rsidR="004D452B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- High School</w:t>
                                </w:r>
                                <w:r w:rsidR="00487744" w:rsidRPr="00BC3A63">
                                  <w:rPr>
                                    <w:sz w:val="28"/>
                                    <w:szCs w:val="28"/>
                                  </w:rPr>
                                  <w:t xml:space="preserve"> / Middle School</w:t>
                                </w:r>
                                <w:r w:rsidR="007522C5">
                                  <w:rPr>
                                    <w:sz w:val="28"/>
                                    <w:szCs w:val="28"/>
                                  </w:rPr>
                                  <w:t xml:space="preserve"> March</w:t>
                                </w:r>
                                <w:r w:rsidR="00C93A0A">
                                  <w:rPr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D55FDD">
                                  <w:rPr>
                                    <w:sz w:val="28"/>
                                    <w:szCs w:val="28"/>
                                  </w:rPr>
                                  <w:t>2019</w:t>
                                </w:r>
                              </w:p>
                            </w:sdtContent>
                          </w:sdt>
                          <w:p w:rsidR="00137F84" w:rsidRDefault="00137F84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Default="00D74CF6" w:rsidP="00137F84">
                            <w:pPr>
                              <w:rPr>
                                <w:rFonts w:asciiTheme="minorHAnsi" w:hAnsiTheme="minorHAnsi" w:cstheme="minorBid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:rsidR="00D74CF6" w:rsidRPr="00551BF5" w:rsidRDefault="00D74CF6" w:rsidP="00137F84">
                            <w:pPr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cstheme="minorBidi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551BF5">
                              <w:rPr>
                                <w:rFonts w:asciiTheme="minorHAnsi" w:hAnsiTheme="minorHAnsi" w:cstheme="minorBidi"/>
                                <w:sz w:val="24"/>
                                <w:szCs w:val="24"/>
                              </w:rPr>
                              <w:t>Fannett-Metal is an equal opportunity provider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3F95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74.4pt;margin-top:0;width:525.6pt;height:50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SjaqwIAAKk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" o:allowincell="f" filled="f" stroked="f">
                <v:textbox inset="0,0,0,0">
                  <w:txbxContent>
                    <w:sdt>
                      <w:sdtPr>
                        <w:rPr>
                          <w:sz w:val="28"/>
                          <w:szCs w:val="28"/>
                        </w:rPr>
                        <w:id w:val="168308275"/>
                        <w:placeholder>
                          <w:docPart w:val="1A1DF965B44243339FA2BAFF05E24B4B"/>
                        </w:placeholder>
                        <w:comboBox>
                          <w:listItem w:value="Choose an item."/>
                        </w:comboBox>
                      </w:sdtPr>
                      <w:sdtEndPr/>
                      <w:sdtContent>
                        <w:p w:rsidR="00A3297F" w:rsidRDefault="003C43E9">
                          <w:pPr>
                            <w:rPr>
                              <w:sz w:val="28"/>
                              <w:szCs w:val="28"/>
                            </w:rPr>
                          </w:pPr>
                          <w:r w:rsidRPr="00BC3A63">
                            <w:rPr>
                              <w:sz w:val="28"/>
                              <w:szCs w:val="28"/>
                            </w:rPr>
                            <w:t>Fannett-Metal School District</w:t>
                          </w:r>
                          <w:r w:rsidR="004D452B" w:rsidRPr="00BC3A63">
                            <w:rPr>
                              <w:sz w:val="28"/>
                              <w:szCs w:val="28"/>
                            </w:rPr>
                            <w:t xml:space="preserve"> - High School</w:t>
                          </w:r>
                          <w:r w:rsidR="00487744" w:rsidRPr="00BC3A63">
                            <w:rPr>
                              <w:sz w:val="28"/>
                              <w:szCs w:val="28"/>
                            </w:rPr>
                            <w:t xml:space="preserve"> / Middle School</w:t>
                          </w:r>
                          <w:r w:rsidR="007522C5">
                            <w:rPr>
                              <w:sz w:val="28"/>
                              <w:szCs w:val="28"/>
                            </w:rPr>
                            <w:t xml:space="preserve"> March</w:t>
                          </w:r>
                          <w:r w:rsidR="00C93A0A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55FDD">
                            <w:rPr>
                              <w:sz w:val="28"/>
                              <w:szCs w:val="28"/>
                            </w:rPr>
                            <w:t>2019</w:t>
                          </w:r>
                        </w:p>
                      </w:sdtContent>
                    </w:sdt>
                    <w:p w:rsidR="00137F84" w:rsidRDefault="00137F84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Default="00D74CF6" w:rsidP="00137F84">
                      <w:pPr>
                        <w:rPr>
                          <w:rFonts w:asciiTheme="minorHAnsi" w:hAnsiTheme="minorHAnsi" w:cstheme="minorBidi"/>
                          <w:b/>
                          <w:sz w:val="8"/>
                          <w:szCs w:val="8"/>
                        </w:rPr>
                      </w:pPr>
                    </w:p>
                    <w:p w:rsidR="00D74CF6" w:rsidRPr="00551BF5" w:rsidRDefault="00D74CF6" w:rsidP="00137F84">
                      <w:pPr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Theme="minorHAnsi" w:hAnsiTheme="minorHAnsi" w:cstheme="minorBidi"/>
                          <w:b/>
                          <w:sz w:val="24"/>
                          <w:szCs w:val="24"/>
                        </w:rPr>
                        <w:tab/>
                      </w:r>
                      <w:r w:rsidRPr="00551BF5">
                        <w:rPr>
                          <w:rFonts w:asciiTheme="minorHAnsi" w:hAnsiTheme="minorHAnsi" w:cstheme="minorBidi"/>
                          <w:sz w:val="24"/>
                          <w:szCs w:val="24"/>
                        </w:rPr>
                        <w:t>Fannett-Metal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4DA0075" wp14:editId="7A50749F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4D107" wp14:editId="1C73AC59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A0075" id="Text Box 3" o:spid="_x0000_s1027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2124D107" wp14:editId="1C73AC59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C2754C">
      <w:r>
        <w:t xml:space="preserve">                 </w: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241419">
        <w:trPr>
          <w:trHeight w:hRule="exact" w:val="50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41419">
        <w:trPr>
          <w:trHeight w:hRule="exact" w:val="1500"/>
        </w:trPr>
        <w:tc>
          <w:tcPr>
            <w:tcW w:w="2016" w:type="dxa"/>
          </w:tcPr>
          <w:p w:rsidR="00A3297F" w:rsidRDefault="007522C5">
            <w:r>
              <w:rPr>
                <w:noProof/>
              </w:rPr>
              <w:drawing>
                <wp:inline distT="0" distB="0" distL="0" distR="0">
                  <wp:extent cx="1143000" cy="85725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arch[1]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CC4EC6" w:rsidRPr="00E60DBD" w:rsidRDefault="00CC4EC6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D55FDD" w:rsidRPr="00D55FDD" w:rsidRDefault="00D55FDD" w:rsidP="00D55FDD">
            <w:pPr>
              <w:jc w:val="center"/>
            </w:pPr>
          </w:p>
        </w:tc>
        <w:tc>
          <w:tcPr>
            <w:tcW w:w="2016" w:type="dxa"/>
          </w:tcPr>
          <w:p w:rsidR="00D55FDD" w:rsidRPr="00E60DBD" w:rsidRDefault="00D55FDD" w:rsidP="00ED381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5404BE" w:rsidRPr="00E60DBD" w:rsidRDefault="005404BE" w:rsidP="005404B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7522C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34C16">
              <w:rPr>
                <w:sz w:val="16"/>
                <w:szCs w:val="16"/>
              </w:rPr>
              <w:t xml:space="preserve"> 1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5404BE" w:rsidRDefault="005404BE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5404BE" w:rsidRDefault="00151F33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Nuggets</w:t>
            </w:r>
          </w:p>
          <w:p w:rsidR="00D55FDD" w:rsidRDefault="00151F33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5404BE" w:rsidRDefault="00D55FDD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5404BE" w:rsidRDefault="00151F33" w:rsidP="005404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97260C" w:rsidRPr="00552617" w:rsidRDefault="005404BE" w:rsidP="005404BE">
            <w:pPr>
              <w:jc w:val="center"/>
              <w:rPr>
                <w:sz w:val="24"/>
                <w:szCs w:val="24"/>
                <w:vertAlign w:val="superscript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281D26" w:rsidRDefault="00281D26">
            <w:r>
              <w:t>Offer verses serve -</w:t>
            </w:r>
          </w:p>
          <w:p w:rsidR="00281D26" w:rsidRDefault="00281D26">
            <w:r>
              <w:t>Students must take</w:t>
            </w:r>
          </w:p>
          <w:p w:rsidR="00281D26" w:rsidRPr="00281D26" w:rsidRDefault="00281D26">
            <w:r w:rsidRPr="00281D26">
              <w:rPr>
                <w:b/>
              </w:rPr>
              <w:t>3</w:t>
            </w:r>
            <w:r>
              <w:rPr>
                <w:b/>
              </w:rPr>
              <w:t xml:space="preserve"> of 5 </w:t>
            </w:r>
            <w:r>
              <w:t>items to count as a lunch &amp; one must be a fruit or vegetable.</w:t>
            </w:r>
          </w:p>
        </w:tc>
      </w:tr>
      <w:tr w:rsidR="00A3297F" w:rsidTr="00E2696A">
        <w:trPr>
          <w:trHeight w:hRule="exact" w:val="1711"/>
        </w:trPr>
        <w:tc>
          <w:tcPr>
            <w:tcW w:w="2016" w:type="dxa"/>
          </w:tcPr>
          <w:p w:rsidR="007522C5" w:rsidRPr="001750D4" w:rsidRDefault="007522C5" w:rsidP="00BE203C">
            <w:pPr>
              <w:jc w:val="center"/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A3297F" w:rsidRPr="002522BC" w:rsidRDefault="007522C5" w:rsidP="00BE203C">
            <w:pPr>
              <w:jc w:val="center"/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8760D" w:rsidRDefault="007522C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34C16">
              <w:rPr>
                <w:sz w:val="16"/>
                <w:szCs w:val="16"/>
              </w:rPr>
              <w:t xml:space="preserve"> </w:t>
            </w:r>
            <w:r w:rsidR="00885246">
              <w:rPr>
                <w:sz w:val="16"/>
                <w:szCs w:val="16"/>
              </w:rPr>
              <w:t>4</w:t>
            </w:r>
          </w:p>
          <w:p w:rsidR="00A349B0" w:rsidRDefault="00A349B0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Tomato soup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Grilled Cheese Sandwich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Rotisserie Chicken Wrap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532C67" w:rsidRDefault="00532C67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532C67" w:rsidRPr="002522BC" w:rsidRDefault="00532C67" w:rsidP="00532C6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D221B8" w:rsidRDefault="00D221B8" w:rsidP="00551BF5">
            <w:pPr>
              <w:jc w:val="center"/>
              <w:rPr>
                <w:sz w:val="16"/>
                <w:szCs w:val="16"/>
              </w:rPr>
            </w:pPr>
          </w:p>
          <w:p w:rsidR="00D221B8" w:rsidRDefault="00D221B8" w:rsidP="00551BF5">
            <w:pPr>
              <w:jc w:val="center"/>
              <w:rPr>
                <w:sz w:val="16"/>
                <w:szCs w:val="16"/>
              </w:rPr>
            </w:pPr>
          </w:p>
          <w:p w:rsidR="00551BF5" w:rsidRPr="005C22DF" w:rsidRDefault="00551BF5" w:rsidP="00551BF5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A84A6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5</w:t>
            </w:r>
          </w:p>
          <w:p w:rsidR="00283746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 Bowl</w:t>
            </w:r>
          </w:p>
          <w:p w:rsidR="00913834" w:rsidRDefault="0091383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283746" w:rsidRDefault="00DF1A69" w:rsidP="0091383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283746">
              <w:rPr>
                <w:sz w:val="16"/>
                <w:szCs w:val="16"/>
              </w:rPr>
              <w:t xml:space="preserve">Cheeseburger </w:t>
            </w:r>
          </w:p>
          <w:p w:rsidR="00283746" w:rsidRDefault="001B2CA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283746" w:rsidRDefault="00CC4EC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Choice of Fruit / Milk </w:t>
            </w:r>
          </w:p>
          <w:p w:rsidR="005C22DF" w:rsidRPr="00E20886" w:rsidRDefault="005C22DF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A84A65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34C16">
              <w:rPr>
                <w:sz w:val="16"/>
                <w:szCs w:val="16"/>
              </w:rPr>
              <w:t xml:space="preserve"> </w:t>
            </w:r>
            <w:r w:rsidR="00885246">
              <w:rPr>
                <w:sz w:val="16"/>
                <w:szCs w:val="16"/>
              </w:rPr>
              <w:t>6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Sandwich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283746" w:rsidRDefault="00551BF5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Club Wrap</w:t>
            </w:r>
          </w:p>
          <w:p w:rsidR="00283746" w:rsidRDefault="00CC4EC6" w:rsidP="00551BF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283746" w:rsidRDefault="00283746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29275C" w:rsidRPr="0029275C" w:rsidRDefault="0029275C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B623B" w:rsidRDefault="00A84A65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34C16">
              <w:rPr>
                <w:sz w:val="16"/>
                <w:szCs w:val="16"/>
              </w:rPr>
              <w:t xml:space="preserve"> </w:t>
            </w:r>
            <w:r w:rsidR="00885246">
              <w:rPr>
                <w:sz w:val="16"/>
                <w:szCs w:val="16"/>
              </w:rPr>
              <w:t>7</w:t>
            </w:r>
          </w:p>
          <w:p w:rsidR="00EF7F14" w:rsidRDefault="00BE203C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Tso’s Chicken</w:t>
            </w:r>
          </w:p>
          <w:p w:rsidR="00BE203C" w:rsidRDefault="00BE203C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Roll</w:t>
            </w:r>
          </w:p>
          <w:p w:rsidR="00BE203C" w:rsidRDefault="00BE203C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51F33" w:rsidRDefault="00151F33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Bacon,</w:t>
            </w:r>
            <w:r w:rsidR="00BE203C">
              <w:rPr>
                <w:sz w:val="16"/>
                <w:szCs w:val="16"/>
              </w:rPr>
              <w:t xml:space="preserve"> Egg &amp;</w:t>
            </w:r>
          </w:p>
          <w:p w:rsidR="00BE203C" w:rsidRDefault="00BE203C" w:rsidP="00151F3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Cheese</w:t>
            </w:r>
            <w:r w:rsidR="00151F33">
              <w:rPr>
                <w:sz w:val="16"/>
                <w:szCs w:val="16"/>
              </w:rPr>
              <w:t xml:space="preserve"> Sandwich</w:t>
            </w:r>
          </w:p>
          <w:p w:rsidR="00BE203C" w:rsidRDefault="00BE203C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 / Rice</w:t>
            </w:r>
          </w:p>
          <w:p w:rsidR="00BE203C" w:rsidRDefault="00BE203C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BE203C" w:rsidRPr="00552617" w:rsidRDefault="00BE203C" w:rsidP="001B623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A84A6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8</w:t>
            </w:r>
          </w:p>
          <w:p w:rsidR="0041589D" w:rsidRPr="001B623B" w:rsidRDefault="001B623B" w:rsidP="008F4EB9">
            <w:pPr>
              <w:jc w:val="center"/>
              <w:rPr>
                <w:sz w:val="16"/>
                <w:szCs w:val="16"/>
              </w:rPr>
            </w:pPr>
            <w:r w:rsidRPr="001B623B">
              <w:rPr>
                <w:sz w:val="16"/>
                <w:szCs w:val="16"/>
              </w:rPr>
              <w:t>Buffalo Chicken Pizza</w:t>
            </w:r>
          </w:p>
          <w:p w:rsidR="001B623B" w:rsidRPr="001B623B" w:rsidRDefault="001B623B" w:rsidP="008F4EB9">
            <w:pPr>
              <w:jc w:val="center"/>
              <w:rPr>
                <w:sz w:val="16"/>
                <w:szCs w:val="16"/>
              </w:rPr>
            </w:pPr>
            <w:r w:rsidRPr="001B623B">
              <w:rPr>
                <w:sz w:val="16"/>
                <w:szCs w:val="16"/>
              </w:rPr>
              <w:t>Or</w:t>
            </w:r>
          </w:p>
          <w:p w:rsidR="0092127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Turkey &amp; Cheese</w:t>
            </w:r>
          </w:p>
          <w:p w:rsidR="001B623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Hoagie</w:t>
            </w:r>
          </w:p>
          <w:p w:rsidR="0092127B" w:rsidRDefault="0011654F" w:rsidP="009212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4C649D" w:rsidRDefault="00F271D9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4C649D" w:rsidRPr="001B623B" w:rsidRDefault="004C649D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F4EB9" w:rsidRDefault="008F4EB9" w:rsidP="008F4EB9">
            <w:pPr>
              <w:jc w:val="center"/>
              <w:rPr>
                <w:b/>
                <w:sz w:val="16"/>
                <w:szCs w:val="16"/>
              </w:rPr>
            </w:pPr>
          </w:p>
          <w:p w:rsidR="008F4EB9" w:rsidRPr="006E5F63" w:rsidRDefault="008F4EB9" w:rsidP="008F4EB9">
            <w:pPr>
              <w:jc w:val="center"/>
              <w:rPr>
                <w:b/>
              </w:rPr>
            </w:pPr>
          </w:p>
        </w:tc>
        <w:tc>
          <w:tcPr>
            <w:tcW w:w="2016" w:type="dxa"/>
          </w:tcPr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Daily Entrée options include:</w:t>
            </w:r>
          </w:p>
          <w:p w:rsidR="00F0172E" w:rsidRPr="000134BD" w:rsidRDefault="00F0172E" w:rsidP="00F0172E">
            <w:pPr>
              <w:jc w:val="center"/>
              <w:rPr>
                <w:b/>
                <w:noProof/>
                <w:sz w:val="16"/>
                <w:szCs w:val="16"/>
              </w:rPr>
            </w:pPr>
            <w:r>
              <w:rPr>
                <w:b/>
                <w:noProof/>
                <w:sz w:val="16"/>
                <w:szCs w:val="16"/>
              </w:rPr>
              <w:t>Chef Or Chicken Salad</w:t>
            </w:r>
            <w:r w:rsidRPr="000134BD">
              <w:rPr>
                <w:b/>
                <w:noProof/>
                <w:sz w:val="16"/>
                <w:szCs w:val="16"/>
              </w:rPr>
              <w:t xml:space="preserve"> with whole grain roll Or Whole grain P B &amp; J sandwich</w:t>
            </w:r>
          </w:p>
          <w:p w:rsidR="005C22DF" w:rsidRPr="005C22DF" w:rsidRDefault="00F0172E" w:rsidP="00F0172E">
            <w:pPr>
              <w:jc w:val="center"/>
              <w:rPr>
                <w:sz w:val="16"/>
                <w:szCs w:val="16"/>
              </w:rPr>
            </w:pPr>
            <w:r w:rsidRPr="000134BD">
              <w:rPr>
                <w:b/>
                <w:noProof/>
                <w:sz w:val="16"/>
                <w:szCs w:val="16"/>
              </w:rPr>
              <w:t>Fruit</w:t>
            </w:r>
            <w:r>
              <w:rPr>
                <w:b/>
                <w:noProof/>
                <w:sz w:val="16"/>
                <w:szCs w:val="16"/>
              </w:rPr>
              <w:t>, Vegetable</w:t>
            </w:r>
            <w:r w:rsidRPr="000134BD">
              <w:rPr>
                <w:b/>
                <w:noProof/>
                <w:sz w:val="16"/>
                <w:szCs w:val="16"/>
              </w:rPr>
              <w:t xml:space="preserve"> &amp; milk are included</w:t>
            </w:r>
          </w:p>
        </w:tc>
      </w:tr>
      <w:tr w:rsidR="0048760D" w:rsidTr="00241419">
        <w:trPr>
          <w:trHeight w:hRule="exact" w:val="1500"/>
        </w:trPr>
        <w:tc>
          <w:tcPr>
            <w:tcW w:w="2016" w:type="dxa"/>
          </w:tcPr>
          <w:p w:rsidR="0048760D" w:rsidRPr="001750D4" w:rsidRDefault="0048760D" w:rsidP="0048760D">
            <w:pPr>
              <w:rPr>
                <w:b/>
                <w:sz w:val="16"/>
                <w:szCs w:val="16"/>
                <w:u w:val="single"/>
              </w:rPr>
            </w:pPr>
          </w:p>
          <w:p w:rsidR="0048760D" w:rsidRPr="001750D4" w:rsidRDefault="007522C5" w:rsidP="0048760D">
            <w:pPr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noProof/>
                <w:sz w:val="16"/>
                <w:szCs w:val="16"/>
                <w:vertAlign w:val="subscript"/>
              </w:rPr>
              <w:drawing>
                <wp:inline distT="0" distB="0" distL="0" distR="0">
                  <wp:extent cx="952500" cy="762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aylight-savings-time-clip-art-spring-forward-1-antioch-fellowship-hNAeYS-clipart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9B01C3" w:rsidRDefault="00A84A65" w:rsidP="009B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11</w:t>
            </w:r>
          </w:p>
          <w:p w:rsidR="00151F33" w:rsidRDefault="00151F33" w:rsidP="009B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Spaghetti &amp; Meatballs</w:t>
            </w:r>
          </w:p>
          <w:p w:rsidR="00151F33" w:rsidRDefault="00151F33" w:rsidP="009B01C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Breadstick</w:t>
            </w:r>
          </w:p>
          <w:p w:rsidR="001B623B" w:rsidRDefault="00885246" w:rsidP="008852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B623B" w:rsidRDefault="0011654F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1B623B" w:rsidRDefault="001B623B" w:rsidP="00E2696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F4EB9" w:rsidRPr="006E5F63" w:rsidRDefault="008F4EB9" w:rsidP="006E5F63">
            <w:pPr>
              <w:jc w:val="center"/>
              <w:rPr>
                <w:sz w:val="16"/>
                <w:szCs w:val="16"/>
              </w:rPr>
            </w:pPr>
          </w:p>
          <w:p w:rsidR="008F4EB9" w:rsidRPr="008F4EB9" w:rsidRDefault="008F4EB9" w:rsidP="00283746">
            <w:pPr>
              <w:jc w:val="center"/>
              <w:rPr>
                <w:b/>
                <w:sz w:val="16"/>
                <w:szCs w:val="16"/>
              </w:rPr>
            </w:pPr>
          </w:p>
          <w:p w:rsidR="0041589D" w:rsidRDefault="0041589D" w:rsidP="00283746">
            <w:pPr>
              <w:jc w:val="center"/>
              <w:rPr>
                <w:sz w:val="16"/>
                <w:szCs w:val="16"/>
              </w:rPr>
            </w:pPr>
          </w:p>
          <w:p w:rsidR="008F4EB9" w:rsidRPr="0048760D" w:rsidRDefault="008F4EB9" w:rsidP="002837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8003F3" w:rsidRPr="00ED3818" w:rsidRDefault="00A84A6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12</w:t>
            </w:r>
          </w:p>
          <w:p w:rsidR="00910E6E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Walking Taco</w:t>
            </w:r>
          </w:p>
          <w:p w:rsidR="00532C67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Or</w:t>
            </w:r>
          </w:p>
          <w:p w:rsidR="00532C67" w:rsidRPr="00532C67" w:rsidRDefault="00151F33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Meatball Sub</w:t>
            </w:r>
          </w:p>
          <w:p w:rsidR="00532C67" w:rsidRPr="00532C67" w:rsidRDefault="00532C67" w:rsidP="00532C67">
            <w:pPr>
              <w:jc w:val="center"/>
              <w:rPr>
                <w:sz w:val="16"/>
                <w:szCs w:val="16"/>
              </w:rPr>
            </w:pPr>
            <w:r w:rsidRPr="00532C67">
              <w:rPr>
                <w:sz w:val="16"/>
                <w:szCs w:val="16"/>
              </w:rPr>
              <w:t>Refried Beans</w:t>
            </w:r>
          </w:p>
          <w:p w:rsidR="00532C67" w:rsidRPr="00532C67" w:rsidRDefault="00F271D9" w:rsidP="00532C6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</w:t>
            </w:r>
          </w:p>
          <w:p w:rsidR="00532C67" w:rsidRPr="00A412A7" w:rsidRDefault="00532C67" w:rsidP="00532C67">
            <w:pPr>
              <w:jc w:val="center"/>
              <w:rPr>
                <w:sz w:val="14"/>
                <w:szCs w:val="14"/>
              </w:rPr>
            </w:pPr>
            <w:r w:rsidRPr="00532C67"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A84A65" w:rsidP="00E3663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13</w:t>
            </w:r>
          </w:p>
          <w:p w:rsidR="00FE55EF" w:rsidRDefault="00A349B0" w:rsidP="00F271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Patty</w:t>
            </w:r>
          </w:p>
          <w:p w:rsidR="00BD0ACE" w:rsidRDefault="00BD0ACE" w:rsidP="00F271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B51FCA" w:rsidRDefault="00F271D9" w:rsidP="00F271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BD0ACE" w:rsidRDefault="0011654F" w:rsidP="00F271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BD0ACE" w:rsidRDefault="00F271D9" w:rsidP="00F271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BD0ACE" w:rsidRDefault="00BD0ACE" w:rsidP="00F271D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B51FCA" w:rsidRPr="00E36637" w:rsidRDefault="00B51FCA" w:rsidP="00E36637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A84A6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14</w:t>
            </w:r>
          </w:p>
          <w:p w:rsidR="008867F7" w:rsidRDefault="00F271D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F271D9" w:rsidRDefault="00F271D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F271D9" w:rsidRDefault="00F271D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BBQ Rib Sandwich</w:t>
            </w:r>
          </w:p>
          <w:p w:rsidR="00F271D9" w:rsidRDefault="00F271D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F271D9" w:rsidRDefault="00887B5C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887B5C" w:rsidRPr="00934EC8" w:rsidRDefault="00887B5C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8760D" w:rsidRDefault="00A84A65" w:rsidP="0048760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15</w:t>
            </w:r>
          </w:p>
          <w:p w:rsidR="007522C5" w:rsidRDefault="007522C5" w:rsidP="007522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</w:t>
            </w:r>
          </w:p>
          <w:p w:rsidR="007522C5" w:rsidRDefault="007522C5" w:rsidP="007522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7522C5" w:rsidRDefault="007522C5" w:rsidP="007522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7522C5" w:rsidRDefault="007522C5" w:rsidP="007522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Grape Tomatoes </w:t>
            </w:r>
          </w:p>
          <w:p w:rsidR="007522C5" w:rsidRDefault="007522C5" w:rsidP="007522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Cheesy Broccoli</w:t>
            </w:r>
          </w:p>
          <w:p w:rsidR="008867F7" w:rsidRDefault="007522C5" w:rsidP="007522C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85246" w:rsidRDefault="00885246" w:rsidP="00885246">
            <w:pPr>
              <w:jc w:val="center"/>
              <w:rPr>
                <w:sz w:val="16"/>
                <w:szCs w:val="16"/>
              </w:rPr>
            </w:pPr>
          </w:p>
          <w:p w:rsidR="00885246" w:rsidRPr="00934EC8" w:rsidRDefault="00885246" w:rsidP="0088524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8760D" w:rsidRDefault="0048760D" w:rsidP="008F4EB9"/>
        </w:tc>
      </w:tr>
      <w:tr w:rsidR="00A3297F" w:rsidTr="00913834">
        <w:trPr>
          <w:trHeight w:hRule="exact" w:val="1495"/>
        </w:trPr>
        <w:tc>
          <w:tcPr>
            <w:tcW w:w="2016" w:type="dxa"/>
          </w:tcPr>
          <w:p w:rsidR="005404BE" w:rsidRDefault="005404BE" w:rsidP="002522BC">
            <w:pPr>
              <w:rPr>
                <w:b/>
                <w:i/>
              </w:rPr>
            </w:pPr>
          </w:p>
          <w:p w:rsidR="005404BE" w:rsidRDefault="007522C5" w:rsidP="002522BC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1122495" cy="781050"/>
                  <wp:effectExtent l="0" t="0" r="190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PRING[1]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679" cy="80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7372" w:rsidRPr="001750D4" w:rsidRDefault="00B47372" w:rsidP="002522BC">
            <w:pPr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E204D" w:rsidRDefault="00A84A65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18</w:t>
            </w:r>
          </w:p>
          <w:p w:rsidR="00885246" w:rsidRDefault="00151F33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Stuffed Shells</w:t>
            </w:r>
          </w:p>
          <w:p w:rsidR="00151F33" w:rsidRDefault="00151F33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/ Roll</w:t>
            </w:r>
          </w:p>
          <w:p w:rsidR="00151F33" w:rsidRDefault="00151F33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51F33" w:rsidRDefault="00151F33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Italian Sub</w:t>
            </w:r>
          </w:p>
          <w:p w:rsidR="00151F33" w:rsidRDefault="00151F33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151F33" w:rsidRDefault="00151F33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 Carrots</w:t>
            </w:r>
          </w:p>
          <w:p w:rsidR="00151F33" w:rsidRDefault="00151F33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885246" w:rsidRDefault="00885246" w:rsidP="00D55FDD">
            <w:pPr>
              <w:jc w:val="center"/>
              <w:rPr>
                <w:sz w:val="16"/>
                <w:szCs w:val="16"/>
              </w:rPr>
            </w:pPr>
          </w:p>
          <w:p w:rsidR="00885246" w:rsidRPr="00A349B0" w:rsidRDefault="00885246" w:rsidP="00D55FDD">
            <w:pPr>
              <w:jc w:val="center"/>
              <w:rPr>
                <w:sz w:val="16"/>
                <w:szCs w:val="16"/>
              </w:rPr>
            </w:pPr>
          </w:p>
          <w:p w:rsidR="00A349B0" w:rsidRDefault="00A349B0" w:rsidP="001B2CA4">
            <w:pPr>
              <w:jc w:val="center"/>
              <w:rPr>
                <w:b/>
                <w:sz w:val="16"/>
                <w:szCs w:val="16"/>
              </w:rPr>
            </w:pPr>
          </w:p>
          <w:p w:rsidR="001B2CA4" w:rsidRDefault="001B2CA4" w:rsidP="001B2CA4">
            <w:pPr>
              <w:jc w:val="center"/>
              <w:rPr>
                <w:b/>
                <w:sz w:val="16"/>
                <w:szCs w:val="16"/>
              </w:rPr>
            </w:pPr>
          </w:p>
          <w:p w:rsidR="001B2CA4" w:rsidRPr="001B2CA4" w:rsidRDefault="001B2CA4" w:rsidP="001B2CA4">
            <w:pPr>
              <w:jc w:val="center"/>
            </w:pPr>
          </w:p>
        </w:tc>
        <w:tc>
          <w:tcPr>
            <w:tcW w:w="2016" w:type="dxa"/>
          </w:tcPr>
          <w:p w:rsidR="008F4EB9" w:rsidRPr="005D2D8A" w:rsidRDefault="00A84A65" w:rsidP="008F4EB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19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Cowboy Burger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D55FDD" w:rsidRDefault="00D8319E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Sandwich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D55FDD" w:rsidRDefault="00D55FDD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0D638D" w:rsidRPr="00163B9E" w:rsidRDefault="00D55FDD" w:rsidP="00D55FDD">
            <w:pPr>
              <w:jc w:val="center"/>
              <w:rPr>
                <w:sz w:val="14"/>
                <w:szCs w:val="14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C649D" w:rsidRDefault="00A84A65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20</w:t>
            </w:r>
          </w:p>
          <w:p w:rsidR="004C649D" w:rsidRPr="00A349B0" w:rsidRDefault="00AA405A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Pulled Pork Sandwich</w:t>
            </w:r>
          </w:p>
          <w:p w:rsidR="00A349B0" w:rsidRPr="00A349B0" w:rsidRDefault="00A349B0" w:rsidP="008964B0">
            <w:pPr>
              <w:jc w:val="center"/>
              <w:rPr>
                <w:sz w:val="16"/>
                <w:szCs w:val="16"/>
              </w:rPr>
            </w:pPr>
            <w:r w:rsidRPr="00A349B0">
              <w:rPr>
                <w:sz w:val="16"/>
                <w:szCs w:val="16"/>
              </w:rPr>
              <w:t>Or</w:t>
            </w:r>
          </w:p>
          <w:p w:rsidR="00A349B0" w:rsidRDefault="00151F33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Calzone</w:t>
            </w:r>
          </w:p>
          <w:p w:rsidR="00AA405A" w:rsidRDefault="00D8319E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AA405A" w:rsidRDefault="00AA405A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AA405A" w:rsidRPr="00AA405A" w:rsidRDefault="00AA405A" w:rsidP="008964B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C649D" w:rsidRDefault="00A84A65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21</w:t>
            </w:r>
          </w:p>
          <w:p w:rsidR="004C649D" w:rsidRDefault="00EF7F1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Roast Turkey</w:t>
            </w:r>
          </w:p>
          <w:p w:rsidR="00EF7F14" w:rsidRDefault="0011654F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 &amp; Roll</w:t>
            </w:r>
          </w:p>
          <w:p w:rsidR="00A349B0" w:rsidRDefault="00A349B0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349B0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 &amp; Cheese Wrap</w:t>
            </w:r>
          </w:p>
          <w:p w:rsidR="00AA405A" w:rsidRDefault="00EF7F1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Mashed Potatoes</w:t>
            </w:r>
          </w:p>
          <w:p w:rsidR="00AA405A" w:rsidRDefault="00EF7F1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AA405A" w:rsidRPr="00A349B0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C649D" w:rsidRDefault="00151F33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22</w:t>
            </w:r>
          </w:p>
          <w:p w:rsidR="004C649D" w:rsidRDefault="00AA405A" w:rsidP="00283746">
            <w:pPr>
              <w:jc w:val="center"/>
              <w:rPr>
                <w:sz w:val="16"/>
                <w:szCs w:val="16"/>
              </w:rPr>
            </w:pPr>
            <w:r w:rsidRPr="00AA405A">
              <w:rPr>
                <w:sz w:val="16"/>
                <w:szCs w:val="16"/>
              </w:rPr>
              <w:t>Cheeseburger Sub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Fish Sandwich</w:t>
            </w:r>
          </w:p>
          <w:p w:rsidR="00AA405A" w:rsidRDefault="00151F33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Cheesy </w:t>
            </w:r>
            <w:r w:rsidR="0011654F">
              <w:rPr>
                <w:sz w:val="16"/>
                <w:szCs w:val="16"/>
              </w:rPr>
              <w:t>Broccoli</w:t>
            </w:r>
          </w:p>
          <w:p w:rsidR="00AA405A" w:rsidRDefault="00F271D9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Red Peppers W/ Dip</w:t>
            </w:r>
          </w:p>
          <w:p w:rsidR="00AA405A" w:rsidRP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3297F" w:rsidRDefault="00D15785">
            <w:r>
              <w:t>Middle/HS Lunch-</w:t>
            </w:r>
          </w:p>
          <w:p w:rsidR="00D15785" w:rsidRDefault="005A534F">
            <w:r>
              <w:t xml:space="preserve">$ </w:t>
            </w:r>
            <w:r w:rsidR="006C48CD">
              <w:t>2.75</w:t>
            </w:r>
          </w:p>
          <w:p w:rsidR="00D15785" w:rsidRDefault="00D15785">
            <w:r>
              <w:t>Milk - .50</w:t>
            </w:r>
          </w:p>
          <w:p w:rsidR="00D15785" w:rsidRDefault="00E60DBD">
            <w:r>
              <w:t>Reduced - .40</w:t>
            </w:r>
          </w:p>
          <w:p w:rsidR="00D15785" w:rsidRDefault="00D15785"/>
        </w:tc>
      </w:tr>
      <w:tr w:rsidR="00A3297F" w:rsidRPr="00B51FCA" w:rsidTr="00241419">
        <w:trPr>
          <w:trHeight w:hRule="exact" w:val="1500"/>
        </w:trPr>
        <w:tc>
          <w:tcPr>
            <w:tcW w:w="2016" w:type="dxa"/>
          </w:tcPr>
          <w:p w:rsidR="00241419" w:rsidRPr="005D2D8A" w:rsidRDefault="00241419" w:rsidP="00D221B8">
            <w:pPr>
              <w:rPr>
                <w:b/>
              </w:rPr>
            </w:pPr>
          </w:p>
          <w:p w:rsidR="00A3297F" w:rsidRPr="00B51FCA" w:rsidRDefault="007522C5" w:rsidP="00CC7C03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</w:rPr>
              <w:t>No breakfast on two hour delays</w:t>
            </w:r>
          </w:p>
        </w:tc>
        <w:tc>
          <w:tcPr>
            <w:tcW w:w="2016" w:type="dxa"/>
          </w:tcPr>
          <w:p w:rsidR="005D2D8A" w:rsidRDefault="00151F33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25</w:t>
            </w:r>
          </w:p>
          <w:p w:rsidR="00EF7F14" w:rsidRDefault="00EF7F14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</w:t>
            </w:r>
            <w:r w:rsidR="005D2D8A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&amp; Cheese </w:t>
            </w:r>
          </w:p>
          <w:p w:rsidR="005D2D8A" w:rsidRDefault="00151F33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On Flat Bread</w:t>
            </w:r>
            <w:bookmarkStart w:id="0" w:name="_GoBack"/>
            <w:bookmarkEnd w:id="0"/>
          </w:p>
          <w:p w:rsidR="00EF7F14" w:rsidRDefault="00EF7F14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F7F14" w:rsidRDefault="00EF7F14" w:rsidP="00E85E6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E85E64">
              <w:rPr>
                <w:sz w:val="16"/>
                <w:szCs w:val="16"/>
              </w:rPr>
              <w:t>Chicken Fajita</w:t>
            </w:r>
          </w:p>
          <w:p w:rsidR="00AA405A" w:rsidRDefault="00F271D9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Celery W/ Dip</w:t>
            </w:r>
          </w:p>
          <w:p w:rsidR="00F271D9" w:rsidRDefault="00887B5C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Corn</w:t>
            </w:r>
          </w:p>
          <w:p w:rsidR="00AA405A" w:rsidRPr="005D2D8A" w:rsidRDefault="00AA405A" w:rsidP="00D55FD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AA405A" w:rsidRDefault="00151F33" w:rsidP="00AA405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26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Hamburger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Hot dog</w:t>
            </w:r>
          </w:p>
          <w:p w:rsid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Baked Beans</w:t>
            </w:r>
          </w:p>
          <w:p w:rsidR="00AA405A" w:rsidRDefault="001B2CA4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 Salad</w:t>
            </w:r>
          </w:p>
          <w:p w:rsidR="00AA405A" w:rsidRPr="00AA405A" w:rsidRDefault="00AA405A" w:rsidP="00283746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506836" w:rsidRDefault="00506836" w:rsidP="00283746">
            <w:pPr>
              <w:jc w:val="center"/>
              <w:rPr>
                <w:sz w:val="14"/>
                <w:szCs w:val="14"/>
              </w:rPr>
            </w:pPr>
          </w:p>
          <w:p w:rsidR="00913834" w:rsidRPr="006E5F63" w:rsidRDefault="00913834" w:rsidP="00283746">
            <w:pPr>
              <w:jc w:val="center"/>
              <w:rPr>
                <w:b/>
              </w:rPr>
            </w:pPr>
          </w:p>
        </w:tc>
        <w:tc>
          <w:tcPr>
            <w:tcW w:w="2016" w:type="dxa"/>
          </w:tcPr>
          <w:p w:rsidR="00EF7F14" w:rsidRDefault="00151F33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27</w:t>
            </w:r>
          </w:p>
          <w:p w:rsidR="00885246" w:rsidRDefault="00EF7F14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Cheesesteak</w:t>
            </w:r>
          </w:p>
          <w:p w:rsidR="00EF7F14" w:rsidRDefault="00EF7F14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885246" w:rsidRDefault="00E85E64" w:rsidP="00EF7F14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Pizza Burger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Broccoli</w:t>
            </w:r>
          </w:p>
          <w:p w:rsidR="00DF1A69" w:rsidRDefault="00CC4EC6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Baby Carrots</w:t>
            </w:r>
          </w:p>
          <w:p w:rsidR="00DF1A69" w:rsidRDefault="00DF1A69" w:rsidP="00DF1A6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  <w:p w:rsidR="00EC62BE" w:rsidRPr="00B51FCA" w:rsidRDefault="00EC62BE" w:rsidP="00934E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B51FCA" w:rsidRDefault="00151F33" w:rsidP="00B51F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885246">
              <w:rPr>
                <w:sz w:val="16"/>
                <w:szCs w:val="16"/>
              </w:rPr>
              <w:t xml:space="preserve"> 28</w:t>
            </w:r>
          </w:p>
          <w:p w:rsidR="00EC62BE" w:rsidRDefault="00E85E64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Chicken &amp; Waffles</w:t>
            </w:r>
          </w:p>
          <w:p w:rsidR="00EC62BE" w:rsidRDefault="00E85E64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Gravy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Shrimp Poppers w/ Roll</w:t>
            </w:r>
          </w:p>
          <w:p w:rsidR="00EC62BE" w:rsidRDefault="00E7033D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Peas</w:t>
            </w:r>
          </w:p>
          <w:p w:rsidR="00EC62BE" w:rsidRDefault="001B2CA4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Tossed</w:t>
            </w:r>
            <w:r w:rsidR="00EC62BE">
              <w:rPr>
                <w:sz w:val="16"/>
                <w:szCs w:val="16"/>
              </w:rPr>
              <w:t xml:space="preserve"> Salad</w:t>
            </w:r>
          </w:p>
          <w:p w:rsidR="00BE4788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B51FCA" w:rsidRDefault="00151F33" w:rsidP="0099516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29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 w:rsidRPr="00934EC8">
              <w:rPr>
                <w:sz w:val="16"/>
                <w:szCs w:val="16"/>
              </w:rPr>
              <w:t>Pepperoni Pizza</w:t>
            </w:r>
          </w:p>
          <w:p w:rsidR="00EC62BE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11654F" w:rsidRDefault="00885246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Fish Nuggets </w:t>
            </w:r>
          </w:p>
          <w:p w:rsidR="00EC62BE" w:rsidRDefault="00885246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W/ Roll</w:t>
            </w:r>
          </w:p>
          <w:p w:rsidR="00EC62BE" w:rsidRDefault="00CC4EC6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Grape Tomatoes</w:t>
            </w:r>
          </w:p>
          <w:p w:rsidR="00EC62BE" w:rsidRDefault="00A825EB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Steamed</w:t>
            </w:r>
            <w:r w:rsidR="00EC62BE">
              <w:rPr>
                <w:sz w:val="16"/>
                <w:szCs w:val="16"/>
              </w:rPr>
              <w:t xml:space="preserve"> Carrots</w:t>
            </w:r>
          </w:p>
          <w:p w:rsidR="0093048E" w:rsidRPr="00B51FCA" w:rsidRDefault="00EC62BE" w:rsidP="00EC62B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Choice of Fruit / Milk</w:t>
            </w:r>
          </w:p>
        </w:tc>
        <w:tc>
          <w:tcPr>
            <w:tcW w:w="2016" w:type="dxa"/>
          </w:tcPr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411C4F" w:rsidRPr="00B51FCA" w:rsidRDefault="00411C4F" w:rsidP="00411C4F">
            <w:pPr>
              <w:jc w:val="center"/>
              <w:rPr>
                <w:b/>
                <w:i/>
                <w:noProof/>
              </w:rPr>
            </w:pPr>
          </w:p>
          <w:p w:rsidR="00CE5E6E" w:rsidRPr="00B51FCA" w:rsidRDefault="00411C4F" w:rsidP="00411C4F">
            <w:pPr>
              <w:jc w:val="center"/>
              <w:rPr>
                <w:b/>
                <w:i/>
              </w:rPr>
            </w:pPr>
            <w:r w:rsidRPr="00B51FCA">
              <w:rPr>
                <w:b/>
                <w:i/>
                <w:noProof/>
              </w:rPr>
              <w:t>Menu subject to change</w:t>
            </w:r>
          </w:p>
        </w:tc>
      </w:tr>
    </w:tbl>
    <w:p w:rsidR="00A3297F" w:rsidRPr="00B51FCA" w:rsidRDefault="00A3297F">
      <w:pPr>
        <w:jc w:val="center"/>
        <w:rPr>
          <w:i/>
        </w:rPr>
      </w:pPr>
    </w:p>
    <w:sectPr w:rsidR="00A3297F" w:rsidRPr="00B51FCA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03CDF"/>
    <w:rsid w:val="000134BD"/>
    <w:rsid w:val="000152C8"/>
    <w:rsid w:val="00031507"/>
    <w:rsid w:val="00031EDE"/>
    <w:rsid w:val="00044508"/>
    <w:rsid w:val="000539EA"/>
    <w:rsid w:val="00054908"/>
    <w:rsid w:val="000772BF"/>
    <w:rsid w:val="000834B0"/>
    <w:rsid w:val="00086869"/>
    <w:rsid w:val="00087B29"/>
    <w:rsid w:val="00093D17"/>
    <w:rsid w:val="0009629A"/>
    <w:rsid w:val="000C4273"/>
    <w:rsid w:val="000D638D"/>
    <w:rsid w:val="000E436B"/>
    <w:rsid w:val="0011320A"/>
    <w:rsid w:val="0011654F"/>
    <w:rsid w:val="00137F84"/>
    <w:rsid w:val="00151F33"/>
    <w:rsid w:val="001531A1"/>
    <w:rsid w:val="00163B9E"/>
    <w:rsid w:val="001750D4"/>
    <w:rsid w:val="00186CBA"/>
    <w:rsid w:val="001B2CA4"/>
    <w:rsid w:val="001B623B"/>
    <w:rsid w:val="001C63DB"/>
    <w:rsid w:val="001D0373"/>
    <w:rsid w:val="001E352D"/>
    <w:rsid w:val="002037A8"/>
    <w:rsid w:val="00227006"/>
    <w:rsid w:val="00241419"/>
    <w:rsid w:val="00250E6E"/>
    <w:rsid w:val="002522BC"/>
    <w:rsid w:val="00276BCA"/>
    <w:rsid w:val="002806BB"/>
    <w:rsid w:val="00281D26"/>
    <w:rsid w:val="0028344D"/>
    <w:rsid w:val="0028362F"/>
    <w:rsid w:val="00283746"/>
    <w:rsid w:val="0029275C"/>
    <w:rsid w:val="002A503A"/>
    <w:rsid w:val="002C5340"/>
    <w:rsid w:val="002F2560"/>
    <w:rsid w:val="00302773"/>
    <w:rsid w:val="003071CB"/>
    <w:rsid w:val="00324E23"/>
    <w:rsid w:val="00346F66"/>
    <w:rsid w:val="00355051"/>
    <w:rsid w:val="003B2138"/>
    <w:rsid w:val="003B2413"/>
    <w:rsid w:val="003B2A3F"/>
    <w:rsid w:val="003C43E9"/>
    <w:rsid w:val="003C4DBD"/>
    <w:rsid w:val="003D2AA1"/>
    <w:rsid w:val="003E2535"/>
    <w:rsid w:val="003E7F1E"/>
    <w:rsid w:val="003F50F8"/>
    <w:rsid w:val="00405CB0"/>
    <w:rsid w:val="00411C4F"/>
    <w:rsid w:val="0041589D"/>
    <w:rsid w:val="00415D3C"/>
    <w:rsid w:val="004173FA"/>
    <w:rsid w:val="00422B88"/>
    <w:rsid w:val="004268EC"/>
    <w:rsid w:val="004304C0"/>
    <w:rsid w:val="00436AB0"/>
    <w:rsid w:val="004465DA"/>
    <w:rsid w:val="004503ED"/>
    <w:rsid w:val="00451017"/>
    <w:rsid w:val="00455319"/>
    <w:rsid w:val="00460F87"/>
    <w:rsid w:val="00482556"/>
    <w:rsid w:val="0048760D"/>
    <w:rsid w:val="00487744"/>
    <w:rsid w:val="004923EE"/>
    <w:rsid w:val="004A6088"/>
    <w:rsid w:val="004B685C"/>
    <w:rsid w:val="004C649D"/>
    <w:rsid w:val="004D452B"/>
    <w:rsid w:val="004D70EF"/>
    <w:rsid w:val="004E2E18"/>
    <w:rsid w:val="004F2E46"/>
    <w:rsid w:val="005014E8"/>
    <w:rsid w:val="0050680D"/>
    <w:rsid w:val="00506836"/>
    <w:rsid w:val="005078D7"/>
    <w:rsid w:val="00507C2A"/>
    <w:rsid w:val="0051192F"/>
    <w:rsid w:val="00513D79"/>
    <w:rsid w:val="00532C67"/>
    <w:rsid w:val="00540343"/>
    <w:rsid w:val="005404BE"/>
    <w:rsid w:val="00541E0A"/>
    <w:rsid w:val="00543428"/>
    <w:rsid w:val="00551BF5"/>
    <w:rsid w:val="00552617"/>
    <w:rsid w:val="00554AD2"/>
    <w:rsid w:val="0055728B"/>
    <w:rsid w:val="00573087"/>
    <w:rsid w:val="005733E8"/>
    <w:rsid w:val="00586FEC"/>
    <w:rsid w:val="00592B3E"/>
    <w:rsid w:val="005A19A4"/>
    <w:rsid w:val="005A534F"/>
    <w:rsid w:val="005A5A11"/>
    <w:rsid w:val="005B4A28"/>
    <w:rsid w:val="005B6106"/>
    <w:rsid w:val="005B767D"/>
    <w:rsid w:val="005C22DF"/>
    <w:rsid w:val="005D2D8A"/>
    <w:rsid w:val="005D6429"/>
    <w:rsid w:val="005F1CF7"/>
    <w:rsid w:val="005F25FD"/>
    <w:rsid w:val="00603ECE"/>
    <w:rsid w:val="0060782D"/>
    <w:rsid w:val="006106A5"/>
    <w:rsid w:val="006200F2"/>
    <w:rsid w:val="00623437"/>
    <w:rsid w:val="00627E50"/>
    <w:rsid w:val="00637F28"/>
    <w:rsid w:val="00653C02"/>
    <w:rsid w:val="00662690"/>
    <w:rsid w:val="00676AD6"/>
    <w:rsid w:val="00680EA6"/>
    <w:rsid w:val="006854E6"/>
    <w:rsid w:val="00685DA2"/>
    <w:rsid w:val="006A03AE"/>
    <w:rsid w:val="006A7324"/>
    <w:rsid w:val="006C1DFF"/>
    <w:rsid w:val="006C48CD"/>
    <w:rsid w:val="006C6347"/>
    <w:rsid w:val="006D6B82"/>
    <w:rsid w:val="006E5F63"/>
    <w:rsid w:val="006F70E3"/>
    <w:rsid w:val="0070564A"/>
    <w:rsid w:val="007522C5"/>
    <w:rsid w:val="00774237"/>
    <w:rsid w:val="0077431A"/>
    <w:rsid w:val="007B6798"/>
    <w:rsid w:val="008003F3"/>
    <w:rsid w:val="00804786"/>
    <w:rsid w:val="008149E5"/>
    <w:rsid w:val="0083208E"/>
    <w:rsid w:val="00834C16"/>
    <w:rsid w:val="008403D3"/>
    <w:rsid w:val="00841987"/>
    <w:rsid w:val="00861FAA"/>
    <w:rsid w:val="00885246"/>
    <w:rsid w:val="008867F7"/>
    <w:rsid w:val="00886A57"/>
    <w:rsid w:val="00887B5C"/>
    <w:rsid w:val="00890C70"/>
    <w:rsid w:val="008964B0"/>
    <w:rsid w:val="008B2BC8"/>
    <w:rsid w:val="008B6186"/>
    <w:rsid w:val="008C6C9B"/>
    <w:rsid w:val="008E3A96"/>
    <w:rsid w:val="008F106F"/>
    <w:rsid w:val="008F4EB9"/>
    <w:rsid w:val="00904612"/>
    <w:rsid w:val="00907DA4"/>
    <w:rsid w:val="00910E6E"/>
    <w:rsid w:val="00911C8F"/>
    <w:rsid w:val="00913834"/>
    <w:rsid w:val="00916300"/>
    <w:rsid w:val="0092127B"/>
    <w:rsid w:val="00924AFA"/>
    <w:rsid w:val="0093048E"/>
    <w:rsid w:val="00934EC8"/>
    <w:rsid w:val="0096002E"/>
    <w:rsid w:val="0097013F"/>
    <w:rsid w:val="0097260C"/>
    <w:rsid w:val="00995165"/>
    <w:rsid w:val="009A7BDE"/>
    <w:rsid w:val="009B01C3"/>
    <w:rsid w:val="009C3A64"/>
    <w:rsid w:val="009C617A"/>
    <w:rsid w:val="009E4A16"/>
    <w:rsid w:val="009F21DB"/>
    <w:rsid w:val="00A3297F"/>
    <w:rsid w:val="00A349B0"/>
    <w:rsid w:val="00A412A7"/>
    <w:rsid w:val="00A51D81"/>
    <w:rsid w:val="00A54279"/>
    <w:rsid w:val="00A54481"/>
    <w:rsid w:val="00A57756"/>
    <w:rsid w:val="00A64282"/>
    <w:rsid w:val="00A70DEA"/>
    <w:rsid w:val="00A812BB"/>
    <w:rsid w:val="00A825EB"/>
    <w:rsid w:val="00A84A65"/>
    <w:rsid w:val="00A952CF"/>
    <w:rsid w:val="00AA405A"/>
    <w:rsid w:val="00AB641F"/>
    <w:rsid w:val="00AC50E0"/>
    <w:rsid w:val="00AF79FE"/>
    <w:rsid w:val="00B1021B"/>
    <w:rsid w:val="00B278C3"/>
    <w:rsid w:val="00B3150D"/>
    <w:rsid w:val="00B47372"/>
    <w:rsid w:val="00B51FCA"/>
    <w:rsid w:val="00B61592"/>
    <w:rsid w:val="00B66AA6"/>
    <w:rsid w:val="00B66EB9"/>
    <w:rsid w:val="00B9563A"/>
    <w:rsid w:val="00BB7C3D"/>
    <w:rsid w:val="00BC3A63"/>
    <w:rsid w:val="00BD0ACE"/>
    <w:rsid w:val="00BD4256"/>
    <w:rsid w:val="00BE203C"/>
    <w:rsid w:val="00BE204D"/>
    <w:rsid w:val="00BE2689"/>
    <w:rsid w:val="00BE4788"/>
    <w:rsid w:val="00BF76B3"/>
    <w:rsid w:val="00C06085"/>
    <w:rsid w:val="00C17D43"/>
    <w:rsid w:val="00C2754C"/>
    <w:rsid w:val="00C35A32"/>
    <w:rsid w:val="00C55BA3"/>
    <w:rsid w:val="00C82287"/>
    <w:rsid w:val="00C93A0A"/>
    <w:rsid w:val="00CB1C18"/>
    <w:rsid w:val="00CB2CFB"/>
    <w:rsid w:val="00CC4EC6"/>
    <w:rsid w:val="00CC7C03"/>
    <w:rsid w:val="00CD167D"/>
    <w:rsid w:val="00CD1CBB"/>
    <w:rsid w:val="00CE5E6E"/>
    <w:rsid w:val="00D15785"/>
    <w:rsid w:val="00D221B8"/>
    <w:rsid w:val="00D25F8C"/>
    <w:rsid w:val="00D517D6"/>
    <w:rsid w:val="00D55FDD"/>
    <w:rsid w:val="00D74CF6"/>
    <w:rsid w:val="00D8319E"/>
    <w:rsid w:val="00D87517"/>
    <w:rsid w:val="00D97AC8"/>
    <w:rsid w:val="00D97EA6"/>
    <w:rsid w:val="00DC3D70"/>
    <w:rsid w:val="00DD0AE3"/>
    <w:rsid w:val="00DD4A6B"/>
    <w:rsid w:val="00DD5D2D"/>
    <w:rsid w:val="00DF1A69"/>
    <w:rsid w:val="00E079CA"/>
    <w:rsid w:val="00E20886"/>
    <w:rsid w:val="00E24466"/>
    <w:rsid w:val="00E2696A"/>
    <w:rsid w:val="00E36637"/>
    <w:rsid w:val="00E47CA4"/>
    <w:rsid w:val="00E54668"/>
    <w:rsid w:val="00E60DBD"/>
    <w:rsid w:val="00E7033D"/>
    <w:rsid w:val="00E85E64"/>
    <w:rsid w:val="00EB0634"/>
    <w:rsid w:val="00EB776F"/>
    <w:rsid w:val="00EC62BE"/>
    <w:rsid w:val="00ED0FB3"/>
    <w:rsid w:val="00ED3818"/>
    <w:rsid w:val="00EE2E36"/>
    <w:rsid w:val="00EF5B27"/>
    <w:rsid w:val="00EF7F14"/>
    <w:rsid w:val="00F0172E"/>
    <w:rsid w:val="00F0749D"/>
    <w:rsid w:val="00F16D8B"/>
    <w:rsid w:val="00F271D9"/>
    <w:rsid w:val="00F46745"/>
    <w:rsid w:val="00F84AAA"/>
    <w:rsid w:val="00F90A11"/>
    <w:rsid w:val="00FA585D"/>
    <w:rsid w:val="00FA7717"/>
    <w:rsid w:val="00FB18AF"/>
    <w:rsid w:val="00FD1814"/>
    <w:rsid w:val="00FE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73B646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79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A1DF965B44243339FA2BAFF05E24B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61BE49-7350-4E64-A3C3-A93717225422}"/>
      </w:docPartPr>
      <w:docPartBody>
        <w:p w:rsidR="0046738D" w:rsidRDefault="00DC1CBF">
          <w:pPr>
            <w:pStyle w:val="1A1DF965B44243339FA2BAFF05E24B4B"/>
          </w:pPr>
          <w:r w:rsidRPr="001D573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CBF"/>
    <w:rsid w:val="00037F58"/>
    <w:rsid w:val="000411AF"/>
    <w:rsid w:val="00062D72"/>
    <w:rsid w:val="00071A14"/>
    <w:rsid w:val="000946BC"/>
    <w:rsid w:val="000B5137"/>
    <w:rsid w:val="000F44D1"/>
    <w:rsid w:val="001024D7"/>
    <w:rsid w:val="001143FA"/>
    <w:rsid w:val="00131A73"/>
    <w:rsid w:val="0014171C"/>
    <w:rsid w:val="001502DF"/>
    <w:rsid w:val="00175DDF"/>
    <w:rsid w:val="001771CF"/>
    <w:rsid w:val="001A29DC"/>
    <w:rsid w:val="001C07A5"/>
    <w:rsid w:val="002515FF"/>
    <w:rsid w:val="002745DE"/>
    <w:rsid w:val="002A556A"/>
    <w:rsid w:val="002C6AA0"/>
    <w:rsid w:val="002C7BF9"/>
    <w:rsid w:val="00352399"/>
    <w:rsid w:val="003734A2"/>
    <w:rsid w:val="003A6EAC"/>
    <w:rsid w:val="003C3006"/>
    <w:rsid w:val="003C4E4E"/>
    <w:rsid w:val="003F606B"/>
    <w:rsid w:val="004536C1"/>
    <w:rsid w:val="00464013"/>
    <w:rsid w:val="0046434A"/>
    <w:rsid w:val="0046738D"/>
    <w:rsid w:val="00480357"/>
    <w:rsid w:val="00495B5B"/>
    <w:rsid w:val="004B2F46"/>
    <w:rsid w:val="00555BD4"/>
    <w:rsid w:val="00564903"/>
    <w:rsid w:val="005D0E39"/>
    <w:rsid w:val="005E34B9"/>
    <w:rsid w:val="00603D5F"/>
    <w:rsid w:val="00643F30"/>
    <w:rsid w:val="00667C73"/>
    <w:rsid w:val="00672559"/>
    <w:rsid w:val="006A32EB"/>
    <w:rsid w:val="006D58B0"/>
    <w:rsid w:val="006E75B0"/>
    <w:rsid w:val="00740DFE"/>
    <w:rsid w:val="007C193E"/>
    <w:rsid w:val="007E4133"/>
    <w:rsid w:val="00846CA7"/>
    <w:rsid w:val="008C5E13"/>
    <w:rsid w:val="008D2D22"/>
    <w:rsid w:val="008D418C"/>
    <w:rsid w:val="008F3D2E"/>
    <w:rsid w:val="00904025"/>
    <w:rsid w:val="00924E98"/>
    <w:rsid w:val="00936F4A"/>
    <w:rsid w:val="00947206"/>
    <w:rsid w:val="00952268"/>
    <w:rsid w:val="00974B7C"/>
    <w:rsid w:val="00997A85"/>
    <w:rsid w:val="00A20B20"/>
    <w:rsid w:val="00A4185C"/>
    <w:rsid w:val="00AA499B"/>
    <w:rsid w:val="00AC1913"/>
    <w:rsid w:val="00AD3FE3"/>
    <w:rsid w:val="00AF18F4"/>
    <w:rsid w:val="00AF42CF"/>
    <w:rsid w:val="00B04EA8"/>
    <w:rsid w:val="00B21B4F"/>
    <w:rsid w:val="00B55885"/>
    <w:rsid w:val="00B57AC4"/>
    <w:rsid w:val="00B65E4A"/>
    <w:rsid w:val="00BB59F0"/>
    <w:rsid w:val="00BB7A9F"/>
    <w:rsid w:val="00BC3670"/>
    <w:rsid w:val="00BD03B2"/>
    <w:rsid w:val="00BF19C2"/>
    <w:rsid w:val="00C134D2"/>
    <w:rsid w:val="00C42CE0"/>
    <w:rsid w:val="00C775B5"/>
    <w:rsid w:val="00CA22E2"/>
    <w:rsid w:val="00D3757A"/>
    <w:rsid w:val="00D612B6"/>
    <w:rsid w:val="00DC1CBF"/>
    <w:rsid w:val="00DD1320"/>
    <w:rsid w:val="00DD52B8"/>
    <w:rsid w:val="00DE3959"/>
    <w:rsid w:val="00DF288C"/>
    <w:rsid w:val="00E34FF8"/>
    <w:rsid w:val="00E50594"/>
    <w:rsid w:val="00E66539"/>
    <w:rsid w:val="00EA2364"/>
    <w:rsid w:val="00EC74EA"/>
    <w:rsid w:val="00EF4FC7"/>
    <w:rsid w:val="00F069E6"/>
    <w:rsid w:val="00F261FE"/>
    <w:rsid w:val="00F45A57"/>
    <w:rsid w:val="00F64798"/>
    <w:rsid w:val="00F66BD6"/>
    <w:rsid w:val="00F75D8B"/>
    <w:rsid w:val="00F81F3C"/>
    <w:rsid w:val="00FC5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1A1DF965B44243339FA2BAFF05E24B4B">
    <w:name w:val="1A1DF965B44243339FA2BAFF05E24B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5B9CDBA-158A-4906-AC75-0F4AE4D494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38</TotalTime>
  <Pages>2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7</cp:revision>
  <cp:lastPrinted>2018-08-16T13:55:00Z</cp:lastPrinted>
  <dcterms:created xsi:type="dcterms:W3CDTF">2019-01-16T19:23:00Z</dcterms:created>
  <dcterms:modified xsi:type="dcterms:W3CDTF">2019-02-13T19:32:00Z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