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AC54B6">
                                  <w:rPr>
                                    <w:sz w:val="28"/>
                                    <w:szCs w:val="28"/>
                                  </w:rPr>
                                  <w:t xml:space="preserve"> March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732AD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AC54B6">
                            <w:rPr>
                              <w:sz w:val="28"/>
                              <w:szCs w:val="28"/>
                            </w:rPr>
                            <w:t xml:space="preserve"> March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732AD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AC54B6">
            <w:r>
              <w:rPr>
                <w:noProof/>
              </w:rPr>
              <w:drawing>
                <wp:inline distT="0" distB="0" distL="0" distR="0">
                  <wp:extent cx="1143000" cy="857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nth-of-march-saint-patricks-luck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Pr="00992913" w:rsidRDefault="00B6590C" w:rsidP="00097F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Pr="00E60DBD" w:rsidRDefault="00B6590C" w:rsidP="00097F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Pr="00E60DBD" w:rsidRDefault="008A4C55" w:rsidP="00B6590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839E9" w:rsidRDefault="00AC54B6" w:rsidP="007839E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March</w:t>
            </w:r>
            <w:r w:rsidR="00097FC8">
              <w:rPr>
                <w:sz w:val="24"/>
                <w:szCs w:val="24"/>
                <w:vertAlign w:val="superscript"/>
              </w:rPr>
              <w:t xml:space="preserve"> 1</w:t>
            </w:r>
          </w:p>
          <w:p w:rsidR="008A4C55" w:rsidRPr="00326535" w:rsidRDefault="00F14042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Stuffed Crust</w:t>
            </w:r>
            <w:r w:rsidR="009862A4">
              <w:rPr>
                <w:sz w:val="16"/>
                <w:szCs w:val="16"/>
              </w:rPr>
              <w:t xml:space="preserve"> Pizza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8A4C55" w:rsidRDefault="00C83A82" w:rsidP="00C83A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C83A82" w:rsidRPr="00326535" w:rsidRDefault="00C83A82" w:rsidP="00C83A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Goldfish Crackers</w:t>
            </w:r>
          </w:p>
          <w:p w:rsidR="008A4C55" w:rsidRPr="00326535" w:rsidRDefault="00643E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Fries</w:t>
            </w:r>
            <w:r w:rsidR="00C83A82">
              <w:rPr>
                <w:sz w:val="16"/>
                <w:szCs w:val="16"/>
              </w:rPr>
              <w:t xml:space="preserve"> /</w:t>
            </w:r>
            <w:r w:rsidR="00F14042">
              <w:rPr>
                <w:sz w:val="16"/>
                <w:szCs w:val="16"/>
              </w:rPr>
              <w:t xml:space="preserve"> Tomatoes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C54B6" w:rsidTr="00241419">
        <w:trPr>
          <w:trHeight w:hRule="exact" w:val="1500"/>
        </w:trPr>
        <w:tc>
          <w:tcPr>
            <w:tcW w:w="2016" w:type="dxa"/>
          </w:tcPr>
          <w:p w:rsidR="00605578" w:rsidRPr="001750D4" w:rsidRDefault="00605578" w:rsidP="0060557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605578" w:rsidRPr="001750D4" w:rsidRDefault="00605578" w:rsidP="00605578">
            <w:pPr>
              <w:rPr>
                <w:b/>
                <w:sz w:val="16"/>
                <w:szCs w:val="16"/>
                <w:u w:val="single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  <w:p w:rsidR="00AC54B6" w:rsidRPr="002522BC" w:rsidRDefault="00AC54B6" w:rsidP="00AC54B6">
            <w:pPr>
              <w:jc w:val="center"/>
            </w:pP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4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Chicken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/ </w:t>
            </w:r>
            <w:r w:rsidR="00AC54B6">
              <w:rPr>
                <w:sz w:val="16"/>
                <w:szCs w:val="16"/>
              </w:rPr>
              <w:t>Roll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AC54B6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C54B6" w:rsidRPr="00B6590C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5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Stuffed Shells 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</w:t>
            </w:r>
            <w:r w:rsidR="00AC54B6">
              <w:rPr>
                <w:sz w:val="16"/>
                <w:szCs w:val="16"/>
              </w:rPr>
              <w:t xml:space="preserve"> Roll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>
              <w:rPr>
                <w:sz w:val="16"/>
                <w:szCs w:val="16"/>
              </w:rPr>
              <w:br/>
              <w:t>Steamed Carrots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AC54B6" w:rsidRPr="00E20886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6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</w:t>
            </w:r>
            <w:r w:rsidR="00AC54B6">
              <w:rPr>
                <w:sz w:val="16"/>
                <w:szCs w:val="16"/>
              </w:rPr>
              <w:t xml:space="preserve"> Roll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Sliced Tomatoes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E36637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7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/ </w:t>
            </w:r>
            <w:r w:rsidR="00AC54B6">
              <w:rPr>
                <w:sz w:val="16"/>
                <w:szCs w:val="16"/>
              </w:rPr>
              <w:t>Roll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/ Roll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AC54B6" w:rsidRDefault="00F7030F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  <w:r w:rsidR="00AC54B6">
              <w:rPr>
                <w:sz w:val="16"/>
                <w:szCs w:val="16"/>
              </w:rPr>
              <w:t xml:space="preserve"> 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AC54B6" w:rsidRPr="00552617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8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Sticks W/ Dip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AC54B6" w:rsidRPr="00BE1EA7" w:rsidRDefault="00AC54B6" w:rsidP="00AC54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AC54B6" w:rsidRDefault="00AC54B6" w:rsidP="00AC5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Alternative:</w:t>
            </w:r>
          </w:p>
          <w:p w:rsidR="00AC54B6" w:rsidRDefault="00AC54B6" w:rsidP="00AC54B6">
            <w:pPr>
              <w:rPr>
                <w:sz w:val="16"/>
                <w:szCs w:val="16"/>
              </w:rPr>
            </w:pPr>
          </w:p>
          <w:p w:rsidR="00AC54B6" w:rsidRPr="00D1272A" w:rsidRDefault="00AC54B6" w:rsidP="00AC5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26 – Chicken Nuggets W/ Roll</w:t>
            </w:r>
          </w:p>
        </w:tc>
      </w:tr>
      <w:tr w:rsidR="00AC54B6" w:rsidTr="00241419">
        <w:trPr>
          <w:trHeight w:hRule="exact" w:val="1500"/>
        </w:trPr>
        <w:tc>
          <w:tcPr>
            <w:tcW w:w="2016" w:type="dxa"/>
          </w:tcPr>
          <w:p w:rsidR="00AC54B6" w:rsidRPr="001750D4" w:rsidRDefault="00605578" w:rsidP="00AC54B6">
            <w:pPr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noProof/>
                <w:sz w:val="16"/>
                <w:szCs w:val="16"/>
                <w:vertAlign w:val="subscript"/>
              </w:rPr>
              <w:drawing>
                <wp:inline distT="0" distB="0" distL="0" distR="0" wp14:anchorId="7ADA5C2B" wp14:editId="260ED6DB">
                  <wp:extent cx="1143000" cy="895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ring-Forward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11</w:t>
            </w:r>
          </w:p>
          <w:p w:rsidR="00AC54B6" w:rsidRPr="00A73970" w:rsidRDefault="00AC54B6" w:rsidP="00AC54B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Tomato soup</w:t>
            </w:r>
          </w:p>
          <w:p w:rsidR="00AC54B6" w:rsidRPr="00A73970" w:rsidRDefault="00AC54B6" w:rsidP="00AC54B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Grilled Cheese Sandwich</w:t>
            </w:r>
          </w:p>
          <w:p w:rsidR="00AC54B6" w:rsidRPr="00A73970" w:rsidRDefault="00AC54B6" w:rsidP="00AC54B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Or</w:t>
            </w:r>
          </w:p>
          <w:p w:rsidR="00AC54B6" w:rsidRPr="00A73970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AC54B6" w:rsidRPr="00A73970" w:rsidRDefault="00AC54B6" w:rsidP="00AC54B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Peas </w:t>
            </w:r>
          </w:p>
          <w:p w:rsidR="00AC54B6" w:rsidRPr="00A73970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C54B6" w:rsidRPr="004603D2" w:rsidRDefault="00AC54B6" w:rsidP="00AC54B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12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Walking Taco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Chicken Sandwich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FD3FF0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13</w:t>
            </w:r>
          </w:p>
          <w:p w:rsidR="00AC54B6" w:rsidRDefault="00F7030F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Beef Pasta</w:t>
            </w:r>
          </w:p>
          <w:p w:rsidR="00AC54B6" w:rsidRDefault="007677E5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/ </w:t>
            </w:r>
            <w:r w:rsidR="00AC54B6">
              <w:rPr>
                <w:sz w:val="16"/>
                <w:szCs w:val="16"/>
              </w:rPr>
              <w:t>Roll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</w:t>
            </w:r>
            <w:r w:rsidR="00AC54B6">
              <w:rPr>
                <w:sz w:val="16"/>
                <w:szCs w:val="16"/>
              </w:rPr>
              <w:t xml:space="preserve"> Wrap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AC54B6" w:rsidRPr="00E36637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14</w:t>
            </w:r>
          </w:p>
          <w:p w:rsidR="00AC54B6" w:rsidRDefault="00C83A82" w:rsidP="00C83A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Patty </w:t>
            </w:r>
          </w:p>
          <w:p w:rsidR="00C83A82" w:rsidRDefault="00C83A82" w:rsidP="00C83A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83A82" w:rsidRDefault="00C83A82" w:rsidP="00C83A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C83A82" w:rsidRDefault="00C83A82" w:rsidP="00C83A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C83A82" w:rsidRDefault="00C83A82" w:rsidP="00C83A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w/ Dip</w:t>
            </w:r>
          </w:p>
          <w:p w:rsidR="00C83A82" w:rsidRPr="00934EC8" w:rsidRDefault="00C83A82" w:rsidP="00C83A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15</w:t>
            </w:r>
          </w:p>
          <w:p w:rsidR="00C83A82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643E13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43E13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643E13" w:rsidRDefault="007677E5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643E13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643E13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AC54B6" w:rsidRPr="00934EC8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Pr="00D1272A" w:rsidRDefault="00AC54B6" w:rsidP="00AC54B6">
            <w:pPr>
              <w:rPr>
                <w:sz w:val="16"/>
                <w:szCs w:val="16"/>
              </w:rPr>
            </w:pPr>
          </w:p>
        </w:tc>
      </w:tr>
      <w:tr w:rsidR="00AC54B6" w:rsidTr="00241419">
        <w:trPr>
          <w:trHeight w:hRule="exact" w:val="1500"/>
        </w:trPr>
        <w:tc>
          <w:tcPr>
            <w:tcW w:w="2016" w:type="dxa"/>
          </w:tcPr>
          <w:p w:rsidR="00AC54B6" w:rsidRPr="00B566CB" w:rsidRDefault="00AC54B6" w:rsidP="00AC54B6">
            <w:r>
              <w:rPr>
                <w:noProof/>
              </w:rPr>
              <w:drawing>
                <wp:inline distT="0" distB="0" distL="0" distR="0">
                  <wp:extent cx="1143000" cy="781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TnXzgMbc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18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605578" w:rsidRDefault="007677E5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/ </w:t>
            </w:r>
            <w:r w:rsidR="00605578">
              <w:rPr>
                <w:sz w:val="16"/>
                <w:szCs w:val="16"/>
              </w:rPr>
              <w:t>Roll</w:t>
            </w:r>
          </w:p>
          <w:p w:rsidR="00605578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05578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605578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605578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Celery </w:t>
            </w:r>
          </w:p>
          <w:p w:rsidR="00605578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CD363C" w:rsidRDefault="00AC54B6" w:rsidP="00605578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C83A8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19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AC54B6" w:rsidRDefault="007677E5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/ </w:t>
            </w:r>
            <w:r w:rsidR="00AC54B6">
              <w:rPr>
                <w:sz w:val="16"/>
                <w:szCs w:val="16"/>
              </w:rPr>
              <w:t>Roll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  <w:r w:rsidR="00AC54B6">
              <w:rPr>
                <w:sz w:val="16"/>
                <w:szCs w:val="16"/>
              </w:rPr>
              <w:t xml:space="preserve"> 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AC54B6" w:rsidRPr="00CD363C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C83A82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AC54B6">
              <w:rPr>
                <w:sz w:val="16"/>
                <w:szCs w:val="16"/>
              </w:rPr>
              <w:t xml:space="preserve"> 20</w:t>
            </w:r>
          </w:p>
          <w:p w:rsidR="00AC54B6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Sub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Cheesy </w:t>
            </w:r>
            <w:r w:rsidR="00AC54B6">
              <w:rPr>
                <w:sz w:val="16"/>
                <w:szCs w:val="16"/>
              </w:rPr>
              <w:t xml:space="preserve">Broccoli </w:t>
            </w:r>
          </w:p>
          <w:p w:rsidR="00AC54B6" w:rsidRDefault="00F7030F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0F0330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C83A82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AC54B6">
              <w:rPr>
                <w:sz w:val="16"/>
                <w:szCs w:val="16"/>
              </w:rPr>
              <w:t>21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Roast Turkey 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 &amp; Roll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AC54B6" w:rsidRPr="000F0330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C83A82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AC54B6">
              <w:rPr>
                <w:sz w:val="16"/>
                <w:szCs w:val="16"/>
              </w:rPr>
              <w:t xml:space="preserve"> 22</w:t>
            </w:r>
          </w:p>
          <w:p w:rsidR="00AC54B6" w:rsidRDefault="00605578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</w:t>
            </w:r>
            <w:r w:rsidR="00AC54B6">
              <w:rPr>
                <w:sz w:val="16"/>
                <w:szCs w:val="16"/>
              </w:rPr>
              <w:t>burger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Chicken Sandwich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AC54B6" w:rsidRPr="000F0330" w:rsidRDefault="00AC54B6" w:rsidP="00AC54B6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AC54B6" w:rsidP="00AC54B6">
            <w:r>
              <w:t>Elementary-</w:t>
            </w:r>
          </w:p>
          <w:p w:rsidR="00AC54B6" w:rsidRDefault="00AC54B6" w:rsidP="00AC54B6">
            <w:r>
              <w:t>$ 2.60</w:t>
            </w:r>
          </w:p>
          <w:p w:rsidR="00AC54B6" w:rsidRDefault="00AC54B6" w:rsidP="00AC54B6">
            <w:r>
              <w:t>Milk - .50</w:t>
            </w:r>
          </w:p>
          <w:p w:rsidR="00AC54B6" w:rsidRDefault="00AC54B6" w:rsidP="00AC54B6">
            <w:r>
              <w:t>Reduced - .40</w:t>
            </w:r>
          </w:p>
          <w:p w:rsidR="00AC54B6" w:rsidRDefault="00AC54B6" w:rsidP="00AC54B6"/>
        </w:tc>
      </w:tr>
      <w:tr w:rsidR="00AC54B6" w:rsidRPr="00B51FCA" w:rsidTr="00241419">
        <w:trPr>
          <w:trHeight w:hRule="exact" w:val="1500"/>
        </w:trPr>
        <w:tc>
          <w:tcPr>
            <w:tcW w:w="2016" w:type="dxa"/>
          </w:tcPr>
          <w:p w:rsidR="00AC54B6" w:rsidRPr="006C4DF2" w:rsidRDefault="00AC54B6" w:rsidP="00AC54B6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PLEASE NOTE:</w:t>
            </w:r>
          </w:p>
          <w:p w:rsidR="00AC54B6" w:rsidRPr="006C4DF2" w:rsidRDefault="00AC54B6" w:rsidP="00AC54B6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STUDENTS ARE NOT ABLE TO HEAT PACKED LUNCHES</w:t>
            </w:r>
          </w:p>
          <w:p w:rsidR="00AC54B6" w:rsidRPr="0093376A" w:rsidRDefault="00AC54B6" w:rsidP="00AC54B6">
            <w:pPr>
              <w:jc w:val="center"/>
              <w:rPr>
                <w:b/>
              </w:rPr>
            </w:pPr>
          </w:p>
          <w:p w:rsidR="00AC54B6" w:rsidRPr="00B51FCA" w:rsidRDefault="00AC54B6" w:rsidP="00AC54B6">
            <w:pPr>
              <w:jc w:val="center"/>
              <w:rPr>
                <w:b/>
                <w:i/>
              </w:rPr>
            </w:pPr>
          </w:p>
          <w:p w:rsidR="00AC54B6" w:rsidRPr="00B51FCA" w:rsidRDefault="00AC54B6" w:rsidP="00AC54B6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AC54B6" w:rsidRDefault="00C83A82" w:rsidP="007677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AC54B6">
              <w:rPr>
                <w:sz w:val="16"/>
                <w:szCs w:val="16"/>
              </w:rPr>
              <w:t>25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C54B6" w:rsidRPr="001A0B6E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C83A82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AC54B6">
              <w:rPr>
                <w:sz w:val="16"/>
                <w:szCs w:val="16"/>
              </w:rPr>
              <w:t xml:space="preserve"> 26</w:t>
            </w:r>
          </w:p>
          <w:p w:rsidR="00AC54B6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643E13" w:rsidRDefault="007677E5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/ </w:t>
            </w:r>
            <w:bookmarkStart w:id="0" w:name="_GoBack"/>
            <w:bookmarkEnd w:id="0"/>
            <w:r w:rsidR="00643E13">
              <w:rPr>
                <w:sz w:val="16"/>
                <w:szCs w:val="16"/>
              </w:rPr>
              <w:t>Roll</w:t>
            </w:r>
          </w:p>
          <w:p w:rsidR="00643E13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43E13" w:rsidRDefault="00876B24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643E13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643E13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</w:t>
            </w:r>
          </w:p>
          <w:p w:rsidR="00643E13" w:rsidRPr="00B51FCA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C83A82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AC54B6">
              <w:rPr>
                <w:sz w:val="16"/>
                <w:szCs w:val="16"/>
              </w:rPr>
              <w:t xml:space="preserve"> 27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AC54B6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AC54B6" w:rsidRPr="00B51FCA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C83A82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AC54B6">
              <w:rPr>
                <w:sz w:val="16"/>
                <w:szCs w:val="16"/>
              </w:rPr>
              <w:t xml:space="preserve"> 28</w:t>
            </w:r>
          </w:p>
          <w:p w:rsidR="00AC54B6" w:rsidRDefault="00F7030F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AC54B6" w:rsidRDefault="00F7030F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420DD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C54B6" w:rsidRPr="00B51FCA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C83A82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29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Crust Pizza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83A82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643E13" w:rsidRDefault="00643E1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643E13" w:rsidRDefault="00565EFB" w:rsidP="00565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C54B6" w:rsidRPr="00CD363C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Pr="00B51FCA" w:rsidRDefault="00AC54B6" w:rsidP="00AC54B6">
            <w:pPr>
              <w:jc w:val="center"/>
              <w:rPr>
                <w:b/>
                <w:i/>
                <w:noProof/>
              </w:rPr>
            </w:pPr>
          </w:p>
          <w:p w:rsidR="00AC54B6" w:rsidRPr="00B51FCA" w:rsidRDefault="00AC54B6" w:rsidP="00AC54B6">
            <w:pPr>
              <w:jc w:val="center"/>
              <w:rPr>
                <w:b/>
                <w:i/>
                <w:noProof/>
              </w:rPr>
            </w:pPr>
          </w:p>
          <w:p w:rsidR="00AC54B6" w:rsidRPr="00B51FCA" w:rsidRDefault="00AC54B6" w:rsidP="00AC54B6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8F2A04">
      <w:pPr>
        <w:jc w:val="center"/>
        <w:rPr>
          <w:i/>
        </w:rPr>
      </w:pPr>
      <w:r>
        <w:rPr>
          <w:i/>
        </w:rPr>
        <w:t xml:space="preserve">No Breakfast on </w:t>
      </w:r>
      <w:r w:rsidR="00B51ABA">
        <w:rPr>
          <w:i/>
        </w:rPr>
        <w:t>two-hour</w:t>
      </w:r>
      <w:r>
        <w:rPr>
          <w:i/>
        </w:rPr>
        <w:t xml:space="preserve"> delay</w:t>
      </w:r>
      <w:r w:rsidR="00B51ABA">
        <w:rPr>
          <w:i/>
        </w:rPr>
        <w:t>s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63174"/>
    <w:multiLevelType w:val="hybridMultilevel"/>
    <w:tmpl w:val="EFCC0990"/>
    <w:lvl w:ilvl="0" w:tplc="234CA5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06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A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C7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8A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B68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968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AE8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22BC5"/>
    <w:rsid w:val="00027899"/>
    <w:rsid w:val="00031507"/>
    <w:rsid w:val="00031EDE"/>
    <w:rsid w:val="00033053"/>
    <w:rsid w:val="00037BEA"/>
    <w:rsid w:val="00044508"/>
    <w:rsid w:val="000539EA"/>
    <w:rsid w:val="00054908"/>
    <w:rsid w:val="0005502C"/>
    <w:rsid w:val="0007420F"/>
    <w:rsid w:val="000772BF"/>
    <w:rsid w:val="000834B0"/>
    <w:rsid w:val="00093D17"/>
    <w:rsid w:val="00097FC8"/>
    <w:rsid w:val="000A55DF"/>
    <w:rsid w:val="000B0ABD"/>
    <w:rsid w:val="000C4273"/>
    <w:rsid w:val="000D638D"/>
    <w:rsid w:val="000E436B"/>
    <w:rsid w:val="000F0330"/>
    <w:rsid w:val="0011320A"/>
    <w:rsid w:val="00124DF2"/>
    <w:rsid w:val="00137F84"/>
    <w:rsid w:val="001531A1"/>
    <w:rsid w:val="00163B9E"/>
    <w:rsid w:val="001732AD"/>
    <w:rsid w:val="001750D4"/>
    <w:rsid w:val="00186CBA"/>
    <w:rsid w:val="00197052"/>
    <w:rsid w:val="001A0B6E"/>
    <w:rsid w:val="001C63DB"/>
    <w:rsid w:val="001E3011"/>
    <w:rsid w:val="001E352D"/>
    <w:rsid w:val="00227006"/>
    <w:rsid w:val="00241419"/>
    <w:rsid w:val="002476FE"/>
    <w:rsid w:val="00250E6E"/>
    <w:rsid w:val="002522BC"/>
    <w:rsid w:val="0025638B"/>
    <w:rsid w:val="002602B5"/>
    <w:rsid w:val="00276BCA"/>
    <w:rsid w:val="00277981"/>
    <w:rsid w:val="002806BB"/>
    <w:rsid w:val="00281D26"/>
    <w:rsid w:val="0028344D"/>
    <w:rsid w:val="0028362F"/>
    <w:rsid w:val="00283746"/>
    <w:rsid w:val="002900AA"/>
    <w:rsid w:val="002910BC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70A57"/>
    <w:rsid w:val="003B2138"/>
    <w:rsid w:val="003B2413"/>
    <w:rsid w:val="003B7A6E"/>
    <w:rsid w:val="003C3CD9"/>
    <w:rsid w:val="003C43E9"/>
    <w:rsid w:val="003C4DBD"/>
    <w:rsid w:val="003D3985"/>
    <w:rsid w:val="003E2535"/>
    <w:rsid w:val="003E7F1E"/>
    <w:rsid w:val="003F50F8"/>
    <w:rsid w:val="00400ABB"/>
    <w:rsid w:val="00411C4F"/>
    <w:rsid w:val="0041589D"/>
    <w:rsid w:val="00415D3C"/>
    <w:rsid w:val="004173FA"/>
    <w:rsid w:val="00420DD3"/>
    <w:rsid w:val="00422B88"/>
    <w:rsid w:val="004268EC"/>
    <w:rsid w:val="004304C0"/>
    <w:rsid w:val="00433F4D"/>
    <w:rsid w:val="00440186"/>
    <w:rsid w:val="004465DA"/>
    <w:rsid w:val="004503ED"/>
    <w:rsid w:val="00451017"/>
    <w:rsid w:val="00455319"/>
    <w:rsid w:val="00456263"/>
    <w:rsid w:val="004603D2"/>
    <w:rsid w:val="00460F87"/>
    <w:rsid w:val="004708B7"/>
    <w:rsid w:val="0048760D"/>
    <w:rsid w:val="00487744"/>
    <w:rsid w:val="004923EE"/>
    <w:rsid w:val="004A4AB3"/>
    <w:rsid w:val="004A6088"/>
    <w:rsid w:val="004B446D"/>
    <w:rsid w:val="004B685C"/>
    <w:rsid w:val="004C1FA6"/>
    <w:rsid w:val="004D35CF"/>
    <w:rsid w:val="004D452B"/>
    <w:rsid w:val="004D70EF"/>
    <w:rsid w:val="004E2E18"/>
    <w:rsid w:val="004F2E46"/>
    <w:rsid w:val="004F3438"/>
    <w:rsid w:val="005014E8"/>
    <w:rsid w:val="00502D82"/>
    <w:rsid w:val="0050680D"/>
    <w:rsid w:val="005078D7"/>
    <w:rsid w:val="00507C2A"/>
    <w:rsid w:val="00513D79"/>
    <w:rsid w:val="0051703B"/>
    <w:rsid w:val="00540343"/>
    <w:rsid w:val="00543428"/>
    <w:rsid w:val="00551BF5"/>
    <w:rsid w:val="00551F8E"/>
    <w:rsid w:val="00552617"/>
    <w:rsid w:val="00554AD2"/>
    <w:rsid w:val="0055728B"/>
    <w:rsid w:val="00565EF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E393B"/>
    <w:rsid w:val="005E41A9"/>
    <w:rsid w:val="005F1CF7"/>
    <w:rsid w:val="005F25FD"/>
    <w:rsid w:val="00603ECE"/>
    <w:rsid w:val="00605578"/>
    <w:rsid w:val="006106A5"/>
    <w:rsid w:val="006200F2"/>
    <w:rsid w:val="00637F28"/>
    <w:rsid w:val="00643E13"/>
    <w:rsid w:val="00653C02"/>
    <w:rsid w:val="00662690"/>
    <w:rsid w:val="00676AD6"/>
    <w:rsid w:val="006854E6"/>
    <w:rsid w:val="00685DA2"/>
    <w:rsid w:val="006A03AE"/>
    <w:rsid w:val="006A1121"/>
    <w:rsid w:val="006A7324"/>
    <w:rsid w:val="006C1DFF"/>
    <w:rsid w:val="006C4DF2"/>
    <w:rsid w:val="006C6347"/>
    <w:rsid w:val="006D6B82"/>
    <w:rsid w:val="006F70E3"/>
    <w:rsid w:val="0070564A"/>
    <w:rsid w:val="00715AE3"/>
    <w:rsid w:val="00731D6C"/>
    <w:rsid w:val="00736D29"/>
    <w:rsid w:val="007677E5"/>
    <w:rsid w:val="00771110"/>
    <w:rsid w:val="00774237"/>
    <w:rsid w:val="0077431A"/>
    <w:rsid w:val="007839E9"/>
    <w:rsid w:val="007904FF"/>
    <w:rsid w:val="007919DD"/>
    <w:rsid w:val="007B6798"/>
    <w:rsid w:val="007F0FEC"/>
    <w:rsid w:val="007F4094"/>
    <w:rsid w:val="008003F3"/>
    <w:rsid w:val="00804786"/>
    <w:rsid w:val="00822715"/>
    <w:rsid w:val="0083208E"/>
    <w:rsid w:val="008403D3"/>
    <w:rsid w:val="00841987"/>
    <w:rsid w:val="00861FAA"/>
    <w:rsid w:val="00866FF6"/>
    <w:rsid w:val="0086753C"/>
    <w:rsid w:val="00873170"/>
    <w:rsid w:val="00876B24"/>
    <w:rsid w:val="00886A57"/>
    <w:rsid w:val="00890C70"/>
    <w:rsid w:val="00894816"/>
    <w:rsid w:val="008A4C55"/>
    <w:rsid w:val="008B2BC8"/>
    <w:rsid w:val="008B3177"/>
    <w:rsid w:val="008B4C1E"/>
    <w:rsid w:val="008B5A33"/>
    <w:rsid w:val="008B6186"/>
    <w:rsid w:val="008B66FA"/>
    <w:rsid w:val="008C2941"/>
    <w:rsid w:val="008C6C9B"/>
    <w:rsid w:val="008F2A04"/>
    <w:rsid w:val="009020F1"/>
    <w:rsid w:val="00911C8F"/>
    <w:rsid w:val="00916300"/>
    <w:rsid w:val="00927C0B"/>
    <w:rsid w:val="0093376A"/>
    <w:rsid w:val="00934EC8"/>
    <w:rsid w:val="0096002E"/>
    <w:rsid w:val="0097260C"/>
    <w:rsid w:val="009862A4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312"/>
    <w:rsid w:val="00A70DEA"/>
    <w:rsid w:val="00A73970"/>
    <w:rsid w:val="00A812BB"/>
    <w:rsid w:val="00A83E8C"/>
    <w:rsid w:val="00A92CAA"/>
    <w:rsid w:val="00A952CF"/>
    <w:rsid w:val="00AB641F"/>
    <w:rsid w:val="00AC50E0"/>
    <w:rsid w:val="00AC54B6"/>
    <w:rsid w:val="00AF79FE"/>
    <w:rsid w:val="00B044BF"/>
    <w:rsid w:val="00B1021B"/>
    <w:rsid w:val="00B22628"/>
    <w:rsid w:val="00B3150D"/>
    <w:rsid w:val="00B43737"/>
    <w:rsid w:val="00B47372"/>
    <w:rsid w:val="00B51ABA"/>
    <w:rsid w:val="00B51FCA"/>
    <w:rsid w:val="00B56620"/>
    <w:rsid w:val="00B566CB"/>
    <w:rsid w:val="00B61592"/>
    <w:rsid w:val="00B6590C"/>
    <w:rsid w:val="00B66AA6"/>
    <w:rsid w:val="00B66EB9"/>
    <w:rsid w:val="00B87484"/>
    <w:rsid w:val="00B9563A"/>
    <w:rsid w:val="00BB4751"/>
    <w:rsid w:val="00BC3A63"/>
    <w:rsid w:val="00BD0ACE"/>
    <w:rsid w:val="00BD4256"/>
    <w:rsid w:val="00BE1EA7"/>
    <w:rsid w:val="00BE2689"/>
    <w:rsid w:val="00C06085"/>
    <w:rsid w:val="00C17D43"/>
    <w:rsid w:val="00C22236"/>
    <w:rsid w:val="00C2754C"/>
    <w:rsid w:val="00C32C00"/>
    <w:rsid w:val="00C35A32"/>
    <w:rsid w:val="00C40629"/>
    <w:rsid w:val="00C568BD"/>
    <w:rsid w:val="00C76446"/>
    <w:rsid w:val="00C77DB0"/>
    <w:rsid w:val="00C82287"/>
    <w:rsid w:val="00C83A82"/>
    <w:rsid w:val="00C93A0A"/>
    <w:rsid w:val="00CB1C18"/>
    <w:rsid w:val="00CB2CFB"/>
    <w:rsid w:val="00CC7C03"/>
    <w:rsid w:val="00CD167D"/>
    <w:rsid w:val="00CD1CBB"/>
    <w:rsid w:val="00CD363C"/>
    <w:rsid w:val="00CE5E6E"/>
    <w:rsid w:val="00CF7618"/>
    <w:rsid w:val="00D1272A"/>
    <w:rsid w:val="00D15785"/>
    <w:rsid w:val="00D25DAE"/>
    <w:rsid w:val="00D25F8C"/>
    <w:rsid w:val="00D517D6"/>
    <w:rsid w:val="00D55E7B"/>
    <w:rsid w:val="00D61B73"/>
    <w:rsid w:val="00D72703"/>
    <w:rsid w:val="00D74CF6"/>
    <w:rsid w:val="00D862B7"/>
    <w:rsid w:val="00D948AA"/>
    <w:rsid w:val="00D96330"/>
    <w:rsid w:val="00D97AC8"/>
    <w:rsid w:val="00DC3D70"/>
    <w:rsid w:val="00DD4A6B"/>
    <w:rsid w:val="00DD5D2D"/>
    <w:rsid w:val="00E02BC0"/>
    <w:rsid w:val="00E20886"/>
    <w:rsid w:val="00E21D07"/>
    <w:rsid w:val="00E24466"/>
    <w:rsid w:val="00E27EEC"/>
    <w:rsid w:val="00E35224"/>
    <w:rsid w:val="00E360C5"/>
    <w:rsid w:val="00E36637"/>
    <w:rsid w:val="00E47CA4"/>
    <w:rsid w:val="00E54668"/>
    <w:rsid w:val="00E60DBD"/>
    <w:rsid w:val="00E76F28"/>
    <w:rsid w:val="00E92819"/>
    <w:rsid w:val="00EA2A42"/>
    <w:rsid w:val="00EB776F"/>
    <w:rsid w:val="00ED0FB3"/>
    <w:rsid w:val="00ED209E"/>
    <w:rsid w:val="00EE2E36"/>
    <w:rsid w:val="00EF5B27"/>
    <w:rsid w:val="00F0172E"/>
    <w:rsid w:val="00F040B0"/>
    <w:rsid w:val="00F14042"/>
    <w:rsid w:val="00F16D8B"/>
    <w:rsid w:val="00F24B2B"/>
    <w:rsid w:val="00F25157"/>
    <w:rsid w:val="00F447BA"/>
    <w:rsid w:val="00F46745"/>
    <w:rsid w:val="00F7030F"/>
    <w:rsid w:val="00F72B6F"/>
    <w:rsid w:val="00F90A11"/>
    <w:rsid w:val="00F963C2"/>
    <w:rsid w:val="00FA585D"/>
    <w:rsid w:val="00FA5DEE"/>
    <w:rsid w:val="00FA7717"/>
    <w:rsid w:val="00FD1814"/>
    <w:rsid w:val="00FD3FF0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A3D2C3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1031E"/>
    <w:rsid w:val="0014171C"/>
    <w:rsid w:val="001502DF"/>
    <w:rsid w:val="001771CF"/>
    <w:rsid w:val="001C07A5"/>
    <w:rsid w:val="001E3B34"/>
    <w:rsid w:val="001F04FE"/>
    <w:rsid w:val="002515FF"/>
    <w:rsid w:val="002745DE"/>
    <w:rsid w:val="002A556A"/>
    <w:rsid w:val="002C75D2"/>
    <w:rsid w:val="002F0350"/>
    <w:rsid w:val="00327EBF"/>
    <w:rsid w:val="00352399"/>
    <w:rsid w:val="003734A2"/>
    <w:rsid w:val="003A6EAC"/>
    <w:rsid w:val="003D7C92"/>
    <w:rsid w:val="003F606B"/>
    <w:rsid w:val="00440453"/>
    <w:rsid w:val="004536C1"/>
    <w:rsid w:val="00453B5F"/>
    <w:rsid w:val="00464013"/>
    <w:rsid w:val="0046434A"/>
    <w:rsid w:val="0046738D"/>
    <w:rsid w:val="00473C7F"/>
    <w:rsid w:val="00495B5B"/>
    <w:rsid w:val="004B2F46"/>
    <w:rsid w:val="004C066E"/>
    <w:rsid w:val="004F716C"/>
    <w:rsid w:val="00533D8A"/>
    <w:rsid w:val="00587882"/>
    <w:rsid w:val="005A24F1"/>
    <w:rsid w:val="005E34B9"/>
    <w:rsid w:val="0062249E"/>
    <w:rsid w:val="00643F30"/>
    <w:rsid w:val="00645C01"/>
    <w:rsid w:val="00661800"/>
    <w:rsid w:val="006630FA"/>
    <w:rsid w:val="00667C73"/>
    <w:rsid w:val="00672559"/>
    <w:rsid w:val="0067614E"/>
    <w:rsid w:val="006A32EB"/>
    <w:rsid w:val="006B4592"/>
    <w:rsid w:val="006D58B0"/>
    <w:rsid w:val="006E75B0"/>
    <w:rsid w:val="007001D8"/>
    <w:rsid w:val="00717EB9"/>
    <w:rsid w:val="00791D78"/>
    <w:rsid w:val="007E4133"/>
    <w:rsid w:val="00820CB7"/>
    <w:rsid w:val="008569A1"/>
    <w:rsid w:val="008847F1"/>
    <w:rsid w:val="008C33F2"/>
    <w:rsid w:val="008C45CE"/>
    <w:rsid w:val="008C5E13"/>
    <w:rsid w:val="008D2D22"/>
    <w:rsid w:val="00904025"/>
    <w:rsid w:val="00914F84"/>
    <w:rsid w:val="00936F4A"/>
    <w:rsid w:val="00952268"/>
    <w:rsid w:val="00974B7C"/>
    <w:rsid w:val="009A0F0F"/>
    <w:rsid w:val="009C42EB"/>
    <w:rsid w:val="00A20B20"/>
    <w:rsid w:val="00A30298"/>
    <w:rsid w:val="00A553E3"/>
    <w:rsid w:val="00AA499B"/>
    <w:rsid w:val="00AC1913"/>
    <w:rsid w:val="00AD3FE3"/>
    <w:rsid w:val="00AF18F4"/>
    <w:rsid w:val="00B04EA8"/>
    <w:rsid w:val="00B247D8"/>
    <w:rsid w:val="00B44D93"/>
    <w:rsid w:val="00B55885"/>
    <w:rsid w:val="00B57AC4"/>
    <w:rsid w:val="00B65E4A"/>
    <w:rsid w:val="00B8184F"/>
    <w:rsid w:val="00B90C6D"/>
    <w:rsid w:val="00BA3A9B"/>
    <w:rsid w:val="00BB59F0"/>
    <w:rsid w:val="00BB7A9F"/>
    <w:rsid w:val="00BC3670"/>
    <w:rsid w:val="00C134D2"/>
    <w:rsid w:val="00C42CE0"/>
    <w:rsid w:val="00C900B3"/>
    <w:rsid w:val="00CA22E2"/>
    <w:rsid w:val="00CA5553"/>
    <w:rsid w:val="00CB1038"/>
    <w:rsid w:val="00CB76D4"/>
    <w:rsid w:val="00CD5FEF"/>
    <w:rsid w:val="00D27D30"/>
    <w:rsid w:val="00D612B6"/>
    <w:rsid w:val="00DA7628"/>
    <w:rsid w:val="00DC1CBF"/>
    <w:rsid w:val="00DC5487"/>
    <w:rsid w:val="00DD6B34"/>
    <w:rsid w:val="00E06E32"/>
    <w:rsid w:val="00E12A98"/>
    <w:rsid w:val="00E34FF8"/>
    <w:rsid w:val="00E43551"/>
    <w:rsid w:val="00E50594"/>
    <w:rsid w:val="00E66539"/>
    <w:rsid w:val="00E72897"/>
    <w:rsid w:val="00E82AF0"/>
    <w:rsid w:val="00EA2364"/>
    <w:rsid w:val="00ED7ABA"/>
    <w:rsid w:val="00EF4FC7"/>
    <w:rsid w:val="00F069E6"/>
    <w:rsid w:val="00F261FE"/>
    <w:rsid w:val="00F45A57"/>
    <w:rsid w:val="00F51B57"/>
    <w:rsid w:val="00F75D8B"/>
    <w:rsid w:val="00F81F3C"/>
    <w:rsid w:val="00F84490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3764D2-BAD7-4ABA-97B0-4C5DD36E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53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8</cp:revision>
  <cp:lastPrinted>2018-09-24T14:19:00Z</cp:lastPrinted>
  <dcterms:created xsi:type="dcterms:W3CDTF">2019-01-16T19:03:00Z</dcterms:created>
  <dcterms:modified xsi:type="dcterms:W3CDTF">2019-02-13T19:19:00Z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