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834C16">
                                  <w:rPr>
                                    <w:sz w:val="28"/>
                                    <w:szCs w:val="28"/>
                                  </w:rPr>
                                  <w:t xml:space="preserve"> February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55FDD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834C16">
                            <w:rPr>
                              <w:sz w:val="28"/>
                              <w:szCs w:val="28"/>
                            </w:rPr>
                            <w:t xml:space="preserve"> February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55FDD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834C16">
            <w:r>
              <w:rPr>
                <w:noProof/>
              </w:rPr>
              <w:drawing>
                <wp:inline distT="0" distB="0" distL="0" distR="0">
                  <wp:extent cx="1143000" cy="9010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onth-of-february-snowman-love[2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CC4EC6" w:rsidRPr="00E60DBD" w:rsidRDefault="00CC4EC6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55FDD" w:rsidRPr="00D55FDD" w:rsidRDefault="00D55FDD" w:rsidP="00D55FDD">
            <w:pPr>
              <w:jc w:val="center"/>
            </w:pPr>
          </w:p>
        </w:tc>
        <w:tc>
          <w:tcPr>
            <w:tcW w:w="2016" w:type="dxa"/>
          </w:tcPr>
          <w:p w:rsidR="00D55FDD" w:rsidRPr="00E60DBD" w:rsidRDefault="00D55FDD" w:rsidP="00ED38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404BE" w:rsidRPr="00E60DBD" w:rsidRDefault="005404BE" w:rsidP="005404BE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016" w:type="dxa"/>
          </w:tcPr>
          <w:p w:rsidR="0048760D" w:rsidRDefault="00834C16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5404BE" w:rsidRDefault="00D55FDD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Parmesan</w:t>
            </w:r>
          </w:p>
          <w:p w:rsidR="00D55FDD" w:rsidRDefault="00D55FDD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:rsidR="005404BE" w:rsidRDefault="00D55FDD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5404BE" w:rsidRDefault="00D8319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97260C" w:rsidRPr="00552617" w:rsidRDefault="005404BE" w:rsidP="005404B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E2696A">
        <w:trPr>
          <w:trHeight w:hRule="exact" w:val="1711"/>
        </w:trPr>
        <w:tc>
          <w:tcPr>
            <w:tcW w:w="2016" w:type="dxa"/>
          </w:tcPr>
          <w:p w:rsidR="00A3297F" w:rsidRPr="002522BC" w:rsidRDefault="00A3297F" w:rsidP="00532C67">
            <w:pPr>
              <w:jc w:val="center"/>
            </w:pPr>
          </w:p>
        </w:tc>
        <w:tc>
          <w:tcPr>
            <w:tcW w:w="2016" w:type="dxa"/>
          </w:tcPr>
          <w:p w:rsidR="0048760D" w:rsidRDefault="00834C16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February </w:t>
            </w:r>
            <w:r w:rsidR="00885246">
              <w:rPr>
                <w:sz w:val="16"/>
                <w:szCs w:val="16"/>
              </w:rPr>
              <w:t>4</w:t>
            </w:r>
          </w:p>
          <w:p w:rsidR="00A349B0" w:rsidRDefault="00A349B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Rotisserie Chicken Wrap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532C67" w:rsidRPr="002522BC" w:rsidRDefault="00532C67" w:rsidP="00532C6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221B8" w:rsidRDefault="00D221B8" w:rsidP="00551BF5">
            <w:pPr>
              <w:jc w:val="center"/>
              <w:rPr>
                <w:sz w:val="16"/>
                <w:szCs w:val="16"/>
              </w:rPr>
            </w:pPr>
          </w:p>
          <w:p w:rsidR="00D221B8" w:rsidRDefault="00D221B8" w:rsidP="00551BF5">
            <w:pPr>
              <w:jc w:val="center"/>
              <w:rPr>
                <w:sz w:val="16"/>
                <w:szCs w:val="16"/>
              </w:rPr>
            </w:pPr>
          </w:p>
          <w:p w:rsidR="00551BF5" w:rsidRPr="005C22DF" w:rsidRDefault="00551BF5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834C16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</w:t>
            </w:r>
            <w:r w:rsidR="00885246">
              <w:rPr>
                <w:sz w:val="16"/>
                <w:szCs w:val="16"/>
              </w:rPr>
              <w:t xml:space="preserve"> 5</w:t>
            </w:r>
          </w:p>
          <w:p w:rsidR="00283746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913834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83746" w:rsidRDefault="00DF1A69" w:rsidP="009138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283746">
              <w:rPr>
                <w:sz w:val="16"/>
                <w:szCs w:val="16"/>
              </w:rPr>
              <w:t xml:space="preserve">Cheeseburger </w:t>
            </w:r>
          </w:p>
          <w:p w:rsidR="00283746" w:rsidRDefault="001B2CA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283746" w:rsidRDefault="00CC4EC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C22DF" w:rsidRPr="00E20886" w:rsidRDefault="005C22DF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834C16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February </w:t>
            </w:r>
            <w:r w:rsidR="00885246">
              <w:rPr>
                <w:sz w:val="16"/>
                <w:szCs w:val="16"/>
              </w:rPr>
              <w:t>6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Sandwich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3746" w:rsidRDefault="00551BF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:rsidR="00283746" w:rsidRDefault="00CC4EC6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9275C" w:rsidRPr="0029275C" w:rsidRDefault="0029275C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B623B" w:rsidRDefault="00834C16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February </w:t>
            </w:r>
            <w:r w:rsidR="00885246">
              <w:rPr>
                <w:sz w:val="16"/>
                <w:szCs w:val="16"/>
              </w:rPr>
              <w:t>7</w:t>
            </w:r>
          </w:p>
          <w:p w:rsidR="004C649D" w:rsidRDefault="00E85E64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Breaded Pork Chop</w:t>
            </w:r>
          </w:p>
          <w:p w:rsidR="00885246" w:rsidRDefault="00885246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885246" w:rsidRDefault="00885246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85246" w:rsidRDefault="00EF7F14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EF7F14" w:rsidRDefault="00E85E64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 Potatoes</w:t>
            </w:r>
          </w:p>
          <w:p w:rsidR="00EF7F14" w:rsidRDefault="00E85E64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Celery </w:t>
            </w:r>
          </w:p>
          <w:p w:rsidR="00EF7F14" w:rsidRPr="00552617" w:rsidRDefault="00EF7F14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885246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8</w:t>
            </w:r>
          </w:p>
          <w:p w:rsidR="0041589D" w:rsidRPr="001B623B" w:rsidRDefault="001B623B" w:rsidP="008F4EB9">
            <w:pPr>
              <w:jc w:val="center"/>
              <w:rPr>
                <w:sz w:val="16"/>
                <w:szCs w:val="16"/>
              </w:rPr>
            </w:pPr>
            <w:r w:rsidRPr="001B623B">
              <w:rPr>
                <w:sz w:val="16"/>
                <w:szCs w:val="16"/>
              </w:rPr>
              <w:t>Buffalo Chicken Pizza</w:t>
            </w:r>
          </w:p>
          <w:p w:rsidR="001B623B" w:rsidRPr="001B623B" w:rsidRDefault="001B623B" w:rsidP="008F4EB9">
            <w:pPr>
              <w:jc w:val="center"/>
              <w:rPr>
                <w:sz w:val="16"/>
                <w:szCs w:val="16"/>
              </w:rPr>
            </w:pPr>
            <w:r w:rsidRPr="001B623B">
              <w:rPr>
                <w:sz w:val="16"/>
                <w:szCs w:val="16"/>
              </w:rPr>
              <w:t>Or</w:t>
            </w:r>
          </w:p>
          <w:p w:rsidR="0092127B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</w:t>
            </w:r>
          </w:p>
          <w:p w:rsidR="001B623B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Hoagie</w:t>
            </w:r>
          </w:p>
          <w:p w:rsidR="0092127B" w:rsidRDefault="0011654F" w:rsidP="0092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4C649D" w:rsidRDefault="00532C67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4C649D" w:rsidRPr="001B623B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F4EB9" w:rsidRDefault="008F4EB9" w:rsidP="008F4EB9">
            <w:pPr>
              <w:jc w:val="center"/>
              <w:rPr>
                <w:b/>
                <w:sz w:val="16"/>
                <w:szCs w:val="16"/>
              </w:rPr>
            </w:pPr>
          </w:p>
          <w:p w:rsidR="008F4EB9" w:rsidRPr="006E5F63" w:rsidRDefault="008F4EB9" w:rsidP="008F4EB9">
            <w:pPr>
              <w:jc w:val="center"/>
              <w:rPr>
                <w:b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Chicken Salad</w:t>
            </w:r>
            <w:r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9B01C3" w:rsidRDefault="00885246" w:rsidP="009B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11</w:t>
            </w:r>
          </w:p>
          <w:p w:rsidR="001B623B" w:rsidRDefault="00885246" w:rsidP="008852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885246" w:rsidRDefault="00885246" w:rsidP="008852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1B623B" w:rsidRDefault="00885246" w:rsidP="008852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Sandwich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1B623B" w:rsidRDefault="0011654F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F4EB9" w:rsidRPr="006E5F63" w:rsidRDefault="008F4EB9" w:rsidP="006E5F63">
            <w:pPr>
              <w:jc w:val="center"/>
              <w:rPr>
                <w:sz w:val="16"/>
                <w:szCs w:val="16"/>
              </w:rPr>
            </w:pPr>
          </w:p>
          <w:p w:rsidR="008F4EB9" w:rsidRPr="008F4EB9" w:rsidRDefault="008F4EB9" w:rsidP="00283746">
            <w:pPr>
              <w:jc w:val="center"/>
              <w:rPr>
                <w:b/>
                <w:sz w:val="16"/>
                <w:szCs w:val="16"/>
              </w:rPr>
            </w:pP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8F4EB9" w:rsidRPr="0048760D" w:rsidRDefault="008F4EB9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Pr="00ED3818" w:rsidRDefault="00885246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12</w:t>
            </w:r>
          </w:p>
          <w:p w:rsidR="00910E6E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Walking Taco</w:t>
            </w:r>
          </w:p>
          <w:p w:rsidR="00532C67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Or</w:t>
            </w:r>
          </w:p>
          <w:p w:rsidR="00532C67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Calzone</w:t>
            </w:r>
          </w:p>
          <w:p w:rsidR="00532C67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Refried Beans</w:t>
            </w:r>
          </w:p>
          <w:p w:rsidR="00532C67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Grape Tomatoes</w:t>
            </w:r>
          </w:p>
          <w:p w:rsidR="00532C67" w:rsidRPr="00A412A7" w:rsidRDefault="00532C67" w:rsidP="00532C67">
            <w:pPr>
              <w:jc w:val="center"/>
              <w:rPr>
                <w:sz w:val="14"/>
                <w:szCs w:val="14"/>
              </w:rPr>
            </w:pPr>
            <w:r w:rsidRPr="00532C67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885246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13</w:t>
            </w:r>
          </w:p>
          <w:p w:rsidR="00FE55EF" w:rsidRDefault="00FE55EF" w:rsidP="00A349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A349B0">
              <w:rPr>
                <w:sz w:val="16"/>
                <w:szCs w:val="16"/>
              </w:rPr>
              <w:t>Spicy Chicken Patty</w:t>
            </w:r>
          </w:p>
          <w:p w:rsidR="00BD0ACE" w:rsidRDefault="00BD0ACE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51FCA" w:rsidRDefault="00E2696A" w:rsidP="00163B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BD0ACE" w:rsidRDefault="0011654F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D0ACE" w:rsidRDefault="0011654F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D0ACE" w:rsidRDefault="00BD0ACE" w:rsidP="00BD0AC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51FCA" w:rsidRPr="00E36637" w:rsidRDefault="00B51FCA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885246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14</w:t>
            </w:r>
          </w:p>
          <w:p w:rsidR="0011654F" w:rsidRDefault="0011654F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8867F7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867F7" w:rsidRDefault="00E2696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324E23" w:rsidRDefault="0011654F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  <w:r w:rsidR="00324E23">
              <w:rPr>
                <w:sz w:val="16"/>
                <w:szCs w:val="16"/>
              </w:rPr>
              <w:t xml:space="preserve"> </w:t>
            </w:r>
          </w:p>
          <w:p w:rsidR="008867F7" w:rsidRDefault="0011654F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</w:t>
            </w:r>
            <w:r w:rsidR="00E2696A">
              <w:rPr>
                <w:sz w:val="16"/>
                <w:szCs w:val="16"/>
              </w:rPr>
              <w:t xml:space="preserve"> </w:t>
            </w:r>
            <w:r w:rsidR="008867F7">
              <w:rPr>
                <w:sz w:val="16"/>
                <w:szCs w:val="16"/>
              </w:rPr>
              <w:t>Broccoli</w:t>
            </w:r>
          </w:p>
          <w:p w:rsidR="008867F7" w:rsidRPr="00934EC8" w:rsidRDefault="008867F7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885246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15</w:t>
            </w:r>
          </w:p>
          <w:p w:rsidR="008867F7" w:rsidRDefault="008867F7" w:rsidP="00885246">
            <w:pPr>
              <w:jc w:val="center"/>
              <w:rPr>
                <w:sz w:val="16"/>
                <w:szCs w:val="16"/>
              </w:rPr>
            </w:pPr>
          </w:p>
          <w:p w:rsidR="00885246" w:rsidRDefault="00885246" w:rsidP="00885246">
            <w:pPr>
              <w:jc w:val="center"/>
              <w:rPr>
                <w:sz w:val="16"/>
                <w:szCs w:val="16"/>
              </w:rPr>
            </w:pPr>
          </w:p>
          <w:p w:rsidR="00885246" w:rsidRPr="00934EC8" w:rsidRDefault="00885246" w:rsidP="008852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48760D" w:rsidRDefault="0048760D" w:rsidP="008F4EB9"/>
        </w:tc>
      </w:tr>
      <w:tr w:rsidR="00A3297F" w:rsidTr="00913834">
        <w:trPr>
          <w:trHeight w:hRule="exact" w:val="1495"/>
        </w:trPr>
        <w:tc>
          <w:tcPr>
            <w:tcW w:w="2016" w:type="dxa"/>
          </w:tcPr>
          <w:p w:rsidR="005404BE" w:rsidRDefault="005404BE" w:rsidP="002522BC">
            <w:pPr>
              <w:rPr>
                <w:b/>
                <w:i/>
              </w:rPr>
            </w:pPr>
          </w:p>
          <w:p w:rsidR="005404BE" w:rsidRDefault="005404BE" w:rsidP="002522BC">
            <w:pPr>
              <w:rPr>
                <w:b/>
                <w:i/>
              </w:rPr>
            </w:pPr>
          </w:p>
          <w:p w:rsidR="00B47372" w:rsidRPr="001750D4" w:rsidRDefault="005404BE" w:rsidP="002522BC">
            <w:pPr>
              <w:rPr>
                <w:sz w:val="16"/>
                <w:szCs w:val="16"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BE204D" w:rsidRDefault="00885246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18</w:t>
            </w:r>
          </w:p>
          <w:p w:rsidR="00885246" w:rsidRDefault="00885246" w:rsidP="00D55FDD">
            <w:pPr>
              <w:jc w:val="center"/>
              <w:rPr>
                <w:sz w:val="16"/>
                <w:szCs w:val="16"/>
              </w:rPr>
            </w:pPr>
          </w:p>
          <w:p w:rsidR="00885246" w:rsidRDefault="00885246" w:rsidP="00D55FDD">
            <w:pPr>
              <w:jc w:val="center"/>
              <w:rPr>
                <w:sz w:val="16"/>
                <w:szCs w:val="16"/>
              </w:rPr>
            </w:pPr>
          </w:p>
          <w:p w:rsidR="00885246" w:rsidRPr="00A349B0" w:rsidRDefault="00885246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A349B0" w:rsidRDefault="00A349B0" w:rsidP="001B2CA4">
            <w:pPr>
              <w:jc w:val="center"/>
              <w:rPr>
                <w:b/>
                <w:sz w:val="16"/>
                <w:szCs w:val="16"/>
              </w:rPr>
            </w:pPr>
          </w:p>
          <w:p w:rsidR="001B2CA4" w:rsidRDefault="001B2CA4" w:rsidP="001B2CA4">
            <w:pPr>
              <w:jc w:val="center"/>
              <w:rPr>
                <w:b/>
                <w:sz w:val="16"/>
                <w:szCs w:val="16"/>
              </w:rPr>
            </w:pPr>
          </w:p>
          <w:p w:rsidR="001B2CA4" w:rsidRPr="001B2CA4" w:rsidRDefault="001B2CA4" w:rsidP="001B2CA4">
            <w:pPr>
              <w:jc w:val="center"/>
            </w:pPr>
          </w:p>
        </w:tc>
        <w:tc>
          <w:tcPr>
            <w:tcW w:w="2016" w:type="dxa"/>
          </w:tcPr>
          <w:p w:rsidR="008F4EB9" w:rsidRPr="005D2D8A" w:rsidRDefault="00885246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19</w:t>
            </w: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Cowboy Burger</w:t>
            </w: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55FDD" w:rsidRDefault="00D8319E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Sandwich</w:t>
            </w: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0D638D" w:rsidRPr="00163B9E" w:rsidRDefault="00D55FDD" w:rsidP="00D55FDD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C649D" w:rsidRDefault="00885246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20</w:t>
            </w:r>
          </w:p>
          <w:p w:rsidR="004C649D" w:rsidRPr="00A349B0" w:rsidRDefault="00AA405A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A349B0" w:rsidRPr="00A349B0" w:rsidRDefault="00A349B0" w:rsidP="008964B0">
            <w:pPr>
              <w:jc w:val="center"/>
              <w:rPr>
                <w:sz w:val="16"/>
                <w:szCs w:val="16"/>
              </w:rPr>
            </w:pPr>
            <w:r w:rsidRPr="00A349B0">
              <w:rPr>
                <w:sz w:val="16"/>
                <w:szCs w:val="16"/>
              </w:rPr>
              <w:t>Or</w:t>
            </w:r>
          </w:p>
          <w:p w:rsidR="00A349B0" w:rsidRDefault="00D8319E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AA405A" w:rsidRDefault="00D8319E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AA405A" w:rsidRDefault="00AA405A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AA405A" w:rsidRPr="00AA405A" w:rsidRDefault="00AA405A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C649D" w:rsidRDefault="008852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21</w:t>
            </w:r>
          </w:p>
          <w:p w:rsidR="004C649D" w:rsidRDefault="00EF7F1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</w:t>
            </w:r>
          </w:p>
          <w:p w:rsidR="00EF7F14" w:rsidRDefault="0011654F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 &amp; Roll</w:t>
            </w:r>
          </w:p>
          <w:p w:rsidR="00A349B0" w:rsidRDefault="00A349B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349B0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:rsidR="00AA405A" w:rsidRDefault="00EF7F1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AA405A" w:rsidRDefault="00EF7F1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AA405A" w:rsidRPr="00A349B0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C649D" w:rsidRDefault="008852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22</w:t>
            </w:r>
          </w:p>
          <w:p w:rsidR="004C649D" w:rsidRDefault="00AA405A" w:rsidP="00283746">
            <w:pPr>
              <w:jc w:val="center"/>
              <w:rPr>
                <w:sz w:val="16"/>
                <w:szCs w:val="16"/>
              </w:rPr>
            </w:pPr>
            <w:r w:rsidRPr="00AA405A">
              <w:rPr>
                <w:sz w:val="16"/>
                <w:szCs w:val="16"/>
              </w:rPr>
              <w:t>Cheeseburger Sub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AA405A" w:rsidRDefault="0011654F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AA405A" w:rsidRP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6C48CD">
              <w:t>2.75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5D2D8A" w:rsidRDefault="00834C16" w:rsidP="00D221B8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43000" cy="90995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now-clipart-penguin-in-the-snow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97F" w:rsidRPr="00B51FCA" w:rsidRDefault="00A3297F" w:rsidP="00CC7C03">
            <w:pPr>
              <w:jc w:val="center"/>
              <w:rPr>
                <w:b/>
                <w:i/>
              </w:rPr>
            </w:pPr>
          </w:p>
        </w:tc>
        <w:tc>
          <w:tcPr>
            <w:tcW w:w="2016" w:type="dxa"/>
          </w:tcPr>
          <w:p w:rsidR="005D2D8A" w:rsidRDefault="00885246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25</w:t>
            </w:r>
          </w:p>
          <w:p w:rsidR="00EF7F14" w:rsidRDefault="00EF7F14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</w:t>
            </w:r>
            <w:r w:rsidR="005D2D8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&amp; Cheese </w:t>
            </w:r>
          </w:p>
          <w:p w:rsidR="005D2D8A" w:rsidRDefault="00EF7F14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Pretzel Roll</w:t>
            </w:r>
          </w:p>
          <w:p w:rsidR="00EF7F14" w:rsidRDefault="00EF7F14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F7F14" w:rsidRDefault="00EF7F14" w:rsidP="00E85E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E85E64">
              <w:rPr>
                <w:sz w:val="16"/>
                <w:szCs w:val="16"/>
              </w:rPr>
              <w:t>Chicken Fajita</w:t>
            </w:r>
          </w:p>
          <w:p w:rsidR="00AA405A" w:rsidRDefault="001B2CA4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/ Tomatoes</w:t>
            </w:r>
          </w:p>
          <w:p w:rsidR="00AA405A" w:rsidRPr="005D2D8A" w:rsidRDefault="00AA405A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A405A" w:rsidRDefault="00885246" w:rsidP="00AA40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26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AA405A" w:rsidRDefault="001B2CA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AA405A" w:rsidRP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06836" w:rsidRDefault="00506836" w:rsidP="00283746">
            <w:pPr>
              <w:jc w:val="center"/>
              <w:rPr>
                <w:sz w:val="14"/>
                <w:szCs w:val="14"/>
              </w:rPr>
            </w:pPr>
          </w:p>
          <w:p w:rsidR="00913834" w:rsidRPr="006E5F63" w:rsidRDefault="00913834" w:rsidP="00283746">
            <w:pPr>
              <w:jc w:val="center"/>
              <w:rPr>
                <w:b/>
              </w:rPr>
            </w:pPr>
          </w:p>
        </w:tc>
        <w:tc>
          <w:tcPr>
            <w:tcW w:w="2016" w:type="dxa"/>
          </w:tcPr>
          <w:p w:rsidR="00EF7F14" w:rsidRDefault="00885246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27</w:t>
            </w:r>
          </w:p>
          <w:p w:rsidR="00885246" w:rsidRDefault="00EF7F14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EF7F14" w:rsidRDefault="00EF7F14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85246" w:rsidRDefault="00E85E64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F1A69" w:rsidRDefault="00CC4EC6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C62BE" w:rsidRPr="00B51FCA" w:rsidRDefault="00EC62BE" w:rsidP="00934E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885246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28</w:t>
            </w:r>
          </w:p>
          <w:p w:rsidR="00EC62BE" w:rsidRDefault="00E85E64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EC62BE" w:rsidRDefault="00E85E64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EC62BE" w:rsidRDefault="00E7033D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C62BE" w:rsidRDefault="001B2CA4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</w:t>
            </w:r>
            <w:r w:rsidR="00EC62BE">
              <w:rPr>
                <w:sz w:val="16"/>
                <w:szCs w:val="16"/>
              </w:rPr>
              <w:t xml:space="preserve"> Salad</w:t>
            </w:r>
          </w:p>
          <w:p w:rsidR="00BE4788" w:rsidRPr="00B51FCA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885246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1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11654F" w:rsidRDefault="00885246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Fish Nuggets </w:t>
            </w:r>
          </w:p>
          <w:p w:rsidR="00EC62BE" w:rsidRDefault="00885246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EC62BE" w:rsidRDefault="00CC4EC6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C62BE" w:rsidRDefault="00A825EB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</w:t>
            </w:r>
            <w:r w:rsidR="00EC62BE">
              <w:rPr>
                <w:sz w:val="16"/>
                <w:szCs w:val="16"/>
              </w:rPr>
              <w:t xml:space="preserve"> Carrots</w:t>
            </w:r>
          </w:p>
          <w:p w:rsidR="0093048E" w:rsidRPr="00B51FCA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CDF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87B29"/>
    <w:rsid w:val="00093D17"/>
    <w:rsid w:val="0009629A"/>
    <w:rsid w:val="000C4273"/>
    <w:rsid w:val="000D638D"/>
    <w:rsid w:val="000E436B"/>
    <w:rsid w:val="0011320A"/>
    <w:rsid w:val="0011654F"/>
    <w:rsid w:val="00137F84"/>
    <w:rsid w:val="001531A1"/>
    <w:rsid w:val="00163B9E"/>
    <w:rsid w:val="001750D4"/>
    <w:rsid w:val="00186CBA"/>
    <w:rsid w:val="001B2CA4"/>
    <w:rsid w:val="001B623B"/>
    <w:rsid w:val="001C63DB"/>
    <w:rsid w:val="001D0373"/>
    <w:rsid w:val="001E352D"/>
    <w:rsid w:val="002037A8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F2560"/>
    <w:rsid w:val="00302773"/>
    <w:rsid w:val="003071CB"/>
    <w:rsid w:val="00324E23"/>
    <w:rsid w:val="00346F66"/>
    <w:rsid w:val="00355051"/>
    <w:rsid w:val="003B2138"/>
    <w:rsid w:val="003B2413"/>
    <w:rsid w:val="003B2A3F"/>
    <w:rsid w:val="003C43E9"/>
    <w:rsid w:val="003C4DBD"/>
    <w:rsid w:val="003D2AA1"/>
    <w:rsid w:val="003E2535"/>
    <w:rsid w:val="003E7F1E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36AB0"/>
    <w:rsid w:val="004465DA"/>
    <w:rsid w:val="004503ED"/>
    <w:rsid w:val="00451017"/>
    <w:rsid w:val="00455319"/>
    <w:rsid w:val="00460F87"/>
    <w:rsid w:val="00482556"/>
    <w:rsid w:val="0048760D"/>
    <w:rsid w:val="00487744"/>
    <w:rsid w:val="004923EE"/>
    <w:rsid w:val="004A6088"/>
    <w:rsid w:val="004B685C"/>
    <w:rsid w:val="004C649D"/>
    <w:rsid w:val="004D452B"/>
    <w:rsid w:val="004D70EF"/>
    <w:rsid w:val="004E2E18"/>
    <w:rsid w:val="004F2E46"/>
    <w:rsid w:val="005014E8"/>
    <w:rsid w:val="0050680D"/>
    <w:rsid w:val="00506836"/>
    <w:rsid w:val="005078D7"/>
    <w:rsid w:val="00507C2A"/>
    <w:rsid w:val="0051192F"/>
    <w:rsid w:val="00513D79"/>
    <w:rsid w:val="00532C67"/>
    <w:rsid w:val="00540343"/>
    <w:rsid w:val="005404BE"/>
    <w:rsid w:val="00541E0A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2D8A"/>
    <w:rsid w:val="005D6429"/>
    <w:rsid w:val="005F1CF7"/>
    <w:rsid w:val="005F25FD"/>
    <w:rsid w:val="00603ECE"/>
    <w:rsid w:val="0060782D"/>
    <w:rsid w:val="006106A5"/>
    <w:rsid w:val="006200F2"/>
    <w:rsid w:val="00623437"/>
    <w:rsid w:val="00627E50"/>
    <w:rsid w:val="00637F28"/>
    <w:rsid w:val="00653C02"/>
    <w:rsid w:val="00662690"/>
    <w:rsid w:val="00676AD6"/>
    <w:rsid w:val="00680EA6"/>
    <w:rsid w:val="006854E6"/>
    <w:rsid w:val="00685DA2"/>
    <w:rsid w:val="006A03AE"/>
    <w:rsid w:val="006A7324"/>
    <w:rsid w:val="006C1DFF"/>
    <w:rsid w:val="006C48CD"/>
    <w:rsid w:val="006C6347"/>
    <w:rsid w:val="006D6B82"/>
    <w:rsid w:val="006E5F63"/>
    <w:rsid w:val="006F70E3"/>
    <w:rsid w:val="0070564A"/>
    <w:rsid w:val="00774237"/>
    <w:rsid w:val="0077431A"/>
    <w:rsid w:val="007B6798"/>
    <w:rsid w:val="008003F3"/>
    <w:rsid w:val="00804786"/>
    <w:rsid w:val="008149E5"/>
    <w:rsid w:val="0083208E"/>
    <w:rsid w:val="00834C16"/>
    <w:rsid w:val="008403D3"/>
    <w:rsid w:val="00841987"/>
    <w:rsid w:val="00861FAA"/>
    <w:rsid w:val="00885246"/>
    <w:rsid w:val="008867F7"/>
    <w:rsid w:val="00886A57"/>
    <w:rsid w:val="00890C70"/>
    <w:rsid w:val="008964B0"/>
    <w:rsid w:val="008B2BC8"/>
    <w:rsid w:val="008B6186"/>
    <w:rsid w:val="008C6C9B"/>
    <w:rsid w:val="008E3A96"/>
    <w:rsid w:val="008F106F"/>
    <w:rsid w:val="008F4EB9"/>
    <w:rsid w:val="00904612"/>
    <w:rsid w:val="00907DA4"/>
    <w:rsid w:val="00910E6E"/>
    <w:rsid w:val="00911C8F"/>
    <w:rsid w:val="00913834"/>
    <w:rsid w:val="00916300"/>
    <w:rsid w:val="0092127B"/>
    <w:rsid w:val="00924AFA"/>
    <w:rsid w:val="0093048E"/>
    <w:rsid w:val="00934EC8"/>
    <w:rsid w:val="0096002E"/>
    <w:rsid w:val="0097013F"/>
    <w:rsid w:val="0097260C"/>
    <w:rsid w:val="00995165"/>
    <w:rsid w:val="009A7BDE"/>
    <w:rsid w:val="009B01C3"/>
    <w:rsid w:val="009C3A64"/>
    <w:rsid w:val="009C617A"/>
    <w:rsid w:val="009E4A16"/>
    <w:rsid w:val="009F21DB"/>
    <w:rsid w:val="00A3297F"/>
    <w:rsid w:val="00A349B0"/>
    <w:rsid w:val="00A412A7"/>
    <w:rsid w:val="00A51D81"/>
    <w:rsid w:val="00A54279"/>
    <w:rsid w:val="00A54481"/>
    <w:rsid w:val="00A57756"/>
    <w:rsid w:val="00A64282"/>
    <w:rsid w:val="00A70DEA"/>
    <w:rsid w:val="00A812BB"/>
    <w:rsid w:val="00A825EB"/>
    <w:rsid w:val="00A952CF"/>
    <w:rsid w:val="00AA405A"/>
    <w:rsid w:val="00AB641F"/>
    <w:rsid w:val="00AC50E0"/>
    <w:rsid w:val="00AF79FE"/>
    <w:rsid w:val="00B1021B"/>
    <w:rsid w:val="00B278C3"/>
    <w:rsid w:val="00B3150D"/>
    <w:rsid w:val="00B47372"/>
    <w:rsid w:val="00B51FCA"/>
    <w:rsid w:val="00B61592"/>
    <w:rsid w:val="00B66AA6"/>
    <w:rsid w:val="00B66EB9"/>
    <w:rsid w:val="00B9563A"/>
    <w:rsid w:val="00BB7C3D"/>
    <w:rsid w:val="00BC3A63"/>
    <w:rsid w:val="00BD0ACE"/>
    <w:rsid w:val="00BD4256"/>
    <w:rsid w:val="00BE204D"/>
    <w:rsid w:val="00BE2689"/>
    <w:rsid w:val="00BE4788"/>
    <w:rsid w:val="00BF76B3"/>
    <w:rsid w:val="00C06085"/>
    <w:rsid w:val="00C17D43"/>
    <w:rsid w:val="00C2754C"/>
    <w:rsid w:val="00C35A32"/>
    <w:rsid w:val="00C55BA3"/>
    <w:rsid w:val="00C82287"/>
    <w:rsid w:val="00C93A0A"/>
    <w:rsid w:val="00CB1C18"/>
    <w:rsid w:val="00CB2CFB"/>
    <w:rsid w:val="00CC4EC6"/>
    <w:rsid w:val="00CC7C03"/>
    <w:rsid w:val="00CD167D"/>
    <w:rsid w:val="00CD1CBB"/>
    <w:rsid w:val="00CE5E6E"/>
    <w:rsid w:val="00D15785"/>
    <w:rsid w:val="00D221B8"/>
    <w:rsid w:val="00D25F8C"/>
    <w:rsid w:val="00D517D6"/>
    <w:rsid w:val="00D55FDD"/>
    <w:rsid w:val="00D74CF6"/>
    <w:rsid w:val="00D8319E"/>
    <w:rsid w:val="00D87517"/>
    <w:rsid w:val="00D97AC8"/>
    <w:rsid w:val="00D97EA6"/>
    <w:rsid w:val="00DC3D70"/>
    <w:rsid w:val="00DD0AE3"/>
    <w:rsid w:val="00DD4A6B"/>
    <w:rsid w:val="00DD5D2D"/>
    <w:rsid w:val="00DF1A69"/>
    <w:rsid w:val="00E079CA"/>
    <w:rsid w:val="00E20886"/>
    <w:rsid w:val="00E24466"/>
    <w:rsid w:val="00E2696A"/>
    <w:rsid w:val="00E36637"/>
    <w:rsid w:val="00E47CA4"/>
    <w:rsid w:val="00E54668"/>
    <w:rsid w:val="00E60DBD"/>
    <w:rsid w:val="00E7033D"/>
    <w:rsid w:val="00E85E64"/>
    <w:rsid w:val="00EB0634"/>
    <w:rsid w:val="00EB776F"/>
    <w:rsid w:val="00EC62BE"/>
    <w:rsid w:val="00ED0FB3"/>
    <w:rsid w:val="00ED3818"/>
    <w:rsid w:val="00EE2E36"/>
    <w:rsid w:val="00EF5B27"/>
    <w:rsid w:val="00EF7F14"/>
    <w:rsid w:val="00F0172E"/>
    <w:rsid w:val="00F0749D"/>
    <w:rsid w:val="00F16D8B"/>
    <w:rsid w:val="00F46745"/>
    <w:rsid w:val="00F90A11"/>
    <w:rsid w:val="00FA585D"/>
    <w:rsid w:val="00FA7717"/>
    <w:rsid w:val="00FB18AF"/>
    <w:rsid w:val="00FD1814"/>
    <w:rsid w:val="00FE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A70BD4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37F58"/>
    <w:rsid w:val="000411AF"/>
    <w:rsid w:val="00071A14"/>
    <w:rsid w:val="000946BC"/>
    <w:rsid w:val="000B5137"/>
    <w:rsid w:val="000F44D1"/>
    <w:rsid w:val="001024D7"/>
    <w:rsid w:val="001143FA"/>
    <w:rsid w:val="00131A73"/>
    <w:rsid w:val="0014171C"/>
    <w:rsid w:val="001502DF"/>
    <w:rsid w:val="00175DDF"/>
    <w:rsid w:val="001771CF"/>
    <w:rsid w:val="001A29DC"/>
    <w:rsid w:val="001C07A5"/>
    <w:rsid w:val="002515FF"/>
    <w:rsid w:val="002745DE"/>
    <w:rsid w:val="002A556A"/>
    <w:rsid w:val="002C6AA0"/>
    <w:rsid w:val="002C7BF9"/>
    <w:rsid w:val="00352399"/>
    <w:rsid w:val="003734A2"/>
    <w:rsid w:val="003A6EAC"/>
    <w:rsid w:val="003C3006"/>
    <w:rsid w:val="003C4E4E"/>
    <w:rsid w:val="003F606B"/>
    <w:rsid w:val="004536C1"/>
    <w:rsid w:val="00464013"/>
    <w:rsid w:val="0046434A"/>
    <w:rsid w:val="0046738D"/>
    <w:rsid w:val="00480357"/>
    <w:rsid w:val="00495B5B"/>
    <w:rsid w:val="004B2F46"/>
    <w:rsid w:val="00555BD4"/>
    <w:rsid w:val="00564903"/>
    <w:rsid w:val="005D0E39"/>
    <w:rsid w:val="005E34B9"/>
    <w:rsid w:val="00643F30"/>
    <w:rsid w:val="00667C73"/>
    <w:rsid w:val="00672559"/>
    <w:rsid w:val="006A32EB"/>
    <w:rsid w:val="006D58B0"/>
    <w:rsid w:val="006E75B0"/>
    <w:rsid w:val="00740DFE"/>
    <w:rsid w:val="007C193E"/>
    <w:rsid w:val="007E4133"/>
    <w:rsid w:val="00846CA7"/>
    <w:rsid w:val="008C5E13"/>
    <w:rsid w:val="008D2D22"/>
    <w:rsid w:val="008D418C"/>
    <w:rsid w:val="008F3D2E"/>
    <w:rsid w:val="00904025"/>
    <w:rsid w:val="00924E98"/>
    <w:rsid w:val="00936F4A"/>
    <w:rsid w:val="00947206"/>
    <w:rsid w:val="00952268"/>
    <w:rsid w:val="00974B7C"/>
    <w:rsid w:val="00A20B20"/>
    <w:rsid w:val="00A4185C"/>
    <w:rsid w:val="00AA499B"/>
    <w:rsid w:val="00AC1913"/>
    <w:rsid w:val="00AD3FE3"/>
    <w:rsid w:val="00AF18F4"/>
    <w:rsid w:val="00AF42CF"/>
    <w:rsid w:val="00B04EA8"/>
    <w:rsid w:val="00B21B4F"/>
    <w:rsid w:val="00B55885"/>
    <w:rsid w:val="00B57AC4"/>
    <w:rsid w:val="00B65E4A"/>
    <w:rsid w:val="00BB59F0"/>
    <w:rsid w:val="00BB7A9F"/>
    <w:rsid w:val="00BC3670"/>
    <w:rsid w:val="00BD03B2"/>
    <w:rsid w:val="00BF19C2"/>
    <w:rsid w:val="00C134D2"/>
    <w:rsid w:val="00C42CE0"/>
    <w:rsid w:val="00C775B5"/>
    <w:rsid w:val="00CA22E2"/>
    <w:rsid w:val="00D3757A"/>
    <w:rsid w:val="00D612B6"/>
    <w:rsid w:val="00DC1CBF"/>
    <w:rsid w:val="00DD1320"/>
    <w:rsid w:val="00DE3959"/>
    <w:rsid w:val="00DF288C"/>
    <w:rsid w:val="00E34FF8"/>
    <w:rsid w:val="00E50594"/>
    <w:rsid w:val="00E66539"/>
    <w:rsid w:val="00EA2364"/>
    <w:rsid w:val="00EC74EA"/>
    <w:rsid w:val="00EF4FC7"/>
    <w:rsid w:val="00F069E6"/>
    <w:rsid w:val="00F261FE"/>
    <w:rsid w:val="00F45A57"/>
    <w:rsid w:val="00F64798"/>
    <w:rsid w:val="00F66BD6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9F1FB6-B655-4F77-8762-B9A15910A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40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9</cp:revision>
  <cp:lastPrinted>2018-08-16T13:55:00Z</cp:lastPrinted>
  <dcterms:created xsi:type="dcterms:W3CDTF">2019-01-07T19:50:00Z</dcterms:created>
  <dcterms:modified xsi:type="dcterms:W3CDTF">2019-01-10T18:41:00Z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