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97FC8">
                                  <w:rPr>
                                    <w:sz w:val="28"/>
                                    <w:szCs w:val="28"/>
                                  </w:rPr>
                                  <w:t xml:space="preserve"> February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732A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97FC8">
                            <w:rPr>
                              <w:sz w:val="28"/>
                              <w:szCs w:val="28"/>
                            </w:rPr>
                            <w:t xml:space="preserve"> February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732A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F24B2B">
            <w:r>
              <w:rPr>
                <w:noProof/>
              </w:rPr>
              <w:drawing>
                <wp:inline distT="0" distB="0" distL="0" distR="0">
                  <wp:extent cx="1143000" cy="800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bruary-clip-art-whimsical-cartoon-text-doodle-month-44872747[2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Pr="00992913" w:rsidRDefault="00B6590C" w:rsidP="00097F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Pr="00E60DBD" w:rsidRDefault="00B6590C" w:rsidP="00097F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Pr="00E60DBD" w:rsidRDefault="008A4C55" w:rsidP="00B6590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839E9" w:rsidRDefault="00097FC8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February 1</w:t>
            </w:r>
          </w:p>
          <w:p w:rsidR="008A4C55" w:rsidRPr="00326535" w:rsidRDefault="00F1404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Stuffed Crust</w:t>
            </w:r>
            <w:r w:rsidR="009862A4">
              <w:rPr>
                <w:sz w:val="16"/>
                <w:szCs w:val="16"/>
              </w:rPr>
              <w:t xml:space="preserve"> Pizza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F1404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Pizza</w:t>
            </w:r>
          </w:p>
          <w:p w:rsidR="008A4C55" w:rsidRPr="00326535" w:rsidRDefault="00F1404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8A4C55" w:rsidRPr="00326535" w:rsidRDefault="00F1404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BE1EA7">
            <w:pPr>
              <w:jc w:val="center"/>
            </w:pPr>
          </w:p>
        </w:tc>
        <w:tc>
          <w:tcPr>
            <w:tcW w:w="2016" w:type="dxa"/>
          </w:tcPr>
          <w:p w:rsidR="004708B7" w:rsidRDefault="00097FC8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4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4603D2" w:rsidRDefault="004F3438" w:rsidP="002910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4603D2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603D2" w:rsidRPr="00B6590C" w:rsidRDefault="004603D2" w:rsidP="005E39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603D2" w:rsidRDefault="00097FC8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C77DB0" w:rsidRDefault="004603D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B6590C" w:rsidRDefault="004603D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910B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>Steamed Carrots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022BC5">
            <w:pPr>
              <w:jc w:val="center"/>
              <w:rPr>
                <w:sz w:val="16"/>
                <w:szCs w:val="16"/>
              </w:rPr>
            </w:pPr>
          </w:p>
          <w:p w:rsidR="00B6590C" w:rsidRPr="00E20886" w:rsidRDefault="00B6590C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097FC8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3C3CD9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Roll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6590C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6590C" w:rsidRDefault="003C3CD9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B66FA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6590C" w:rsidRPr="00E36637" w:rsidRDefault="00B6590C" w:rsidP="004708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97FC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440186" w:rsidRDefault="00C77DB0" w:rsidP="004401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C77DB0" w:rsidRDefault="00C77DB0" w:rsidP="004401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CD363C" w:rsidRDefault="00CD363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5502C" w:rsidRDefault="00CD363C" w:rsidP="00C77D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  <w:r w:rsidR="00C77DB0">
              <w:rPr>
                <w:sz w:val="16"/>
                <w:szCs w:val="16"/>
              </w:rPr>
              <w:t xml:space="preserve"> / Roll</w:t>
            </w:r>
          </w:p>
          <w:p w:rsidR="00440186" w:rsidRDefault="00440186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910BC" w:rsidRDefault="003C3CD9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  <w:r w:rsidR="00C77DB0">
              <w:rPr>
                <w:sz w:val="16"/>
                <w:szCs w:val="16"/>
              </w:rPr>
              <w:t xml:space="preserve"> </w:t>
            </w:r>
          </w:p>
          <w:p w:rsidR="002910BC" w:rsidRDefault="002910B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5502C" w:rsidRDefault="0005502C" w:rsidP="00B6590C">
            <w:pPr>
              <w:jc w:val="center"/>
              <w:rPr>
                <w:sz w:val="16"/>
                <w:szCs w:val="16"/>
              </w:rPr>
            </w:pPr>
          </w:p>
          <w:p w:rsidR="00CD363C" w:rsidRDefault="00CD363C" w:rsidP="00B6590C">
            <w:pPr>
              <w:jc w:val="center"/>
              <w:rPr>
                <w:sz w:val="16"/>
                <w:szCs w:val="16"/>
              </w:rPr>
            </w:pPr>
          </w:p>
          <w:p w:rsidR="00CD363C" w:rsidRPr="00552617" w:rsidRDefault="00CD363C" w:rsidP="00B6590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097FC8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8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A0B6E" w:rsidRDefault="001A0B6E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B6590C" w:rsidRDefault="00F14042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B6590C">
              <w:rPr>
                <w:sz w:val="16"/>
                <w:szCs w:val="16"/>
              </w:rPr>
              <w:t>Broccoli</w:t>
            </w:r>
          </w:p>
          <w:p w:rsidR="00B6590C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C22236" w:rsidRDefault="00B6590C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E1EA7" w:rsidRDefault="00BE1EA7" w:rsidP="00BE1EA7">
            <w:pPr>
              <w:jc w:val="center"/>
              <w:rPr>
                <w:sz w:val="16"/>
                <w:szCs w:val="16"/>
              </w:rPr>
            </w:pPr>
          </w:p>
          <w:p w:rsidR="00BE1EA7" w:rsidRPr="00BE1EA7" w:rsidRDefault="00BE1EA7" w:rsidP="00BE1E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C22236" w:rsidRPr="005C22DF" w:rsidRDefault="00C22236" w:rsidP="00022BC5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BE1EA7" w:rsidRDefault="00097FC8" w:rsidP="00BE1E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11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4603D2" w:rsidRPr="00A73970" w:rsidRDefault="003C3CD9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4603D2" w:rsidRPr="00A73970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603D2" w:rsidRPr="004603D2" w:rsidRDefault="004603D2" w:rsidP="004603D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603D2" w:rsidRDefault="00F24B2B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Walking Taco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603D2" w:rsidRDefault="00B044BF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Chicken Sandwich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603D2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Default="004603D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603D2" w:rsidRPr="00FD3FF0" w:rsidRDefault="004603D2" w:rsidP="00502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F24B2B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4603D2" w:rsidRDefault="001A0B6E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9862A4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862A4" w:rsidRDefault="00F14042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</w:t>
            </w:r>
            <w:r w:rsidR="00440186">
              <w:rPr>
                <w:sz w:val="16"/>
                <w:szCs w:val="16"/>
              </w:rPr>
              <w:t xml:space="preserve"> Wrap</w:t>
            </w:r>
          </w:p>
          <w:p w:rsidR="009862A4" w:rsidRDefault="003C3CD9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9862A4" w:rsidRDefault="003C3CD9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9862A4" w:rsidRPr="00E36637" w:rsidRDefault="009862A4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862A4" w:rsidRDefault="00F24B2B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9862A4" w:rsidRDefault="009862A4" w:rsidP="00F140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14042">
              <w:rPr>
                <w:sz w:val="16"/>
                <w:szCs w:val="16"/>
              </w:rPr>
              <w:t>Pepperoni Pizza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862A4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9862A4" w:rsidRDefault="00551F8E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9862A4" w:rsidRDefault="007904FF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</w:t>
            </w:r>
            <w:r w:rsidR="009862A4">
              <w:rPr>
                <w:sz w:val="16"/>
                <w:szCs w:val="16"/>
              </w:rPr>
              <w:t xml:space="preserve"> Tomatoes</w:t>
            </w:r>
          </w:p>
          <w:p w:rsidR="00022BC5" w:rsidRDefault="009862A4" w:rsidP="00986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862A4" w:rsidRPr="00934EC8" w:rsidRDefault="009862A4" w:rsidP="00022B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F24B2B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15</w:t>
            </w:r>
          </w:p>
          <w:p w:rsidR="004603D2" w:rsidRDefault="004603D2" w:rsidP="00CD363C">
            <w:pPr>
              <w:jc w:val="center"/>
              <w:rPr>
                <w:sz w:val="16"/>
                <w:szCs w:val="16"/>
              </w:rPr>
            </w:pPr>
          </w:p>
          <w:p w:rsidR="00F24B2B" w:rsidRDefault="00F24B2B" w:rsidP="00CD363C">
            <w:pPr>
              <w:jc w:val="center"/>
              <w:rPr>
                <w:sz w:val="16"/>
                <w:szCs w:val="16"/>
              </w:rPr>
            </w:pPr>
          </w:p>
          <w:p w:rsidR="00F24B2B" w:rsidRPr="00934EC8" w:rsidRDefault="00F24B2B" w:rsidP="00CD36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B66F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  <w:r w:rsidR="00C77DB0">
              <w:rPr>
                <w:sz w:val="16"/>
                <w:szCs w:val="16"/>
              </w:rPr>
              <w:t>:</w:t>
            </w:r>
          </w:p>
          <w:p w:rsidR="008B66FA" w:rsidRDefault="008B66FA" w:rsidP="00C22236">
            <w:pPr>
              <w:rPr>
                <w:sz w:val="16"/>
                <w:szCs w:val="16"/>
              </w:rPr>
            </w:pPr>
          </w:p>
          <w:p w:rsidR="00027899" w:rsidRPr="00D1272A" w:rsidRDefault="00F14042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 –</w:t>
            </w:r>
            <w:r w:rsidR="00551F8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Chicken</w:t>
            </w:r>
            <w:r w:rsidR="00551F8E">
              <w:rPr>
                <w:sz w:val="16"/>
                <w:szCs w:val="16"/>
              </w:rPr>
              <w:t xml:space="preserve"> Nuggets</w:t>
            </w:r>
            <w:r>
              <w:rPr>
                <w:sz w:val="16"/>
                <w:szCs w:val="16"/>
              </w:rPr>
              <w:t xml:space="preserve"> W/ Roll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B566CB" w:rsidRPr="00B566CB" w:rsidRDefault="00F24B2B" w:rsidP="00B566CB">
            <w:r>
              <w:rPr>
                <w:noProof/>
              </w:rPr>
              <w:drawing>
                <wp:inline distT="0" distB="0" distL="0" distR="0">
                  <wp:extent cx="961390" cy="95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pid-with-hearts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76F28" w:rsidRDefault="00F24B2B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18</w:t>
            </w:r>
          </w:p>
          <w:p w:rsidR="00F24B2B" w:rsidRDefault="00F24B2B" w:rsidP="00B044BF">
            <w:pPr>
              <w:jc w:val="center"/>
              <w:rPr>
                <w:sz w:val="16"/>
                <w:szCs w:val="16"/>
              </w:rPr>
            </w:pPr>
          </w:p>
          <w:p w:rsidR="00F24B2B" w:rsidRDefault="00F24B2B" w:rsidP="00B044BF">
            <w:pPr>
              <w:jc w:val="center"/>
              <w:rPr>
                <w:sz w:val="16"/>
                <w:szCs w:val="16"/>
              </w:rPr>
            </w:pPr>
          </w:p>
          <w:p w:rsidR="00F24B2B" w:rsidRPr="00CD363C" w:rsidRDefault="00F24B2B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05502C" w:rsidRDefault="00F24B2B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44BF" w:rsidRDefault="009020F1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  <w:r w:rsidR="003C3CD9">
              <w:rPr>
                <w:sz w:val="16"/>
                <w:szCs w:val="16"/>
              </w:rPr>
              <w:t xml:space="preserve"> 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B044BF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044BF" w:rsidRPr="00CD363C" w:rsidRDefault="00B044BF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5502C" w:rsidRDefault="00F24B2B" w:rsidP="004603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B044BF" w:rsidRDefault="00F14042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&amp; Sour Chicken</w:t>
            </w:r>
          </w:p>
          <w:p w:rsidR="00E76F28" w:rsidRDefault="00F14042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 &amp; Rice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3C3CD9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E76F28" w:rsidRDefault="00F14042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6F28" w:rsidRDefault="00E76F28" w:rsidP="003C3C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6F28" w:rsidRPr="000F0330" w:rsidRDefault="00E76F28" w:rsidP="004603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5502C" w:rsidRDefault="00F24B2B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B044BF" w:rsidRDefault="00F14042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Roast Turkey </w:t>
            </w:r>
          </w:p>
          <w:p w:rsidR="00F14042" w:rsidRDefault="00F14042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 &amp; Roll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44BF" w:rsidRDefault="00B044BF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B044BF" w:rsidRDefault="00F14042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E76F28" w:rsidRDefault="00F14042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E76F28" w:rsidRPr="000F0330" w:rsidRDefault="00E76F28" w:rsidP="00B044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5502C" w:rsidRDefault="00F24B2B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22</w:t>
            </w:r>
          </w:p>
          <w:p w:rsidR="00B044BF" w:rsidRDefault="00B044BF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B044BF" w:rsidRDefault="00B044BF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44BF" w:rsidRDefault="00F14042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BBQ </w:t>
            </w:r>
            <w:r w:rsidR="00B044BF">
              <w:rPr>
                <w:sz w:val="16"/>
                <w:szCs w:val="16"/>
              </w:rPr>
              <w:t>Chicken Sandwich</w:t>
            </w:r>
          </w:p>
          <w:p w:rsidR="00E76F28" w:rsidRDefault="00F14042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6F28" w:rsidRDefault="00F14042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6F28" w:rsidRDefault="00E76F28" w:rsidP="000550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6F28" w:rsidRDefault="00E76F28" w:rsidP="0005502C">
            <w:pPr>
              <w:jc w:val="center"/>
              <w:rPr>
                <w:sz w:val="16"/>
                <w:szCs w:val="16"/>
              </w:rPr>
            </w:pPr>
          </w:p>
          <w:p w:rsidR="00B044BF" w:rsidRPr="000F0330" w:rsidRDefault="00B044BF" w:rsidP="00B044BF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A83E8C" w:rsidP="00C22236">
            <w:r>
              <w:t>Elementary</w:t>
            </w:r>
            <w:r w:rsidR="00C22236">
              <w:t>-</w:t>
            </w:r>
          </w:p>
          <w:p w:rsidR="00C22236" w:rsidRDefault="0093376A" w:rsidP="00C22236">
            <w:r>
              <w:t>$ 2.60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E76F28" w:rsidRPr="00B51FCA" w:rsidTr="00241419">
        <w:trPr>
          <w:trHeight w:hRule="exact" w:val="1500"/>
        </w:trPr>
        <w:tc>
          <w:tcPr>
            <w:tcW w:w="2016" w:type="dxa"/>
          </w:tcPr>
          <w:p w:rsidR="00E76F28" w:rsidRPr="006C4DF2" w:rsidRDefault="00E76F28" w:rsidP="00E76F28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E76F28" w:rsidRPr="006C4DF2" w:rsidRDefault="00E76F28" w:rsidP="00E76F28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E76F28" w:rsidRPr="0093376A" w:rsidRDefault="00E76F28" w:rsidP="00E76F28">
            <w:pPr>
              <w:jc w:val="center"/>
              <w:rPr>
                <w:b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E76F28" w:rsidRDefault="00F24B2B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25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6F28" w:rsidRPr="001A0B6E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6620" w:rsidRDefault="00F24B2B" w:rsidP="00B566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551F8E" w:rsidRPr="00551F8E" w:rsidRDefault="00551F8E" w:rsidP="00B56620">
            <w:pPr>
              <w:jc w:val="center"/>
              <w:rPr>
                <w:b/>
                <w:sz w:val="16"/>
                <w:szCs w:val="16"/>
              </w:rPr>
            </w:pPr>
            <w:r w:rsidRPr="00551F8E">
              <w:rPr>
                <w:b/>
                <w:sz w:val="16"/>
                <w:szCs w:val="16"/>
              </w:rPr>
              <w:t>Winter Picnic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on Cob</w:t>
            </w:r>
          </w:p>
          <w:p w:rsidR="00E76F28" w:rsidRPr="00B51FCA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Default="00F24B2B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C3CD9" w:rsidRDefault="003C3CD9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76F28" w:rsidRPr="00B51FCA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Default="00F24B2B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F14042" w:rsidRDefault="00F14042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F14042" w:rsidRDefault="00F14042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3C3CD9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  <w:r w:rsidR="00F14042">
              <w:rPr>
                <w:sz w:val="16"/>
                <w:szCs w:val="16"/>
              </w:rPr>
              <w:t xml:space="preserve"> / Roll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6F28" w:rsidRPr="00B51FCA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Default="00F24B2B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:rsidR="00E76F28" w:rsidRDefault="00F14042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Crust</w:t>
            </w:r>
            <w:r w:rsidR="00E76F28">
              <w:rPr>
                <w:sz w:val="16"/>
                <w:szCs w:val="16"/>
              </w:rPr>
              <w:t xml:space="preserve"> Pizza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6F28" w:rsidRDefault="00F14042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9020F1" w:rsidRDefault="009020F1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Goldfish Crackers</w:t>
            </w:r>
            <w:bookmarkStart w:id="0" w:name="_GoBack"/>
            <w:bookmarkEnd w:id="0"/>
          </w:p>
          <w:p w:rsidR="00E76F28" w:rsidRDefault="00551F8E" w:rsidP="00551F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E76F28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6F28" w:rsidRPr="00CD363C" w:rsidRDefault="00E76F28" w:rsidP="00E76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6F28" w:rsidRPr="00B51FCA" w:rsidRDefault="00E76F28" w:rsidP="00E76F28">
            <w:pPr>
              <w:jc w:val="center"/>
              <w:rPr>
                <w:b/>
                <w:i/>
                <w:noProof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  <w:noProof/>
              </w:rPr>
            </w:pPr>
          </w:p>
          <w:p w:rsidR="00E76F28" w:rsidRPr="00B51FCA" w:rsidRDefault="00E76F28" w:rsidP="00E76F28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8F2A04">
      <w:pPr>
        <w:jc w:val="center"/>
        <w:rPr>
          <w:i/>
        </w:rPr>
      </w:pPr>
      <w:r>
        <w:rPr>
          <w:i/>
        </w:rPr>
        <w:t xml:space="preserve">No Breakfast on </w:t>
      </w:r>
      <w:r w:rsidR="00B51ABA">
        <w:rPr>
          <w:i/>
        </w:rPr>
        <w:t>two-hour</w:t>
      </w:r>
      <w:r>
        <w:rPr>
          <w:i/>
        </w:rPr>
        <w:t xml:space="preserve"> delay</w:t>
      </w:r>
      <w:r w:rsidR="00B51ABA">
        <w:rPr>
          <w:i/>
        </w:rPr>
        <w:t>s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22BC5"/>
    <w:rsid w:val="00027899"/>
    <w:rsid w:val="00031507"/>
    <w:rsid w:val="00031EDE"/>
    <w:rsid w:val="00033053"/>
    <w:rsid w:val="00037BEA"/>
    <w:rsid w:val="00044508"/>
    <w:rsid w:val="000539EA"/>
    <w:rsid w:val="00054908"/>
    <w:rsid w:val="0005502C"/>
    <w:rsid w:val="0007420F"/>
    <w:rsid w:val="000772BF"/>
    <w:rsid w:val="000834B0"/>
    <w:rsid w:val="00093D17"/>
    <w:rsid w:val="00097FC8"/>
    <w:rsid w:val="000A55DF"/>
    <w:rsid w:val="000B0ABD"/>
    <w:rsid w:val="000C4273"/>
    <w:rsid w:val="000D638D"/>
    <w:rsid w:val="000E436B"/>
    <w:rsid w:val="000F0330"/>
    <w:rsid w:val="0011320A"/>
    <w:rsid w:val="00124DF2"/>
    <w:rsid w:val="00137F84"/>
    <w:rsid w:val="001531A1"/>
    <w:rsid w:val="00163B9E"/>
    <w:rsid w:val="001732AD"/>
    <w:rsid w:val="001750D4"/>
    <w:rsid w:val="00186CBA"/>
    <w:rsid w:val="00197052"/>
    <w:rsid w:val="001A0B6E"/>
    <w:rsid w:val="001C63DB"/>
    <w:rsid w:val="001E3011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77981"/>
    <w:rsid w:val="002806BB"/>
    <w:rsid w:val="00281D26"/>
    <w:rsid w:val="0028344D"/>
    <w:rsid w:val="0028362F"/>
    <w:rsid w:val="00283746"/>
    <w:rsid w:val="002900AA"/>
    <w:rsid w:val="002910BC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70A57"/>
    <w:rsid w:val="003B2138"/>
    <w:rsid w:val="003B2413"/>
    <w:rsid w:val="003B7A6E"/>
    <w:rsid w:val="003C3CD9"/>
    <w:rsid w:val="003C43E9"/>
    <w:rsid w:val="003C4DBD"/>
    <w:rsid w:val="003D3985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33F4D"/>
    <w:rsid w:val="00440186"/>
    <w:rsid w:val="004465DA"/>
    <w:rsid w:val="004503ED"/>
    <w:rsid w:val="00451017"/>
    <w:rsid w:val="00455319"/>
    <w:rsid w:val="00456263"/>
    <w:rsid w:val="004603D2"/>
    <w:rsid w:val="00460F87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4F3438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1F8E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E41A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1121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71110"/>
    <w:rsid w:val="00774237"/>
    <w:rsid w:val="0077431A"/>
    <w:rsid w:val="007839E9"/>
    <w:rsid w:val="007904FF"/>
    <w:rsid w:val="007919DD"/>
    <w:rsid w:val="007B6798"/>
    <w:rsid w:val="007F0FEC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3177"/>
    <w:rsid w:val="008B4C1E"/>
    <w:rsid w:val="008B5A33"/>
    <w:rsid w:val="008B6186"/>
    <w:rsid w:val="008B66FA"/>
    <w:rsid w:val="008C2941"/>
    <w:rsid w:val="008C6C9B"/>
    <w:rsid w:val="008F2A04"/>
    <w:rsid w:val="009020F1"/>
    <w:rsid w:val="00911C8F"/>
    <w:rsid w:val="00916300"/>
    <w:rsid w:val="00927C0B"/>
    <w:rsid w:val="0093376A"/>
    <w:rsid w:val="00934EC8"/>
    <w:rsid w:val="0096002E"/>
    <w:rsid w:val="0097260C"/>
    <w:rsid w:val="009862A4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F79FE"/>
    <w:rsid w:val="00B044BF"/>
    <w:rsid w:val="00B1021B"/>
    <w:rsid w:val="00B22628"/>
    <w:rsid w:val="00B3150D"/>
    <w:rsid w:val="00B43737"/>
    <w:rsid w:val="00B47372"/>
    <w:rsid w:val="00B51ABA"/>
    <w:rsid w:val="00B51FCA"/>
    <w:rsid w:val="00B56620"/>
    <w:rsid w:val="00B566CB"/>
    <w:rsid w:val="00B61592"/>
    <w:rsid w:val="00B6590C"/>
    <w:rsid w:val="00B66AA6"/>
    <w:rsid w:val="00B66EB9"/>
    <w:rsid w:val="00B87484"/>
    <w:rsid w:val="00B9563A"/>
    <w:rsid w:val="00BB4751"/>
    <w:rsid w:val="00BC3A63"/>
    <w:rsid w:val="00BD0ACE"/>
    <w:rsid w:val="00BD4256"/>
    <w:rsid w:val="00BE1EA7"/>
    <w:rsid w:val="00BE2689"/>
    <w:rsid w:val="00C06085"/>
    <w:rsid w:val="00C17D43"/>
    <w:rsid w:val="00C22236"/>
    <w:rsid w:val="00C2754C"/>
    <w:rsid w:val="00C32C00"/>
    <w:rsid w:val="00C35A32"/>
    <w:rsid w:val="00C40629"/>
    <w:rsid w:val="00C568BD"/>
    <w:rsid w:val="00C76446"/>
    <w:rsid w:val="00C77DB0"/>
    <w:rsid w:val="00C82287"/>
    <w:rsid w:val="00C93A0A"/>
    <w:rsid w:val="00CB1C18"/>
    <w:rsid w:val="00CB2CFB"/>
    <w:rsid w:val="00CC7C03"/>
    <w:rsid w:val="00CD167D"/>
    <w:rsid w:val="00CD1CBB"/>
    <w:rsid w:val="00CD363C"/>
    <w:rsid w:val="00CE5E6E"/>
    <w:rsid w:val="00CF7618"/>
    <w:rsid w:val="00D1272A"/>
    <w:rsid w:val="00D15785"/>
    <w:rsid w:val="00D25DAE"/>
    <w:rsid w:val="00D25F8C"/>
    <w:rsid w:val="00D517D6"/>
    <w:rsid w:val="00D55E7B"/>
    <w:rsid w:val="00D61B73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76F28"/>
    <w:rsid w:val="00E92819"/>
    <w:rsid w:val="00EA2A42"/>
    <w:rsid w:val="00EB776F"/>
    <w:rsid w:val="00ED0FB3"/>
    <w:rsid w:val="00ED209E"/>
    <w:rsid w:val="00EE2E36"/>
    <w:rsid w:val="00EF5B27"/>
    <w:rsid w:val="00F0172E"/>
    <w:rsid w:val="00F040B0"/>
    <w:rsid w:val="00F14042"/>
    <w:rsid w:val="00F16D8B"/>
    <w:rsid w:val="00F24B2B"/>
    <w:rsid w:val="00F25157"/>
    <w:rsid w:val="00F447BA"/>
    <w:rsid w:val="00F46745"/>
    <w:rsid w:val="00F72B6F"/>
    <w:rsid w:val="00F90A11"/>
    <w:rsid w:val="00F963C2"/>
    <w:rsid w:val="00FA585D"/>
    <w:rsid w:val="00FA5DEE"/>
    <w:rsid w:val="00FA7717"/>
    <w:rsid w:val="00FD1814"/>
    <w:rsid w:val="00FD3FF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5D65A4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C75D2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73C7F"/>
    <w:rsid w:val="00495B5B"/>
    <w:rsid w:val="004B2F46"/>
    <w:rsid w:val="004C066E"/>
    <w:rsid w:val="004F716C"/>
    <w:rsid w:val="00533D8A"/>
    <w:rsid w:val="00587882"/>
    <w:rsid w:val="005A24F1"/>
    <w:rsid w:val="005E34B9"/>
    <w:rsid w:val="0062249E"/>
    <w:rsid w:val="00643F30"/>
    <w:rsid w:val="00645C01"/>
    <w:rsid w:val="00661800"/>
    <w:rsid w:val="006630FA"/>
    <w:rsid w:val="00667C73"/>
    <w:rsid w:val="00672559"/>
    <w:rsid w:val="006A32EB"/>
    <w:rsid w:val="006B4592"/>
    <w:rsid w:val="006D58B0"/>
    <w:rsid w:val="006E75B0"/>
    <w:rsid w:val="007001D8"/>
    <w:rsid w:val="00717EB9"/>
    <w:rsid w:val="00791D78"/>
    <w:rsid w:val="007E4133"/>
    <w:rsid w:val="00820CB7"/>
    <w:rsid w:val="008569A1"/>
    <w:rsid w:val="008847F1"/>
    <w:rsid w:val="008C33F2"/>
    <w:rsid w:val="008C45CE"/>
    <w:rsid w:val="008C5E13"/>
    <w:rsid w:val="008D2D22"/>
    <w:rsid w:val="00904025"/>
    <w:rsid w:val="00914F84"/>
    <w:rsid w:val="00936F4A"/>
    <w:rsid w:val="00952268"/>
    <w:rsid w:val="00974B7C"/>
    <w:rsid w:val="009A0F0F"/>
    <w:rsid w:val="009C42EB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44D93"/>
    <w:rsid w:val="00B55885"/>
    <w:rsid w:val="00B57AC4"/>
    <w:rsid w:val="00B65E4A"/>
    <w:rsid w:val="00B8184F"/>
    <w:rsid w:val="00BA3A9B"/>
    <w:rsid w:val="00BB59F0"/>
    <w:rsid w:val="00BB7A9F"/>
    <w:rsid w:val="00BC3670"/>
    <w:rsid w:val="00C134D2"/>
    <w:rsid w:val="00C42CE0"/>
    <w:rsid w:val="00C900B3"/>
    <w:rsid w:val="00CA22E2"/>
    <w:rsid w:val="00CB1038"/>
    <w:rsid w:val="00CB76D4"/>
    <w:rsid w:val="00CD5FEF"/>
    <w:rsid w:val="00D27D30"/>
    <w:rsid w:val="00D612B6"/>
    <w:rsid w:val="00DA7628"/>
    <w:rsid w:val="00DC1CBF"/>
    <w:rsid w:val="00DC5487"/>
    <w:rsid w:val="00DD6B34"/>
    <w:rsid w:val="00E06E32"/>
    <w:rsid w:val="00E34FF8"/>
    <w:rsid w:val="00E43551"/>
    <w:rsid w:val="00E50594"/>
    <w:rsid w:val="00E66539"/>
    <w:rsid w:val="00E72897"/>
    <w:rsid w:val="00E82AF0"/>
    <w:rsid w:val="00EA2364"/>
    <w:rsid w:val="00ED7ABA"/>
    <w:rsid w:val="00EF4FC7"/>
    <w:rsid w:val="00F069E6"/>
    <w:rsid w:val="00F261FE"/>
    <w:rsid w:val="00F45A57"/>
    <w:rsid w:val="00F51B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F666B6-78F7-4CE3-872B-6857FE5F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43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2018-09-24T14:19:00Z</cp:lastPrinted>
  <dcterms:created xsi:type="dcterms:W3CDTF">2019-01-09T19:06:00Z</dcterms:created>
  <dcterms:modified xsi:type="dcterms:W3CDTF">2019-01-10T18:54:00Z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